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F316494" w14:textId="3D8CCBA6" w:rsidR="00CB0965" w:rsidRPr="00CB0965" w:rsidRDefault="00CB0965" w:rsidP="00CB0965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Приложение №1</w:t>
      </w:r>
      <w:r w:rsidRPr="00CB0965">
        <w:rPr>
          <w:rFonts w:ascii="Times New Roman" w:hAnsi="Times New Roman"/>
          <w:sz w:val="20"/>
          <w:szCs w:val="20"/>
        </w:rPr>
        <w:t xml:space="preserve"> к извещению</w:t>
      </w:r>
    </w:p>
    <w:p w14:paraId="28130E6D" w14:textId="24EC74C8" w:rsidR="00755C87" w:rsidRDefault="00CB0965" w:rsidP="00CB0965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sz w:val="20"/>
          <w:szCs w:val="20"/>
        </w:rPr>
      </w:pPr>
      <w:r w:rsidRPr="00CB0965">
        <w:rPr>
          <w:rFonts w:ascii="Times New Roman" w:hAnsi="Times New Roman"/>
          <w:sz w:val="20"/>
          <w:szCs w:val="20"/>
        </w:rPr>
        <w:t>(реестровый номер 9812-ЭА/2024)</w:t>
      </w:r>
    </w:p>
    <w:p w14:paraId="5D6D7180" w14:textId="77777777" w:rsidR="00CB0965" w:rsidRDefault="00CB0965" w:rsidP="00CB0965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sz w:val="20"/>
          <w:szCs w:val="20"/>
        </w:rPr>
      </w:pPr>
    </w:p>
    <w:p w14:paraId="4AA81F4E" w14:textId="2EC5CB14" w:rsidR="00CB0965" w:rsidRPr="00940DA5" w:rsidRDefault="00CB0965" w:rsidP="00CB0965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Описание объекта закупки</w:t>
      </w:r>
    </w:p>
    <w:p w14:paraId="7E1D4223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П</w:t>
      </w:r>
      <w:r w:rsidRPr="00940DA5">
        <w:rPr>
          <w:rFonts w:ascii="Times New Roman" w:hAnsi="Times New Roman"/>
          <w:b/>
          <w:sz w:val="20"/>
          <w:szCs w:val="20"/>
        </w:rPr>
        <w:t>араметры маршрута</w:t>
      </w:r>
    </w:p>
    <w:p w14:paraId="01898EC7" w14:textId="77777777" w:rsidR="00755C87" w:rsidRPr="008F5719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8F5719">
        <w:rPr>
          <w:rFonts w:ascii="Times New Roman" w:hAnsi="Times New Roman"/>
          <w:b/>
          <w:sz w:val="20"/>
          <w:szCs w:val="20"/>
        </w:rPr>
        <w:t>Маршрут № 2 «</w:t>
      </w:r>
      <w:r>
        <w:rPr>
          <w:rFonts w:ascii="Times New Roman" w:hAnsi="Times New Roman"/>
          <w:b/>
          <w:sz w:val="20"/>
          <w:szCs w:val="20"/>
        </w:rPr>
        <w:t>ЧЭМК – Областная больница</w:t>
      </w:r>
      <w:r w:rsidRPr="008F5719">
        <w:rPr>
          <w:rFonts w:ascii="Times New Roman" w:hAnsi="Times New Roman"/>
          <w:b/>
          <w:sz w:val="20"/>
          <w:szCs w:val="20"/>
        </w:rPr>
        <w:t>»</w:t>
      </w:r>
    </w:p>
    <w:p w14:paraId="15370D9C" w14:textId="77777777" w:rsidR="00755C87" w:rsidRPr="008F5719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8F5719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7C11DEAE" w14:textId="77777777" w:rsidR="00755C87" w:rsidRPr="008F5719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bookmarkStart w:id="0" w:name="_GoBack"/>
      <w:bookmarkEnd w:id="0"/>
    </w:p>
    <w:p w14:paraId="5498A9B7" w14:textId="77777777" w:rsidR="00755C87" w:rsidRPr="008F5719" w:rsidRDefault="00755C87" w:rsidP="00755C87">
      <w:pPr>
        <w:numPr>
          <w:ilvl w:val="0"/>
          <w:numId w:val="20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t>Вид транспортного средства: трамвай;</w:t>
      </w:r>
    </w:p>
    <w:p w14:paraId="7FB3B44F" w14:textId="77777777" w:rsidR="00755C87" w:rsidRPr="008F5719" w:rsidRDefault="00755C87" w:rsidP="00755C87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>Путь следования:</w:t>
      </w:r>
    </w:p>
    <w:p w14:paraId="2C192AF1" w14:textId="77777777" w:rsidR="00755C87" w:rsidRPr="008F5719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>в прямом направлении: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ул. Горького, пр. Победы, ул. Кирова, ул. Труда, Свердловский пр., ул. Блюхера</w:t>
      </w: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 xml:space="preserve">; </w:t>
      </w:r>
    </w:p>
    <w:p w14:paraId="5C913D49" w14:textId="77777777" w:rsidR="00755C87" w:rsidRPr="008F5719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>в обратном направлении: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ул. Блюхера, Свердловский пр., ул. Труда, ул. Кирова, пр. Победы, </w:t>
      </w:r>
      <w:r>
        <w:rPr>
          <w:rFonts w:ascii="Times New Roman" w:eastAsia="Times New Roman" w:hAnsi="Times New Roman"/>
          <w:sz w:val="20"/>
          <w:szCs w:val="20"/>
          <w:lang w:eastAsia="ru-RU"/>
        </w:rPr>
        <w:br/>
        <w:t>ул. Горького</w:t>
      </w: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>.</w:t>
      </w:r>
    </w:p>
    <w:p w14:paraId="4AE8FC46" w14:textId="77777777" w:rsidR="00755C87" w:rsidRPr="008F5719" w:rsidRDefault="00755C87" w:rsidP="00755C87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 xml:space="preserve">Остановочные пункты: </w:t>
      </w:r>
    </w:p>
    <w:p w14:paraId="6722F2B4" w14:textId="30E72CAA" w:rsidR="00755C87" w:rsidRPr="008F5719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8F5719">
        <w:rPr>
          <w:rFonts w:ascii="Times New Roman" w:hAnsi="Times New Roman"/>
          <w:sz w:val="20"/>
          <w:szCs w:val="20"/>
        </w:rPr>
        <w:t>в прямом на</w:t>
      </w: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>правлении: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ЧЭМК, Ферросплавная</w:t>
      </w:r>
      <w:r w:rsidR="00922CFC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, Турбинная, Юридический институт, Кудрявцева, Российская, Теплотехнический институт, Кукольный театр, Цирк, Геологический музей, Гостиница «Малахит», ДС «Юность», Алое поле, Южная, Курчатова, Дорожная больница, Омская, Тарасова, Областная Больница</w:t>
      </w: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>;</w:t>
      </w:r>
    </w:p>
    <w:p w14:paraId="42C5C519" w14:textId="7350CC57" w:rsidR="00755C87" w:rsidRPr="008F5719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8F5719">
        <w:rPr>
          <w:rFonts w:ascii="Times New Roman" w:hAnsi="Times New Roman"/>
          <w:sz w:val="20"/>
          <w:szCs w:val="20"/>
        </w:rPr>
        <w:t>в обратном направлении:</w:t>
      </w:r>
      <w:r>
        <w:rPr>
          <w:rFonts w:ascii="Times New Roman" w:hAnsi="Times New Roman"/>
          <w:sz w:val="20"/>
          <w:szCs w:val="20"/>
        </w:rPr>
        <w:t xml:space="preserve"> Областная больница, Тарасова, Омская, Дорожная больница, Курчатова, Южная, Алое поле, ДС «Юность», Гостиница «Малахит», Цирк, Кукольный театр, Теплотехнический институт, Российская, Юридический институт, Турбинная, Ферросплавная</w:t>
      </w:r>
      <w:r w:rsidR="001237A5">
        <w:rPr>
          <w:rFonts w:ascii="Times New Roman" w:hAnsi="Times New Roman"/>
          <w:sz w:val="20"/>
          <w:szCs w:val="20"/>
        </w:rPr>
        <w:t xml:space="preserve"> (по требованию)</w:t>
      </w:r>
      <w:r>
        <w:rPr>
          <w:rFonts w:ascii="Times New Roman" w:hAnsi="Times New Roman"/>
          <w:sz w:val="20"/>
          <w:szCs w:val="20"/>
        </w:rPr>
        <w:t>, ЧЭМК</w:t>
      </w: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>.</w:t>
      </w:r>
    </w:p>
    <w:p w14:paraId="38272487" w14:textId="77777777" w:rsidR="00755C87" w:rsidRPr="008F5719" w:rsidRDefault="00755C87" w:rsidP="00755C87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t>Протяженность, всего км, в том числе:</w:t>
      </w:r>
    </w:p>
    <w:p w14:paraId="50B11DB8" w14:textId="77777777" w:rsidR="00755C87" w:rsidRPr="008F5719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t>в прямом направлении</w:t>
      </w:r>
      <w:r>
        <w:rPr>
          <w:rFonts w:ascii="Times New Roman" w:hAnsi="Times New Roman"/>
          <w:sz w:val="20"/>
          <w:szCs w:val="20"/>
        </w:rPr>
        <w:t xml:space="preserve"> 9,4</w:t>
      </w:r>
      <w:r w:rsidRPr="008F5719">
        <w:rPr>
          <w:rFonts w:ascii="Times New Roman" w:hAnsi="Times New Roman"/>
          <w:sz w:val="20"/>
          <w:szCs w:val="20"/>
        </w:rPr>
        <w:t xml:space="preserve"> км;</w:t>
      </w:r>
    </w:p>
    <w:p w14:paraId="35CDEB0B" w14:textId="77777777" w:rsidR="00755C87" w:rsidRPr="008F5719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t xml:space="preserve">в обратном направлении </w:t>
      </w:r>
      <w:r>
        <w:rPr>
          <w:rFonts w:ascii="Times New Roman" w:hAnsi="Times New Roman"/>
          <w:sz w:val="20"/>
          <w:szCs w:val="20"/>
        </w:rPr>
        <w:t>9,3</w:t>
      </w:r>
      <w:r w:rsidRPr="008F5719">
        <w:rPr>
          <w:rFonts w:ascii="Times New Roman" w:hAnsi="Times New Roman"/>
          <w:sz w:val="20"/>
          <w:szCs w:val="20"/>
        </w:rPr>
        <w:t xml:space="preserve"> км.</w:t>
      </w:r>
    </w:p>
    <w:p w14:paraId="2D811324" w14:textId="77777777" w:rsidR="000A685F" w:rsidRDefault="00755C87" w:rsidP="00BA2D4B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0A685F">
        <w:rPr>
          <w:rFonts w:ascii="Times New Roman" w:hAnsi="Times New Roman"/>
          <w:sz w:val="20"/>
          <w:szCs w:val="20"/>
        </w:rPr>
        <w:t>Схема маршрута:</w:t>
      </w:r>
    </w:p>
    <w:p w14:paraId="2A0C433A" w14:textId="26FC060E" w:rsidR="00755C87" w:rsidRPr="000A685F" w:rsidRDefault="00755C87" w:rsidP="000A685F">
      <w:pPr>
        <w:spacing w:after="0" w:line="240" w:lineRule="auto"/>
        <w:ind w:left="360"/>
        <w:contextualSpacing/>
        <w:jc w:val="both"/>
        <w:rPr>
          <w:rFonts w:ascii="Times New Roman" w:hAnsi="Times New Roman"/>
          <w:sz w:val="20"/>
          <w:szCs w:val="20"/>
        </w:rPr>
      </w:pPr>
      <w:r w:rsidRPr="000A685F">
        <w:rPr>
          <w:rFonts w:ascii="Times New Roman" w:hAnsi="Times New Roman"/>
          <w:sz w:val="20"/>
          <w:szCs w:val="20"/>
        </w:rPr>
        <w:t>- в прямом направлении:</w:t>
      </w:r>
    </w:p>
    <w:p w14:paraId="337BD52C" w14:textId="77777777" w:rsidR="00755C87" w:rsidRDefault="00755C87" w:rsidP="00755C87">
      <w:p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</w:p>
    <w:p w14:paraId="16F6A068" w14:textId="12C75938" w:rsidR="00755C87" w:rsidRDefault="00755C87" w:rsidP="00B35DC7">
      <w:pPr>
        <w:spacing w:after="0"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718549DE" wp14:editId="048A8757">
            <wp:extent cx="3644383" cy="549065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75860" cy="5538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  <w:szCs w:val="20"/>
        </w:rPr>
        <w:br w:type="page"/>
      </w:r>
    </w:p>
    <w:p w14:paraId="0E746AAF" w14:textId="77777777" w:rsidR="00755C87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lastRenderedPageBreak/>
        <w:t>в обратном направлении:</w:t>
      </w:r>
    </w:p>
    <w:p w14:paraId="232D7831" w14:textId="77777777" w:rsidR="00755C87" w:rsidRDefault="00755C87" w:rsidP="00755C87">
      <w:pPr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</w:rPr>
      </w:pPr>
    </w:p>
    <w:p w14:paraId="2268C79E" w14:textId="77777777" w:rsidR="00755C87" w:rsidRPr="00810B93" w:rsidRDefault="00755C87" w:rsidP="00A52F5D">
      <w:pPr>
        <w:spacing w:after="0" w:line="240" w:lineRule="auto"/>
        <w:ind w:left="-284"/>
        <w:contextualSpacing/>
        <w:jc w:val="center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55CB2288" wp14:editId="6CF89E76">
            <wp:extent cx="4146458" cy="6247086"/>
            <wp:effectExtent l="0" t="0" r="698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47817" cy="6249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ECDBE" w14:textId="7777777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br w:type="page"/>
      </w:r>
    </w:p>
    <w:p w14:paraId="3AE7C798" w14:textId="7777777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68E0D654" w14:textId="5DF6B63B" w:rsidR="00755C87" w:rsidRDefault="00755C87" w:rsidP="00755C87">
      <w:pPr>
        <w:pStyle w:val="a7"/>
        <w:numPr>
          <w:ilvl w:val="0"/>
          <w:numId w:val="21"/>
        </w:num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t>График движения транспортных средств.</w:t>
      </w:r>
    </w:p>
    <w:p w14:paraId="5CB9D471" w14:textId="23091EDA" w:rsidR="00A52F5D" w:rsidRDefault="00A52F5D" w:rsidP="00A52F5D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A52F5D" w:rsidRPr="00AF7601" w14:paraId="4D7FE12A" w14:textId="77777777" w:rsidTr="00A52F5D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5C79F09E" w14:textId="7777777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4D10C972" w14:textId="7777777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180CF169" w14:textId="7777777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4395F833" w14:textId="7777777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6B5F9910" w14:textId="7777777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A52F5D" w:rsidRPr="00AF7601" w14:paraId="3E253B11" w14:textId="77777777" w:rsidTr="00A52F5D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3DEDE6E5" w14:textId="77777777" w:rsidR="00A52F5D" w:rsidRPr="00AF7601" w:rsidRDefault="00A52F5D" w:rsidP="00A52F5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6ABFA27A" w14:textId="77777777" w:rsidR="00A52F5D" w:rsidRPr="00AF7601" w:rsidRDefault="00A52F5D" w:rsidP="00A52F5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54C90081" w14:textId="324EFDFB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01.01.2025</w:t>
            </w:r>
          </w:p>
        </w:tc>
      </w:tr>
      <w:tr w:rsidR="00A52F5D" w:rsidRPr="00AF7601" w14:paraId="7B4AB14E" w14:textId="77777777" w:rsidTr="00A52F5D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557CBBA" w14:textId="0EC64D40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</w:tcPr>
          <w:p w14:paraId="042F5C2A" w14:textId="7777777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27EF7693" w14:textId="350D460A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10:57</w:t>
            </w:r>
          </w:p>
        </w:tc>
        <w:tc>
          <w:tcPr>
            <w:tcW w:w="1860" w:type="dxa"/>
            <w:shd w:val="clear" w:color="auto" w:fill="auto"/>
            <w:noWrap/>
          </w:tcPr>
          <w:p w14:paraId="28A4AB89" w14:textId="28ABFC20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17:37</w:t>
            </w:r>
          </w:p>
        </w:tc>
        <w:tc>
          <w:tcPr>
            <w:tcW w:w="1949" w:type="dxa"/>
            <w:shd w:val="clear" w:color="auto" w:fill="auto"/>
          </w:tcPr>
          <w:p w14:paraId="50558135" w14:textId="51337808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6,03</w:t>
            </w:r>
          </w:p>
        </w:tc>
      </w:tr>
      <w:tr w:rsidR="00A52F5D" w:rsidRPr="00AF7601" w14:paraId="000E6D2A" w14:textId="77777777" w:rsidTr="00A52F5D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B81027B" w14:textId="409C19DB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</w:tcPr>
          <w:p w14:paraId="1F492059" w14:textId="7777777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536AACF4" w14:textId="4312820F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9:23</w:t>
            </w:r>
          </w:p>
        </w:tc>
        <w:tc>
          <w:tcPr>
            <w:tcW w:w="1860" w:type="dxa"/>
            <w:shd w:val="clear" w:color="auto" w:fill="auto"/>
            <w:noWrap/>
          </w:tcPr>
          <w:p w14:paraId="3E79F671" w14:textId="66B9FC01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21:22</w:t>
            </w:r>
          </w:p>
        </w:tc>
        <w:tc>
          <w:tcPr>
            <w:tcW w:w="1949" w:type="dxa"/>
            <w:shd w:val="clear" w:color="auto" w:fill="auto"/>
          </w:tcPr>
          <w:p w14:paraId="67F012CF" w14:textId="145CEEF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10,25</w:t>
            </w:r>
          </w:p>
        </w:tc>
      </w:tr>
      <w:tr w:rsidR="00A52F5D" w:rsidRPr="00AF7601" w14:paraId="367BB7B2" w14:textId="77777777" w:rsidTr="00A52F5D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47E8F31" w14:textId="69F94B9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</w:tcPr>
          <w:p w14:paraId="464827B7" w14:textId="7777777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59286195" w14:textId="096066DB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6:35</w:t>
            </w:r>
          </w:p>
        </w:tc>
        <w:tc>
          <w:tcPr>
            <w:tcW w:w="1860" w:type="dxa"/>
            <w:shd w:val="clear" w:color="auto" w:fill="auto"/>
            <w:noWrap/>
          </w:tcPr>
          <w:p w14:paraId="7D34839E" w14:textId="022E4D8C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17:09</w:t>
            </w:r>
          </w:p>
        </w:tc>
        <w:tc>
          <w:tcPr>
            <w:tcW w:w="1949" w:type="dxa"/>
            <w:shd w:val="clear" w:color="auto" w:fill="auto"/>
          </w:tcPr>
          <w:p w14:paraId="62AA3337" w14:textId="187C79EC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9,3</w:t>
            </w:r>
          </w:p>
        </w:tc>
      </w:tr>
    </w:tbl>
    <w:p w14:paraId="2FF1615F" w14:textId="5A313AA0" w:rsidR="00A52F5D" w:rsidRDefault="00A52F5D" w:rsidP="00A52F5D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tbl>
      <w:tblPr>
        <w:tblW w:w="8063" w:type="dxa"/>
        <w:jc w:val="center"/>
        <w:tblLook w:val="04A0" w:firstRow="1" w:lastRow="0" w:firstColumn="1" w:lastColumn="0" w:noHBand="0" w:noVBand="1"/>
      </w:tblPr>
      <w:tblGrid>
        <w:gridCol w:w="949"/>
        <w:gridCol w:w="1472"/>
        <w:gridCol w:w="1766"/>
        <w:gridCol w:w="1927"/>
        <w:gridCol w:w="1949"/>
      </w:tblGrid>
      <w:tr w:rsidR="00A52F5D" w:rsidRPr="00AF7601" w14:paraId="734A76E2" w14:textId="77777777" w:rsidTr="00A52F5D">
        <w:trPr>
          <w:trHeight w:val="780"/>
          <w:jc w:val="center"/>
        </w:trPr>
        <w:tc>
          <w:tcPr>
            <w:tcW w:w="94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8C6390" w14:textId="7777777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AD44E13" w14:textId="7777777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76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DC402AC" w14:textId="7777777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9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A75D2B" w14:textId="7777777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6AE2EE9" w14:textId="7777777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A52F5D" w:rsidRPr="00AF7601" w14:paraId="034EA428" w14:textId="77777777" w:rsidTr="00A52F5D">
        <w:trPr>
          <w:trHeight w:val="270"/>
          <w:jc w:val="center"/>
        </w:trPr>
        <w:tc>
          <w:tcPr>
            <w:tcW w:w="94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ABFBEEE" w14:textId="77777777" w:rsidR="00A52F5D" w:rsidRPr="00AF7601" w:rsidRDefault="00A52F5D" w:rsidP="00A52F5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90C69A1" w14:textId="77777777" w:rsidR="00A52F5D" w:rsidRPr="00AF7601" w:rsidRDefault="00A52F5D" w:rsidP="00A52F5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42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C3D3607" w14:textId="3ECE728C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и праздничные дни с 02.01.2025 по 30.04.2025</w:t>
            </w:r>
          </w:p>
        </w:tc>
      </w:tr>
      <w:tr w:rsidR="00A52F5D" w:rsidRPr="00AF7601" w14:paraId="438C98AA" w14:textId="77777777" w:rsidTr="00A52F5D">
        <w:trPr>
          <w:trHeight w:val="270"/>
          <w:jc w:val="center"/>
        </w:trPr>
        <w:tc>
          <w:tcPr>
            <w:tcW w:w="9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AFC3E83" w14:textId="252B71FE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F71956" w14:textId="7777777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5793B874" w14:textId="65F796A2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6:17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59182D87" w14:textId="16C2196D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17:37</w:t>
            </w:r>
          </w:p>
        </w:tc>
        <w:tc>
          <w:tcPr>
            <w:tcW w:w="19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0F9789C2" w14:textId="2C1655D3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10,07</w:t>
            </w:r>
          </w:p>
        </w:tc>
      </w:tr>
      <w:tr w:rsidR="00A52F5D" w:rsidRPr="00AF7601" w14:paraId="120C3658" w14:textId="77777777" w:rsidTr="00A52F5D">
        <w:trPr>
          <w:trHeight w:val="270"/>
          <w:jc w:val="center"/>
        </w:trPr>
        <w:tc>
          <w:tcPr>
            <w:tcW w:w="9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C98CA6" w14:textId="22AC942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257C71" w14:textId="7777777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4723E779" w14:textId="7FBF6CA4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9:23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4773E06D" w14:textId="293B1A09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21:22</w:t>
            </w:r>
          </w:p>
        </w:tc>
        <w:tc>
          <w:tcPr>
            <w:tcW w:w="19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43759CC6" w14:textId="670E8E48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10,25</w:t>
            </w:r>
          </w:p>
        </w:tc>
      </w:tr>
      <w:tr w:rsidR="00A52F5D" w:rsidRPr="00AF7601" w14:paraId="09575E64" w14:textId="77777777" w:rsidTr="00A52F5D">
        <w:trPr>
          <w:trHeight w:val="270"/>
          <w:jc w:val="center"/>
        </w:trPr>
        <w:tc>
          <w:tcPr>
            <w:tcW w:w="94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98D7C59" w14:textId="26BD1BF5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3E84CE1" w14:textId="7777777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</w:tcPr>
          <w:p w14:paraId="41DA38F7" w14:textId="12423A23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6:35</w:t>
            </w:r>
          </w:p>
        </w:tc>
        <w:tc>
          <w:tcPr>
            <w:tcW w:w="192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</w:tcPr>
          <w:p w14:paraId="6BC844C7" w14:textId="154D8EDD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17:09</w:t>
            </w:r>
          </w:p>
        </w:tc>
        <w:tc>
          <w:tcPr>
            <w:tcW w:w="194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</w:tcPr>
          <w:p w14:paraId="7D037974" w14:textId="4AD46EA6" w:rsidR="00A52F5D" w:rsidRPr="00A52F5D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9,30</w:t>
            </w:r>
          </w:p>
        </w:tc>
      </w:tr>
      <w:tr w:rsidR="00A52F5D" w:rsidRPr="00AF7601" w14:paraId="56CC50AB" w14:textId="77777777" w:rsidTr="00A52F5D">
        <w:trPr>
          <w:trHeight w:val="270"/>
          <w:jc w:val="center"/>
        </w:trPr>
        <w:tc>
          <w:tcPr>
            <w:tcW w:w="94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6EFA2ED6" w14:textId="3FE64EFC" w:rsidR="00A52F5D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0EE3C447" w14:textId="241B5417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</w:tcPr>
          <w:p w14:paraId="52ED8712" w14:textId="06F6AFDE" w:rsidR="00A52F5D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6:07</w:t>
            </w:r>
          </w:p>
        </w:tc>
        <w:tc>
          <w:tcPr>
            <w:tcW w:w="192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</w:tcPr>
          <w:p w14:paraId="7D63AEFA" w14:textId="54C1E403" w:rsidR="00A52F5D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10:09</w:t>
            </w:r>
          </w:p>
        </w:tc>
        <w:tc>
          <w:tcPr>
            <w:tcW w:w="194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</w:tcPr>
          <w:p w14:paraId="743CAD2B" w14:textId="6D98BE71" w:rsidR="00A52F5D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4,03</w:t>
            </w:r>
          </w:p>
        </w:tc>
      </w:tr>
      <w:tr w:rsidR="00A52F5D" w:rsidRPr="00AF7601" w14:paraId="7E9A0CCD" w14:textId="77777777" w:rsidTr="00A52F5D">
        <w:trPr>
          <w:trHeight w:val="270"/>
          <w:jc w:val="center"/>
        </w:trPr>
        <w:tc>
          <w:tcPr>
            <w:tcW w:w="94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6EE995CD" w14:textId="0170F03E" w:rsidR="00A52F5D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224DDE0" w14:textId="4775B6B8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</w:tcPr>
          <w:p w14:paraId="2B608C5B" w14:textId="35CE7028" w:rsidR="00A52F5D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17:05</w:t>
            </w:r>
          </w:p>
        </w:tc>
        <w:tc>
          <w:tcPr>
            <w:tcW w:w="192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</w:tcPr>
          <w:p w14:paraId="31F53874" w14:textId="5D1F2A11" w:rsidR="00A52F5D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22:32</w:t>
            </w:r>
          </w:p>
        </w:tc>
        <w:tc>
          <w:tcPr>
            <w:tcW w:w="194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</w:tcPr>
          <w:p w14:paraId="2783993A" w14:textId="2E55371C" w:rsidR="00A52F5D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4,82</w:t>
            </w:r>
          </w:p>
        </w:tc>
      </w:tr>
      <w:tr w:rsidR="00A52F5D" w:rsidRPr="00AF7601" w14:paraId="5EF46D99" w14:textId="77777777" w:rsidTr="00A52F5D">
        <w:trPr>
          <w:trHeight w:val="270"/>
          <w:jc w:val="center"/>
        </w:trPr>
        <w:tc>
          <w:tcPr>
            <w:tcW w:w="9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31C362F" w14:textId="64BD3411" w:rsidR="00A52F5D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C578D68" w14:textId="09EF8BCF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65D88AA6" w14:textId="44D927A0" w:rsidR="00A52F5D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18:29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3F4BE12A" w14:textId="5BD6B276" w:rsidR="00A52F5D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22:31</w:t>
            </w:r>
          </w:p>
        </w:tc>
        <w:tc>
          <w:tcPr>
            <w:tcW w:w="19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5D09E072" w14:textId="71B6D023" w:rsidR="00A52F5D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4,03</w:t>
            </w:r>
          </w:p>
        </w:tc>
      </w:tr>
    </w:tbl>
    <w:p w14:paraId="2DA2E00C" w14:textId="77777777" w:rsidR="00A52F5D" w:rsidRPr="00A52F5D" w:rsidRDefault="00A52F5D" w:rsidP="00A52F5D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148B32A1" w14:textId="77777777" w:rsidR="00755C87" w:rsidRPr="008F5719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755C87" w:rsidRPr="00AF7601" w14:paraId="43FA47F0" w14:textId="77777777" w:rsidTr="00BA2D4B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3B22035C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22E7B518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2E1B16F0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604BB806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53DF98EB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755C87" w:rsidRPr="00AF7601" w14:paraId="34308083" w14:textId="77777777" w:rsidTr="00BA2D4B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73A6907C" w14:textId="77777777" w:rsidR="00755C87" w:rsidRPr="00AF7601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5801DE21" w14:textId="77777777" w:rsidR="00755C87" w:rsidRPr="00AF7601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5AB38635" w14:textId="2F6A24D8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</w:t>
            </w:r>
            <w:r w:rsidR="009700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 09.01.2025 по 30.04.2025</w:t>
            </w:r>
          </w:p>
        </w:tc>
      </w:tr>
      <w:tr w:rsidR="00755C87" w:rsidRPr="00AF7601" w14:paraId="7581D2A8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EE5378B" w14:textId="4DCB2941" w:rsidR="00755C87" w:rsidRPr="00AF7601" w:rsidRDefault="00A52F5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</w:tcPr>
          <w:p w14:paraId="1A90AAE9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3AF97733" w14:textId="04DEDF3B" w:rsidR="00755C87" w:rsidRPr="00AF7601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5:48</w:t>
            </w:r>
          </w:p>
        </w:tc>
        <w:tc>
          <w:tcPr>
            <w:tcW w:w="1860" w:type="dxa"/>
            <w:shd w:val="clear" w:color="auto" w:fill="auto"/>
            <w:noWrap/>
          </w:tcPr>
          <w:p w14:paraId="0F5EAF1B" w14:textId="739A9790" w:rsidR="00755C87" w:rsidRPr="00AF7601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14:39</w:t>
            </w:r>
          </w:p>
        </w:tc>
        <w:tc>
          <w:tcPr>
            <w:tcW w:w="1949" w:type="dxa"/>
            <w:shd w:val="clear" w:color="auto" w:fill="auto"/>
          </w:tcPr>
          <w:p w14:paraId="3E704E8A" w14:textId="047482F3" w:rsidR="00755C87" w:rsidRPr="00AF7601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8,28</w:t>
            </w:r>
          </w:p>
        </w:tc>
      </w:tr>
      <w:tr w:rsidR="00755C87" w:rsidRPr="00AF7601" w14:paraId="1DC0CF47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0BE7D6C" w14:textId="2A8465FF" w:rsidR="00755C87" w:rsidRPr="00AF7601" w:rsidRDefault="00A52F5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</w:tcPr>
          <w:p w14:paraId="56DE8A93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32770A70" w14:textId="71EFD961" w:rsidR="00755C87" w:rsidRPr="00AF7601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7:35</w:t>
            </w:r>
          </w:p>
        </w:tc>
        <w:tc>
          <w:tcPr>
            <w:tcW w:w="1860" w:type="dxa"/>
            <w:shd w:val="clear" w:color="auto" w:fill="auto"/>
            <w:noWrap/>
          </w:tcPr>
          <w:p w14:paraId="1BD826C8" w14:textId="656B53CF" w:rsidR="00755C87" w:rsidRPr="00AF7601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18:41</w:t>
            </w:r>
          </w:p>
        </w:tc>
        <w:tc>
          <w:tcPr>
            <w:tcW w:w="1949" w:type="dxa"/>
            <w:shd w:val="clear" w:color="auto" w:fill="auto"/>
          </w:tcPr>
          <w:p w14:paraId="4E54940E" w14:textId="55023716" w:rsidR="00755C87" w:rsidRPr="00AF7601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9,58</w:t>
            </w:r>
          </w:p>
        </w:tc>
      </w:tr>
      <w:tr w:rsidR="00755C87" w:rsidRPr="00AF7601" w14:paraId="4EBE6797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8DCA9BE" w14:textId="337E25F8" w:rsidR="00755C87" w:rsidRPr="00AF7601" w:rsidRDefault="00A52F5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</w:tcPr>
          <w:p w14:paraId="1468946D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0B12C822" w14:textId="51B721B9" w:rsidR="00755C87" w:rsidRPr="00AF7601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7:53</w:t>
            </w:r>
          </w:p>
        </w:tc>
        <w:tc>
          <w:tcPr>
            <w:tcW w:w="1860" w:type="dxa"/>
            <w:shd w:val="clear" w:color="auto" w:fill="auto"/>
            <w:noWrap/>
          </w:tcPr>
          <w:p w14:paraId="6A946C1B" w14:textId="13D0CCCE" w:rsidR="00755C87" w:rsidRPr="00AF7601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18:32</w:t>
            </w:r>
          </w:p>
        </w:tc>
        <w:tc>
          <w:tcPr>
            <w:tcW w:w="1949" w:type="dxa"/>
            <w:shd w:val="clear" w:color="auto" w:fill="auto"/>
          </w:tcPr>
          <w:p w14:paraId="5B044B02" w14:textId="4EF4669E" w:rsidR="00755C87" w:rsidRPr="00AF7601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6,47</w:t>
            </w:r>
          </w:p>
        </w:tc>
      </w:tr>
      <w:tr w:rsidR="00755C87" w:rsidRPr="00AF7601" w14:paraId="48BF5156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998D9DA" w14:textId="39285A09" w:rsidR="00755C87" w:rsidRPr="00AF7601" w:rsidRDefault="00A52F5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</w:tcPr>
          <w:p w14:paraId="77EA83C4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7ACDF4E7" w14:textId="38D406DE" w:rsidR="00755C87" w:rsidRPr="00AF7601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6:41</w:t>
            </w:r>
          </w:p>
        </w:tc>
        <w:tc>
          <w:tcPr>
            <w:tcW w:w="1860" w:type="dxa"/>
            <w:shd w:val="clear" w:color="auto" w:fill="auto"/>
            <w:noWrap/>
          </w:tcPr>
          <w:p w14:paraId="4A39481D" w14:textId="0451CB30" w:rsidR="00755C87" w:rsidRPr="00AF7601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18:50</w:t>
            </w:r>
          </w:p>
        </w:tc>
        <w:tc>
          <w:tcPr>
            <w:tcW w:w="1949" w:type="dxa"/>
            <w:shd w:val="clear" w:color="auto" w:fill="auto"/>
          </w:tcPr>
          <w:p w14:paraId="129066AA" w14:textId="75694793" w:rsidR="00755C87" w:rsidRPr="00AF7601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10,35</w:t>
            </w:r>
          </w:p>
        </w:tc>
      </w:tr>
      <w:tr w:rsidR="00755C87" w:rsidRPr="00AF7601" w14:paraId="11B5FEAC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EA03851" w14:textId="2B0F4365" w:rsidR="00755C87" w:rsidRPr="00AF7601" w:rsidRDefault="00A52F5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</w:tcPr>
          <w:p w14:paraId="139D60BB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1794AF97" w14:textId="030C91CB" w:rsidR="00755C87" w:rsidRPr="00AF7601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6:59</w:t>
            </w:r>
          </w:p>
        </w:tc>
        <w:tc>
          <w:tcPr>
            <w:tcW w:w="1860" w:type="dxa"/>
            <w:shd w:val="clear" w:color="auto" w:fill="auto"/>
            <w:noWrap/>
          </w:tcPr>
          <w:p w14:paraId="3E20FC89" w14:textId="4603085D" w:rsidR="00755C87" w:rsidRPr="00AF7601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19:08</w:t>
            </w:r>
          </w:p>
        </w:tc>
        <w:tc>
          <w:tcPr>
            <w:tcW w:w="1949" w:type="dxa"/>
            <w:shd w:val="clear" w:color="auto" w:fill="auto"/>
          </w:tcPr>
          <w:p w14:paraId="1284F4F4" w14:textId="13282ECC" w:rsidR="00755C87" w:rsidRPr="00AF7601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8,00</w:t>
            </w:r>
          </w:p>
        </w:tc>
      </w:tr>
      <w:tr w:rsidR="00A52F5D" w:rsidRPr="00AF7601" w14:paraId="35C232D2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1D9F72B" w14:textId="03994C44" w:rsidR="00A52F5D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</w:tcPr>
          <w:p w14:paraId="01EC1633" w14:textId="3C43DA4A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591C5361" w14:textId="251C3727" w:rsidR="00A52F5D" w:rsidRDefault="0097004A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10:56</w:t>
            </w:r>
          </w:p>
        </w:tc>
        <w:tc>
          <w:tcPr>
            <w:tcW w:w="1860" w:type="dxa"/>
            <w:shd w:val="clear" w:color="auto" w:fill="auto"/>
            <w:noWrap/>
          </w:tcPr>
          <w:p w14:paraId="2EB79A91" w14:textId="21EB7521" w:rsidR="00A52F5D" w:rsidRDefault="0097004A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21:51</w:t>
            </w:r>
          </w:p>
        </w:tc>
        <w:tc>
          <w:tcPr>
            <w:tcW w:w="1949" w:type="dxa"/>
            <w:shd w:val="clear" w:color="auto" w:fill="auto"/>
          </w:tcPr>
          <w:p w14:paraId="54B16D7D" w14:textId="6A4F305A" w:rsidR="00A52F5D" w:rsidRDefault="0097004A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10,27</w:t>
            </w:r>
          </w:p>
        </w:tc>
      </w:tr>
      <w:tr w:rsidR="00A52F5D" w:rsidRPr="00AF7601" w14:paraId="219BCECB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1714017" w14:textId="2B0F86A0" w:rsidR="00A52F5D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72" w:type="dxa"/>
            <w:shd w:val="clear" w:color="auto" w:fill="auto"/>
          </w:tcPr>
          <w:p w14:paraId="70B455CB" w14:textId="121A2340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514C49BA" w14:textId="73714771" w:rsidR="00A52F5D" w:rsidRDefault="0097004A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6:14</w:t>
            </w:r>
          </w:p>
        </w:tc>
        <w:tc>
          <w:tcPr>
            <w:tcW w:w="1860" w:type="dxa"/>
            <w:shd w:val="clear" w:color="auto" w:fill="auto"/>
            <w:noWrap/>
          </w:tcPr>
          <w:p w14:paraId="76B5490C" w14:textId="62683626" w:rsidR="00A52F5D" w:rsidRDefault="0097004A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7:35</w:t>
            </w:r>
          </w:p>
        </w:tc>
        <w:tc>
          <w:tcPr>
            <w:tcW w:w="1949" w:type="dxa"/>
            <w:shd w:val="clear" w:color="auto" w:fill="auto"/>
          </w:tcPr>
          <w:p w14:paraId="23C04174" w14:textId="30D9D1A9" w:rsidR="00A52F5D" w:rsidRDefault="0097004A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1,35</w:t>
            </w:r>
          </w:p>
        </w:tc>
      </w:tr>
      <w:tr w:rsidR="00A52F5D" w:rsidRPr="00AF7601" w14:paraId="1CC98034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14ACDD8" w14:textId="0DAC6B44" w:rsidR="00A52F5D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72" w:type="dxa"/>
            <w:shd w:val="clear" w:color="auto" w:fill="auto"/>
          </w:tcPr>
          <w:p w14:paraId="0DC7B907" w14:textId="0FC703FA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4212080D" w14:textId="7D73D786" w:rsidR="00A52F5D" w:rsidRDefault="0097004A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6:05</w:t>
            </w:r>
          </w:p>
        </w:tc>
        <w:tc>
          <w:tcPr>
            <w:tcW w:w="1860" w:type="dxa"/>
            <w:shd w:val="clear" w:color="auto" w:fill="auto"/>
            <w:noWrap/>
          </w:tcPr>
          <w:p w14:paraId="48CBB1A4" w14:textId="4351961D" w:rsidR="00A52F5D" w:rsidRDefault="0097004A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6:41</w:t>
            </w:r>
          </w:p>
        </w:tc>
        <w:tc>
          <w:tcPr>
            <w:tcW w:w="1949" w:type="dxa"/>
            <w:shd w:val="clear" w:color="auto" w:fill="auto"/>
          </w:tcPr>
          <w:p w14:paraId="496AAF07" w14:textId="1FA55292" w:rsidR="00A52F5D" w:rsidRDefault="0097004A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</w:t>
            </w:r>
          </w:p>
        </w:tc>
      </w:tr>
      <w:tr w:rsidR="00A52F5D" w:rsidRPr="00AF7601" w14:paraId="5679002B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669D0E0" w14:textId="2A9BB997" w:rsidR="00A52F5D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472" w:type="dxa"/>
            <w:shd w:val="clear" w:color="auto" w:fill="auto"/>
          </w:tcPr>
          <w:p w14:paraId="747ED872" w14:textId="60F04A5C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41427AA9" w14:textId="1621E5E6" w:rsidR="00A52F5D" w:rsidRDefault="0097004A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20:06</w:t>
            </w:r>
          </w:p>
        </w:tc>
        <w:tc>
          <w:tcPr>
            <w:tcW w:w="1860" w:type="dxa"/>
            <w:shd w:val="clear" w:color="auto" w:fill="auto"/>
            <w:noWrap/>
          </w:tcPr>
          <w:p w14:paraId="2E6878F1" w14:textId="6BE2C5E4" w:rsidR="00A52F5D" w:rsidRDefault="0097004A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22:56</w:t>
            </w:r>
          </w:p>
        </w:tc>
        <w:tc>
          <w:tcPr>
            <w:tcW w:w="1949" w:type="dxa"/>
            <w:shd w:val="clear" w:color="auto" w:fill="auto"/>
          </w:tcPr>
          <w:p w14:paraId="78F47D54" w14:textId="55029717" w:rsidR="00A52F5D" w:rsidRDefault="0097004A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2,83</w:t>
            </w:r>
          </w:p>
        </w:tc>
      </w:tr>
      <w:tr w:rsidR="00A52F5D" w:rsidRPr="00AF7601" w14:paraId="167AEA64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82463F7" w14:textId="0E7A5ADA" w:rsidR="00A52F5D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472" w:type="dxa"/>
            <w:shd w:val="clear" w:color="auto" w:fill="auto"/>
          </w:tcPr>
          <w:p w14:paraId="571BEC05" w14:textId="7D61A2A1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653A6E3B" w14:textId="6244C9A6" w:rsidR="00A52F5D" w:rsidRDefault="0097004A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20:54</w:t>
            </w:r>
          </w:p>
        </w:tc>
        <w:tc>
          <w:tcPr>
            <w:tcW w:w="1860" w:type="dxa"/>
            <w:shd w:val="clear" w:color="auto" w:fill="auto"/>
            <w:noWrap/>
          </w:tcPr>
          <w:p w14:paraId="0DA3B54A" w14:textId="6517E32F" w:rsidR="00A52F5D" w:rsidRDefault="0097004A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22:20</w:t>
            </w:r>
          </w:p>
        </w:tc>
        <w:tc>
          <w:tcPr>
            <w:tcW w:w="1949" w:type="dxa"/>
            <w:shd w:val="clear" w:color="auto" w:fill="auto"/>
          </w:tcPr>
          <w:p w14:paraId="5C6E81EB" w14:textId="4DF892DC" w:rsidR="00A52F5D" w:rsidRDefault="0097004A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1,43</w:t>
            </w:r>
          </w:p>
        </w:tc>
      </w:tr>
      <w:tr w:rsidR="00A52F5D" w:rsidRPr="00AF7601" w14:paraId="52FBBDA7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A9C5CB2" w14:textId="1D27C855" w:rsidR="00A52F5D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472" w:type="dxa"/>
            <w:shd w:val="clear" w:color="auto" w:fill="auto"/>
          </w:tcPr>
          <w:p w14:paraId="6B9CF8CB" w14:textId="25A8FA51" w:rsidR="00A52F5D" w:rsidRPr="00AF7601" w:rsidRDefault="00A52F5D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000185AD" w14:textId="4DCB8597" w:rsidR="00A52F5D" w:rsidRDefault="0097004A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18:54</w:t>
            </w:r>
          </w:p>
        </w:tc>
        <w:tc>
          <w:tcPr>
            <w:tcW w:w="1860" w:type="dxa"/>
            <w:shd w:val="clear" w:color="auto" w:fill="auto"/>
            <w:noWrap/>
          </w:tcPr>
          <w:p w14:paraId="5571F020" w14:textId="2F2D6661" w:rsidR="00A52F5D" w:rsidRDefault="0097004A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22:39</w:t>
            </w:r>
          </w:p>
        </w:tc>
        <w:tc>
          <w:tcPr>
            <w:tcW w:w="1949" w:type="dxa"/>
            <w:shd w:val="clear" w:color="auto" w:fill="auto"/>
          </w:tcPr>
          <w:p w14:paraId="0F15D0E6" w14:textId="5E7A5B33" w:rsidR="00A52F5D" w:rsidRDefault="0097004A" w:rsidP="00A52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3,75</w:t>
            </w:r>
          </w:p>
        </w:tc>
      </w:tr>
    </w:tbl>
    <w:p w14:paraId="0DF7D1A6" w14:textId="77777777" w:rsidR="00755C87" w:rsidRPr="008F5719" w:rsidRDefault="00755C87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77327384" w14:textId="77777777" w:rsidR="00755C87" w:rsidRDefault="00755C87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159EB423" w14:textId="77777777" w:rsidR="00755C87" w:rsidRPr="008F5719" w:rsidRDefault="00755C87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4715957" w14:textId="77777777" w:rsidR="00755C87" w:rsidRDefault="00755C87" w:rsidP="00755C87">
      <w:pPr>
        <w:pStyle w:val="a7"/>
        <w:widowControl w:val="0"/>
        <w:numPr>
          <w:ilvl w:val="0"/>
          <w:numId w:val="21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>
        <w:rPr>
          <w:rStyle w:val="af8"/>
          <w:rFonts w:ascii="Times New Roman" w:hAnsi="Times New Roman"/>
          <w:color w:val="000000"/>
          <w:sz w:val="20"/>
          <w:szCs w:val="20"/>
        </w:rPr>
        <w:br w:type="page"/>
      </w:r>
      <w:r w:rsidRPr="008F5719">
        <w:rPr>
          <w:rStyle w:val="af8"/>
          <w:rFonts w:ascii="Times New Roman" w:hAnsi="Times New Roman"/>
          <w:color w:val="000000"/>
          <w:sz w:val="20"/>
          <w:szCs w:val="20"/>
        </w:rPr>
        <w:lastRenderedPageBreak/>
        <w:t xml:space="preserve">Планируемое расписание </w:t>
      </w:r>
      <w:r w:rsidRPr="008F5719">
        <w:rPr>
          <w:rFonts w:ascii="Times New Roman" w:hAnsi="Times New Roman"/>
          <w:sz w:val="20"/>
          <w:szCs w:val="20"/>
        </w:rPr>
        <w:t>движения транспортных средств</w:t>
      </w:r>
      <w:r w:rsidRPr="008F5719">
        <w:rPr>
          <w:rStyle w:val="af8"/>
          <w:rFonts w:ascii="Times New Roman" w:hAnsi="Times New Roman"/>
          <w:color w:val="000000"/>
          <w:sz w:val="20"/>
          <w:szCs w:val="20"/>
        </w:rPr>
        <w:t xml:space="preserve"> для начального и конечного остановочных пунктов:</w:t>
      </w:r>
    </w:p>
    <w:p w14:paraId="0B7D220B" w14:textId="27615499" w:rsidR="00755C87" w:rsidRDefault="00755C87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BF7432D" w14:textId="5248331C" w:rsidR="0069712B" w:rsidRPr="0069712B" w:rsidRDefault="0069712B" w:rsidP="0069712B">
      <w:pPr>
        <w:widowControl w:val="0"/>
        <w:autoSpaceDE w:val="0"/>
        <w:spacing w:after="0" w:line="240" w:lineRule="auto"/>
        <w:ind w:left="709"/>
        <w:contextualSpacing/>
        <w:jc w:val="center"/>
        <w:rPr>
          <w:rStyle w:val="af8"/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hAnsi="Times New Roman"/>
          <w:color w:val="000000"/>
          <w:sz w:val="20"/>
          <w:szCs w:val="20"/>
        </w:rPr>
        <w:t>01.01.2025</w:t>
      </w:r>
    </w:p>
    <w:p w14:paraId="1D0000B3" w14:textId="77777777" w:rsidR="0069712B" w:rsidRPr="008F5719" w:rsidRDefault="0069712B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72E7BD31" w14:textId="4253CC0F" w:rsidR="00755C87" w:rsidRPr="00BA2D4B" w:rsidRDefault="00A52F5D" w:rsidP="00BA2D4B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A52F5D">
        <w:rPr>
          <w:rStyle w:val="af8"/>
          <w:noProof/>
          <w:color w:val="auto"/>
          <w:lang w:eastAsia="ru-RU"/>
        </w:rPr>
        <w:drawing>
          <wp:inline distT="0" distB="0" distL="0" distR="0" wp14:anchorId="104597D9" wp14:editId="7F8A484A">
            <wp:extent cx="5940425" cy="111383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1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204C0" w14:textId="36DD975C" w:rsidR="00755C87" w:rsidRDefault="00755C87" w:rsidP="00BA2D4B">
      <w:pPr>
        <w:pStyle w:val="a7"/>
        <w:widowControl w:val="0"/>
        <w:autoSpaceDE w:val="0"/>
        <w:spacing w:after="0" w:line="240" w:lineRule="auto"/>
        <w:ind w:left="-567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E046442" w14:textId="33B9AF6B" w:rsidR="0069712B" w:rsidRDefault="0069712B" w:rsidP="0069712B">
      <w:pPr>
        <w:pStyle w:val="a7"/>
        <w:widowControl w:val="0"/>
        <w:autoSpaceDE w:val="0"/>
        <w:spacing w:after="0" w:line="240" w:lineRule="auto"/>
        <w:ind w:left="-567"/>
        <w:jc w:val="center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AF7601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Выходные</w:t>
      </w: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 xml:space="preserve"> и праздничные дни с 02.01.2025 по 30.04.2025</w:t>
      </w:r>
    </w:p>
    <w:p w14:paraId="121E9E7F" w14:textId="77777777" w:rsidR="0069712B" w:rsidRDefault="0069712B" w:rsidP="00BA2D4B">
      <w:pPr>
        <w:pStyle w:val="a7"/>
        <w:widowControl w:val="0"/>
        <w:autoSpaceDE w:val="0"/>
        <w:spacing w:after="0" w:line="240" w:lineRule="auto"/>
        <w:ind w:left="-567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488D0EA5" w14:textId="05785A5E" w:rsidR="00755C87" w:rsidRDefault="00A52F5D" w:rsidP="00A52F5D">
      <w:pPr>
        <w:pStyle w:val="a7"/>
        <w:widowControl w:val="0"/>
        <w:autoSpaceDE w:val="0"/>
        <w:spacing w:after="0" w:line="240" w:lineRule="auto"/>
        <w:ind w:left="0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A52F5D">
        <w:rPr>
          <w:rStyle w:val="af8"/>
          <w:noProof/>
          <w:color w:val="auto"/>
          <w:lang w:eastAsia="ru-RU"/>
        </w:rPr>
        <w:drawing>
          <wp:inline distT="0" distB="0" distL="0" distR="0" wp14:anchorId="1B872950" wp14:editId="3E18A861">
            <wp:extent cx="5940425" cy="1941246"/>
            <wp:effectExtent l="0" t="0" r="317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41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7A210" w14:textId="342B00AD" w:rsidR="00755C87" w:rsidRDefault="00755C87" w:rsidP="00BA2D4B">
      <w:pPr>
        <w:pStyle w:val="a7"/>
        <w:widowControl w:val="0"/>
        <w:autoSpaceDE w:val="0"/>
        <w:spacing w:after="0" w:line="240" w:lineRule="auto"/>
        <w:ind w:left="-284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DC4B5D0" w14:textId="249E6E45" w:rsidR="0069712B" w:rsidRDefault="0069712B" w:rsidP="0069712B">
      <w:pPr>
        <w:pStyle w:val="a7"/>
        <w:widowControl w:val="0"/>
        <w:autoSpaceDE w:val="0"/>
        <w:spacing w:after="0" w:line="240" w:lineRule="auto"/>
        <w:ind w:left="-284"/>
        <w:jc w:val="center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AF7601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Будни</w:t>
      </w: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 xml:space="preserve"> с 09.01.2025 по 30.04.2025</w:t>
      </w:r>
    </w:p>
    <w:p w14:paraId="0568E824" w14:textId="77777777" w:rsidR="0069712B" w:rsidRDefault="0069712B" w:rsidP="00BA2D4B">
      <w:pPr>
        <w:pStyle w:val="a7"/>
        <w:widowControl w:val="0"/>
        <w:autoSpaceDE w:val="0"/>
        <w:spacing w:after="0" w:line="240" w:lineRule="auto"/>
        <w:ind w:left="-284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16911CA7" w14:textId="1C1BDDDC" w:rsidR="00755C87" w:rsidRDefault="00A52F5D" w:rsidP="00A52F5D">
      <w:pPr>
        <w:pStyle w:val="a7"/>
        <w:widowControl w:val="0"/>
        <w:autoSpaceDE w:val="0"/>
        <w:spacing w:after="0" w:line="240" w:lineRule="auto"/>
        <w:ind w:left="-142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A52F5D">
        <w:rPr>
          <w:rStyle w:val="af8"/>
          <w:noProof/>
          <w:color w:val="auto"/>
          <w:lang w:eastAsia="ru-RU"/>
        </w:rPr>
        <w:drawing>
          <wp:inline distT="0" distB="0" distL="0" distR="0" wp14:anchorId="59E3C81D" wp14:editId="510FC7C9">
            <wp:extent cx="5940425" cy="3521502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21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4E82A" w14:textId="77777777" w:rsidR="00755C87" w:rsidRDefault="00755C87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F20E96B" w14:textId="1709AB91" w:rsidR="00755C87" w:rsidRDefault="00755C87" w:rsidP="0076189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9078CB3" w14:textId="61ADA39D" w:rsidR="0097004A" w:rsidRDefault="0097004A" w:rsidP="0076189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D6AB026" w14:textId="60F49425" w:rsidR="0097004A" w:rsidRDefault="0097004A" w:rsidP="0076189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21E43053" w14:textId="4A1EB4AC" w:rsidR="0097004A" w:rsidRDefault="0097004A" w:rsidP="0076189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17060021" w14:textId="5C3FBD11" w:rsidR="0097004A" w:rsidRDefault="0097004A" w:rsidP="0076189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14450F2B" w14:textId="38639DDE" w:rsidR="0097004A" w:rsidRDefault="0097004A" w:rsidP="0076189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76AECF64" w14:textId="02817459" w:rsidR="0097004A" w:rsidRPr="00761897" w:rsidRDefault="0097004A" w:rsidP="0076189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CA78611" w14:textId="77777777" w:rsidR="00755C87" w:rsidRPr="007B151D" w:rsidRDefault="00755C87" w:rsidP="00755C87">
      <w:pPr>
        <w:pStyle w:val="a7"/>
        <w:widowControl w:val="0"/>
        <w:numPr>
          <w:ilvl w:val="0"/>
          <w:numId w:val="21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7B151D">
        <w:rPr>
          <w:rStyle w:val="af8"/>
          <w:rFonts w:ascii="Times New Roman" w:hAnsi="Times New Roman"/>
          <w:color w:val="000000"/>
          <w:sz w:val="20"/>
          <w:szCs w:val="20"/>
        </w:rPr>
        <w:t>Количество рейсов и пробег транспортных средств.</w:t>
      </w:r>
    </w:p>
    <w:p w14:paraId="11CEE5A3" w14:textId="05A0394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6EC21F73" w14:textId="283D63A2" w:rsidR="0097004A" w:rsidRDefault="0097004A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97004A" w:rsidRPr="008F5719" w14:paraId="03CA1DEC" w14:textId="77777777" w:rsidTr="00193879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19DEC32" w14:textId="77777777" w:rsidR="0097004A" w:rsidRPr="008F5719" w:rsidRDefault="0097004A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27B005F" w14:textId="550D5E72" w:rsidR="0097004A" w:rsidRPr="008F5719" w:rsidRDefault="0097004A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01.01.2025</w:t>
            </w:r>
          </w:p>
        </w:tc>
      </w:tr>
      <w:tr w:rsidR="0097004A" w:rsidRPr="008F5719" w14:paraId="0D097C43" w14:textId="77777777" w:rsidTr="00193879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BEA9F4D" w14:textId="77777777" w:rsidR="0097004A" w:rsidRPr="008F5719" w:rsidRDefault="0097004A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2EE527E" w14:textId="77777777" w:rsidR="0097004A" w:rsidRPr="008F5719" w:rsidRDefault="0097004A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BDF9FFD" w14:textId="77777777" w:rsidR="0097004A" w:rsidRPr="008F5719" w:rsidRDefault="0097004A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97004A" w:rsidRPr="008F5719" w14:paraId="325CC9CA" w14:textId="77777777" w:rsidTr="00193879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FF0D787" w14:textId="77777777" w:rsidR="0097004A" w:rsidRPr="008F5719" w:rsidRDefault="0097004A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58930EF" w14:textId="493341D8" w:rsidR="0097004A" w:rsidRPr="008F5719" w:rsidRDefault="0097004A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B2700F6" w14:textId="54E6F5A7" w:rsidR="0097004A" w:rsidRPr="008F5719" w:rsidRDefault="0097004A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159,8</w:t>
            </w:r>
          </w:p>
        </w:tc>
      </w:tr>
      <w:tr w:rsidR="0097004A" w:rsidRPr="008F5719" w14:paraId="70ACD77A" w14:textId="77777777" w:rsidTr="00193879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CB61DDB" w14:textId="77777777" w:rsidR="0097004A" w:rsidRPr="008F5719" w:rsidRDefault="0097004A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1A41B5F" w14:textId="28D39CC5" w:rsidR="0097004A" w:rsidRPr="008F5719" w:rsidRDefault="0097004A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FBAE9EB" w14:textId="03B8358A" w:rsidR="0097004A" w:rsidRPr="008F5719" w:rsidRDefault="0097004A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158,1</w:t>
            </w:r>
          </w:p>
        </w:tc>
      </w:tr>
    </w:tbl>
    <w:p w14:paraId="56240435" w14:textId="3EC25499" w:rsidR="0097004A" w:rsidRDefault="0097004A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40344846" w14:textId="30C58557" w:rsidR="0097004A" w:rsidRDefault="0097004A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24992144" w14:textId="77777777" w:rsidR="0097004A" w:rsidRPr="008F5719" w:rsidRDefault="0097004A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755C87" w:rsidRPr="008F5719" w14:paraId="2CA1D22B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94C5F2D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1EC2DB2" w14:textId="1800B6C2" w:rsidR="00755C87" w:rsidRPr="008F5719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и праздничные дни с 02.01.2025 по 30.04.2025</w:t>
            </w:r>
          </w:p>
        </w:tc>
      </w:tr>
      <w:tr w:rsidR="00755C87" w:rsidRPr="008F5719" w14:paraId="5E32EE7B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708808E" w14:textId="77777777" w:rsidR="00755C87" w:rsidRPr="008F5719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C38A59E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4369D07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755C87" w:rsidRPr="008F5719" w14:paraId="03F01348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F3D5D3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F5EE422" w14:textId="61EFFBAF" w:rsidR="00755C87" w:rsidRPr="008F5719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662B615" w14:textId="7AC9E92D" w:rsidR="00755C87" w:rsidRPr="008F5719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206,8</w:t>
            </w:r>
          </w:p>
        </w:tc>
      </w:tr>
      <w:tr w:rsidR="00755C87" w:rsidRPr="008F5719" w14:paraId="18C53B7C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C2067DB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23D06F6" w14:textId="733639E9" w:rsidR="00755C87" w:rsidRPr="008F5719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40F35F" w14:textId="6879D937" w:rsidR="00755C87" w:rsidRPr="008F5719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213,9</w:t>
            </w:r>
          </w:p>
        </w:tc>
      </w:tr>
    </w:tbl>
    <w:p w14:paraId="6187D1D2" w14:textId="77777777" w:rsidR="00755C87" w:rsidRDefault="00755C87" w:rsidP="00755C87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755C87" w:rsidRPr="008F5719" w14:paraId="56487863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28953F6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66C2B5" w14:textId="661559A6" w:rsidR="00755C87" w:rsidRPr="008F5719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 09.01.2025 по 30.04.2025</w:t>
            </w:r>
          </w:p>
        </w:tc>
      </w:tr>
      <w:tr w:rsidR="00755C87" w:rsidRPr="008F5719" w14:paraId="5F32AD68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53F579D" w14:textId="77777777" w:rsidR="00755C87" w:rsidRPr="008F5719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A110038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424A8B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755C87" w:rsidRPr="008F5719" w14:paraId="02352A15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63352BD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9F9DBF9" w14:textId="098350DD" w:rsidR="00755C87" w:rsidRPr="008F5719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178CBF4" w14:textId="63AA3D34" w:rsidR="00755C87" w:rsidRPr="008F5719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272,6</w:t>
            </w:r>
          </w:p>
        </w:tc>
      </w:tr>
      <w:tr w:rsidR="00755C87" w:rsidRPr="008F5719" w14:paraId="7EC4DC5C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C9C2452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D2A3C94" w14:textId="6A09BAE7" w:rsidR="00755C87" w:rsidRPr="008F5719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862BBA0" w14:textId="727220DF" w:rsidR="00755C87" w:rsidRPr="008F5719" w:rsidRDefault="0097004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288,3</w:t>
            </w:r>
          </w:p>
        </w:tc>
      </w:tr>
    </w:tbl>
    <w:p w14:paraId="6146C3B6" w14:textId="77777777" w:rsidR="00755C87" w:rsidRDefault="00755C87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72CEF48E" w14:textId="77777777" w:rsidR="00755C87" w:rsidRPr="004A7E37" w:rsidRDefault="00755C87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0888EAD1" w14:textId="17D37670" w:rsidR="00755C87" w:rsidRPr="00EC699C" w:rsidRDefault="00755C87" w:rsidP="00755C87">
      <w:pPr>
        <w:pStyle w:val="a7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EC699C">
        <w:rPr>
          <w:rFonts w:ascii="Times New Roman" w:hAnsi="Times New Roman"/>
          <w:sz w:val="20"/>
          <w:szCs w:val="20"/>
        </w:rPr>
        <w:t xml:space="preserve">Максимальное количество транспортных средств </w:t>
      </w:r>
      <w:r w:rsidR="00EC699C" w:rsidRPr="00EC699C">
        <w:rPr>
          <w:rFonts w:ascii="Times New Roman" w:hAnsi="Times New Roman"/>
          <w:sz w:val="20"/>
          <w:szCs w:val="20"/>
        </w:rPr>
        <w:t>11</w:t>
      </w:r>
      <w:r w:rsidRPr="00EC699C">
        <w:rPr>
          <w:rFonts w:ascii="Times New Roman" w:hAnsi="Times New Roman"/>
          <w:sz w:val="20"/>
          <w:szCs w:val="20"/>
          <w:lang w:eastAsia="ru-RU"/>
        </w:rPr>
        <w:t xml:space="preserve"> единиц, в том числе:</w:t>
      </w:r>
    </w:p>
    <w:p w14:paraId="07A517E4" w14:textId="4802FD96" w:rsidR="00755C87" w:rsidRPr="00EC699C" w:rsidRDefault="00EC699C" w:rsidP="00755C87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  <w:lang w:eastAsia="ru-RU"/>
        </w:rPr>
      </w:pPr>
      <w:r w:rsidRPr="00EC699C">
        <w:rPr>
          <w:rFonts w:ascii="Times New Roman" w:hAnsi="Times New Roman"/>
          <w:sz w:val="20"/>
          <w:szCs w:val="20"/>
          <w:lang w:eastAsia="ru-RU"/>
        </w:rPr>
        <w:t>- 11</w:t>
      </w:r>
      <w:r w:rsidR="00755C87" w:rsidRPr="00EC699C">
        <w:rPr>
          <w:rFonts w:ascii="Times New Roman" w:hAnsi="Times New Roman"/>
          <w:sz w:val="20"/>
          <w:szCs w:val="20"/>
          <w:lang w:eastAsia="ru-RU"/>
        </w:rPr>
        <w:t xml:space="preserve"> единиц, передаваемых Подрядчику для целей исполнения Контракта по договору безвозмездного пользования транспортными средствами в соответствии с пунктом 10 части 1 статьи 17.1 Федерального закона от 26.07.2006 № 135-ФЗ «О защите конкуренции».</w:t>
      </w:r>
    </w:p>
    <w:p w14:paraId="4D62E363" w14:textId="62112428" w:rsidR="00E72F0E" w:rsidRPr="004B590F" w:rsidRDefault="00755C87" w:rsidP="00E72F0E">
      <w:pPr>
        <w:pStyle w:val="a7"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EC699C">
        <w:rPr>
          <w:rFonts w:ascii="Times New Roman" w:hAnsi="Times New Roman"/>
          <w:sz w:val="20"/>
          <w:szCs w:val="20"/>
          <w:lang w:eastAsia="ru-RU"/>
        </w:rPr>
        <w:t xml:space="preserve">10. </w:t>
      </w:r>
      <w:r w:rsidRPr="00EC699C">
        <w:rPr>
          <w:rFonts w:ascii="Times New Roman" w:hAnsi="Times New Roman"/>
          <w:sz w:val="20"/>
          <w:szCs w:val="20"/>
        </w:rPr>
        <w:t xml:space="preserve">Резервное количество транспортных средств: </w:t>
      </w:r>
      <w:r w:rsidR="0031274B" w:rsidRPr="00EC699C">
        <w:rPr>
          <w:rFonts w:ascii="Times New Roman" w:hAnsi="Times New Roman"/>
          <w:sz w:val="20"/>
          <w:szCs w:val="20"/>
        </w:rPr>
        <w:t xml:space="preserve">- </w:t>
      </w:r>
      <w:r w:rsidR="00922CFC">
        <w:rPr>
          <w:rFonts w:ascii="Times New Roman" w:hAnsi="Times New Roman"/>
          <w:sz w:val="20"/>
          <w:szCs w:val="20"/>
        </w:rPr>
        <w:t>2</w:t>
      </w:r>
      <w:r w:rsidR="0031274B" w:rsidRPr="00EC699C">
        <w:rPr>
          <w:rFonts w:ascii="Times New Roman" w:hAnsi="Times New Roman"/>
          <w:sz w:val="20"/>
          <w:szCs w:val="20"/>
        </w:rPr>
        <w:t xml:space="preserve"> </w:t>
      </w:r>
      <w:r w:rsidR="00922CFC" w:rsidRPr="00EC699C">
        <w:rPr>
          <w:rFonts w:ascii="Times New Roman" w:hAnsi="Times New Roman"/>
          <w:sz w:val="20"/>
          <w:szCs w:val="20"/>
          <w:lang w:eastAsia="ru-RU"/>
        </w:rPr>
        <w:t>единиц</w:t>
      </w:r>
      <w:r w:rsidR="00922CFC">
        <w:rPr>
          <w:rFonts w:ascii="Times New Roman" w:hAnsi="Times New Roman"/>
          <w:sz w:val="20"/>
          <w:szCs w:val="20"/>
          <w:lang w:eastAsia="ru-RU"/>
        </w:rPr>
        <w:t>ы</w:t>
      </w:r>
      <w:r w:rsidR="00922CFC" w:rsidRPr="00EC699C">
        <w:rPr>
          <w:rFonts w:ascii="Times New Roman" w:hAnsi="Times New Roman"/>
          <w:sz w:val="20"/>
          <w:szCs w:val="20"/>
          <w:lang w:eastAsia="ru-RU"/>
        </w:rPr>
        <w:t xml:space="preserve">, </w:t>
      </w:r>
      <w:r w:rsidR="00E72F0E">
        <w:rPr>
          <w:rFonts w:ascii="Times New Roman" w:hAnsi="Times New Roman"/>
          <w:sz w:val="20"/>
          <w:szCs w:val="20"/>
          <w:lang w:eastAsia="ru-RU"/>
        </w:rPr>
        <w:t>принадлежащие</w:t>
      </w:r>
      <w:r w:rsidR="00E72F0E" w:rsidRPr="004B590F">
        <w:rPr>
          <w:rFonts w:ascii="Times New Roman" w:hAnsi="Times New Roman"/>
          <w:sz w:val="20"/>
          <w:szCs w:val="20"/>
          <w:lang w:eastAsia="ru-RU"/>
        </w:rPr>
        <w:t xml:space="preserve"> Подрядчику на праве собственности и (</w:t>
      </w:r>
      <w:r w:rsidR="00E72F0E">
        <w:rPr>
          <w:rFonts w:ascii="Times New Roman" w:hAnsi="Times New Roman"/>
          <w:sz w:val="20"/>
          <w:szCs w:val="20"/>
          <w:lang w:eastAsia="ru-RU"/>
        </w:rPr>
        <w:t>или) на ином законном основании.</w:t>
      </w:r>
    </w:p>
    <w:p w14:paraId="7A3A67B0" w14:textId="1D14D644" w:rsidR="00755C87" w:rsidRPr="004A6141" w:rsidRDefault="00755C87" w:rsidP="00E72F0E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7F427D4A" w14:textId="77777777" w:rsidR="00E72F0E" w:rsidRDefault="00E72F0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br w:type="page"/>
      </w:r>
    </w:p>
    <w:p w14:paraId="2DA8C539" w14:textId="1DA5DE01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lastRenderedPageBreak/>
        <w:t>П</w:t>
      </w:r>
      <w:r w:rsidRPr="00940DA5">
        <w:rPr>
          <w:rFonts w:ascii="Times New Roman" w:hAnsi="Times New Roman"/>
          <w:b/>
          <w:sz w:val="20"/>
          <w:szCs w:val="20"/>
        </w:rPr>
        <w:t>араметры маршрута</w:t>
      </w:r>
    </w:p>
    <w:p w14:paraId="3EA2DFF8" w14:textId="77777777" w:rsidR="00755C87" w:rsidRPr="00AF7601" w:rsidRDefault="00755C87" w:rsidP="00755C87">
      <w:pPr>
        <w:spacing w:after="0" w:line="240" w:lineRule="auto"/>
        <w:contextualSpacing/>
        <w:rPr>
          <w:rFonts w:ascii="Times New Roman" w:hAnsi="Times New Roman"/>
          <w:b/>
          <w:sz w:val="20"/>
          <w:szCs w:val="20"/>
        </w:rPr>
      </w:pPr>
    </w:p>
    <w:p w14:paraId="0976F2C8" w14:textId="101F6EDB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AF7601">
        <w:rPr>
          <w:rFonts w:ascii="Times New Roman" w:hAnsi="Times New Roman"/>
          <w:b/>
          <w:sz w:val="20"/>
          <w:szCs w:val="20"/>
        </w:rPr>
        <w:t>Маршрут № 3 «</w:t>
      </w:r>
      <w:r w:rsidR="0031274B">
        <w:rPr>
          <w:rFonts w:ascii="Times New Roman" w:hAnsi="Times New Roman"/>
          <w:b/>
          <w:sz w:val="20"/>
          <w:szCs w:val="20"/>
        </w:rPr>
        <w:t xml:space="preserve">Автовокзал </w:t>
      </w:r>
      <w:r w:rsidRPr="00AF7601">
        <w:rPr>
          <w:rFonts w:ascii="Times New Roman" w:hAnsi="Times New Roman"/>
          <w:b/>
          <w:sz w:val="20"/>
          <w:szCs w:val="20"/>
        </w:rPr>
        <w:t>– ЧМК»</w:t>
      </w:r>
    </w:p>
    <w:p w14:paraId="1BBB2CF1" w14:textId="662AB760" w:rsidR="00755C87" w:rsidRPr="00EC699C" w:rsidRDefault="00755C87" w:rsidP="00EC699C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AF7601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76B7CFB9" w14:textId="77777777" w:rsidR="00755C87" w:rsidRPr="003C61A2" w:rsidRDefault="00755C87" w:rsidP="00755C87">
      <w:pPr>
        <w:pStyle w:val="a7"/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3C61A2">
        <w:rPr>
          <w:rFonts w:ascii="Times New Roman" w:hAnsi="Times New Roman"/>
          <w:sz w:val="20"/>
          <w:szCs w:val="20"/>
        </w:rPr>
        <w:t>Вид транспортного средства: трамвай;</w:t>
      </w:r>
    </w:p>
    <w:p w14:paraId="04A8D290" w14:textId="77777777" w:rsidR="00755C87" w:rsidRPr="003C61A2" w:rsidRDefault="00755C87" w:rsidP="00755C87">
      <w:pPr>
        <w:pStyle w:val="a7"/>
        <w:numPr>
          <w:ilvl w:val="0"/>
          <w:numId w:val="33"/>
        </w:num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3C61A2">
        <w:rPr>
          <w:rFonts w:ascii="Times New Roman" w:eastAsia="Times New Roman" w:hAnsi="Times New Roman"/>
          <w:sz w:val="20"/>
          <w:szCs w:val="20"/>
          <w:lang w:eastAsia="ru-RU"/>
        </w:rPr>
        <w:t>Путь следования:</w:t>
      </w:r>
    </w:p>
    <w:p w14:paraId="5BA29695" w14:textId="77777777" w:rsidR="00755C87" w:rsidRPr="00AF7601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в прямом направлении:</w:t>
      </w:r>
      <w:r w:rsidRPr="00AF7601">
        <w:rPr>
          <w:rFonts w:ascii="Times New Roman" w:hAnsi="Times New Roman"/>
          <w:sz w:val="20"/>
          <w:szCs w:val="20"/>
        </w:rPr>
        <w:t xml:space="preserve">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Разина, Цвиллинга, Труда, Кирова, проспект Победы, </w:t>
      </w:r>
      <w:proofErr w:type="spellStart"/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Каслинская</w:t>
      </w:r>
      <w:proofErr w:type="spellEnd"/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, Свердловский тракт, Черкасская, шоссе Металлургов, 2-я Павелецкая; </w:t>
      </w:r>
    </w:p>
    <w:p w14:paraId="0777BBC8" w14:textId="77777777" w:rsidR="00755C87" w:rsidRPr="00AF7601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в обратном направлении:</w:t>
      </w:r>
      <w:r w:rsidRPr="00AF7601">
        <w:rPr>
          <w:rFonts w:ascii="Times New Roman" w:hAnsi="Times New Roman"/>
          <w:sz w:val="20"/>
          <w:szCs w:val="20"/>
        </w:rPr>
        <w:t xml:space="preserve">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2-я Павелецкая, шоссе Металлургов, Черкасская, Свердловский тракт, </w:t>
      </w:r>
      <w:proofErr w:type="spellStart"/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Каслинская</w:t>
      </w:r>
      <w:proofErr w:type="spellEnd"/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, проспект Победы, Кирова, Труда, Цвиллинга, Разина.</w:t>
      </w:r>
    </w:p>
    <w:p w14:paraId="176B9F7B" w14:textId="77777777" w:rsidR="00755C87" w:rsidRPr="00AF7601" w:rsidRDefault="00755C87" w:rsidP="00755C87">
      <w:pPr>
        <w:numPr>
          <w:ilvl w:val="0"/>
          <w:numId w:val="33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Остановочные пункты: </w:t>
      </w:r>
    </w:p>
    <w:p w14:paraId="16D1F186" w14:textId="56951EF5" w:rsidR="00755C87" w:rsidRPr="00AF7601" w:rsidRDefault="00755C87" w:rsidP="0031274B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AF7601">
        <w:rPr>
          <w:rFonts w:ascii="Times New Roman" w:hAnsi="Times New Roman"/>
          <w:sz w:val="20"/>
          <w:szCs w:val="20"/>
        </w:rPr>
        <w:t>в прямом на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правлении: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</w:t>
      </w:r>
      <w:r w:rsidR="0031274B" w:rsidRPr="0031274B">
        <w:rPr>
          <w:rFonts w:ascii="Times New Roman" w:eastAsia="Times New Roman" w:hAnsi="Times New Roman"/>
          <w:sz w:val="20"/>
          <w:szCs w:val="20"/>
          <w:lang w:eastAsia="ru-RU"/>
        </w:rPr>
        <w:t>Автовокзал</w:t>
      </w:r>
      <w:r w:rsidRPr="0031274B">
        <w:rPr>
          <w:rFonts w:ascii="Times New Roman" w:eastAsia="Times New Roman" w:hAnsi="Times New Roman"/>
          <w:sz w:val="20"/>
          <w:szCs w:val="20"/>
          <w:lang w:eastAsia="ru-RU"/>
        </w:rPr>
        <w:t>,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 Железнодорожный вокзал, Стадион Локомотив, Евтеева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br/>
        <w:t xml:space="preserve">(улица Цвиллинга), Орджоникидзе, Городской сад имени А.С. Пушкина, Площадь Революции, Театр оперы и балета, Площадь Ярославского, Цирк, Калинина (улица Кирова), Теплотехнический институт, Островского (улица </w:t>
      </w:r>
      <w:proofErr w:type="spellStart"/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Каслинская</w:t>
      </w:r>
      <w:proofErr w:type="spellEnd"/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), Рынок </w:t>
      </w:r>
      <w:proofErr w:type="spellStart"/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Каслинский</w:t>
      </w:r>
      <w:proofErr w:type="spellEnd"/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, </w:t>
      </w:r>
      <w:r w:rsidR="002D1A66">
        <w:rPr>
          <w:rFonts w:ascii="Times New Roman" w:eastAsia="Times New Roman" w:hAnsi="Times New Roman"/>
          <w:sz w:val="20"/>
          <w:szCs w:val="20"/>
          <w:lang w:eastAsia="ru-RU"/>
        </w:rPr>
        <w:t>Инструментальный завод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, Лакокрасочный завод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, Ветлечебница,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 Трамвайное депо № 2, Черкасская, Авторынок, Поселок Першино, </w:t>
      </w:r>
      <w:r w:rsidR="001237A5">
        <w:rPr>
          <w:rFonts w:ascii="Times New Roman" w:eastAsia="Times New Roman" w:hAnsi="Times New Roman"/>
          <w:sz w:val="20"/>
          <w:szCs w:val="20"/>
          <w:lang w:eastAsia="ru-RU"/>
        </w:rPr>
        <w:t xml:space="preserve">Киноцентр Импульс,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ДК Строителей, Жукова, Сталеваров, Строительная</w:t>
      </w:r>
      <w:r w:rsidR="001237A5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, Доменная, ЧМК;</w:t>
      </w:r>
    </w:p>
    <w:p w14:paraId="0F2B723B" w14:textId="7A52FD28" w:rsidR="00755C87" w:rsidRPr="00AF7601" w:rsidRDefault="00755C87" w:rsidP="0031274B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AF7601">
        <w:rPr>
          <w:rFonts w:ascii="Times New Roman" w:hAnsi="Times New Roman"/>
          <w:sz w:val="20"/>
          <w:szCs w:val="20"/>
        </w:rPr>
        <w:t>в обратном направлении: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 ЧМК, Доменная, Строительная</w:t>
      </w:r>
      <w:r w:rsidR="001237A5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>)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, Сталеваров, Жукова,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br/>
        <w:t xml:space="preserve">ДК Строителей, </w:t>
      </w:r>
      <w:r w:rsidR="001237A5">
        <w:rPr>
          <w:rFonts w:ascii="Times New Roman" w:eastAsia="Times New Roman" w:hAnsi="Times New Roman"/>
          <w:sz w:val="20"/>
          <w:szCs w:val="20"/>
          <w:lang w:eastAsia="ru-RU"/>
        </w:rPr>
        <w:t xml:space="preserve">Киноцентр Импульс,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Поселок Першино, Авторынок, Черкасская, Трамвайное депо № 2, Ветлечебница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, Лакокрасочный завод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требованию), Инструментальный завод (по требованию)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, Рынок </w:t>
      </w:r>
      <w:proofErr w:type="spellStart"/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Каслинский</w:t>
      </w:r>
      <w:proofErr w:type="spellEnd"/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, Островского (улица </w:t>
      </w:r>
      <w:proofErr w:type="spellStart"/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Каслинская</w:t>
      </w:r>
      <w:proofErr w:type="spellEnd"/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), Теплотехнический институт, Калинина (улица Кирова), Цирк, Театр оперы и балета, Площадь Революции, Городской сад имени А.С. Пушкина, Орджоникидзе, Евтеева (улица Цвиллинга), Стадион Локомотив, Железнодорожный вокзал, </w:t>
      </w:r>
      <w:r w:rsidR="0031274B" w:rsidRPr="0031274B">
        <w:rPr>
          <w:rFonts w:ascii="Times New Roman" w:eastAsia="Times New Roman" w:hAnsi="Times New Roman"/>
          <w:sz w:val="20"/>
          <w:szCs w:val="20"/>
          <w:lang w:eastAsia="ru-RU"/>
        </w:rPr>
        <w:t>Автовокзал</w:t>
      </w:r>
      <w:r w:rsidRPr="0031274B">
        <w:rPr>
          <w:rFonts w:ascii="Times New Roman" w:eastAsia="Times New Roman" w:hAnsi="Times New Roman"/>
          <w:sz w:val="20"/>
          <w:szCs w:val="20"/>
          <w:lang w:eastAsia="ru-RU"/>
        </w:rPr>
        <w:t>.</w:t>
      </w:r>
    </w:p>
    <w:p w14:paraId="10C9FF07" w14:textId="77777777" w:rsidR="00755C87" w:rsidRPr="00AF7601" w:rsidRDefault="00755C87" w:rsidP="00755C87">
      <w:pPr>
        <w:numPr>
          <w:ilvl w:val="0"/>
          <w:numId w:val="33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t>Протяженность, всего 34,7 км, в том числе:</w:t>
      </w:r>
    </w:p>
    <w:p w14:paraId="30496EDC" w14:textId="77777777" w:rsidR="00755C87" w:rsidRPr="00AF7601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t>в прямом направлении 17,3 км;</w:t>
      </w:r>
    </w:p>
    <w:p w14:paraId="0C2EB40F" w14:textId="77777777" w:rsidR="00755C87" w:rsidRPr="00AF7601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t>в обратном направлении 17,4 км.</w:t>
      </w:r>
    </w:p>
    <w:p w14:paraId="76BE5785" w14:textId="77777777" w:rsidR="00755C87" w:rsidRPr="00AF7601" w:rsidRDefault="00755C87" w:rsidP="00755C87">
      <w:pPr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br w:type="page"/>
      </w:r>
    </w:p>
    <w:p w14:paraId="7F3092BB" w14:textId="77777777" w:rsidR="00755C87" w:rsidRPr="00AF7601" w:rsidRDefault="00755C87" w:rsidP="00755C87">
      <w:pPr>
        <w:numPr>
          <w:ilvl w:val="0"/>
          <w:numId w:val="33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lastRenderedPageBreak/>
        <w:t>Схема маршрута:</w:t>
      </w:r>
    </w:p>
    <w:p w14:paraId="057A153C" w14:textId="77777777" w:rsidR="00755C87" w:rsidRPr="00AF7601" w:rsidRDefault="00755C87" w:rsidP="00755C87">
      <w:pPr>
        <w:numPr>
          <w:ilvl w:val="1"/>
          <w:numId w:val="16"/>
        </w:numPr>
        <w:suppressAutoHyphens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t>в прямом направлении:</w:t>
      </w:r>
    </w:p>
    <w:p w14:paraId="378D57AB" w14:textId="77777777" w:rsidR="00755C87" w:rsidRPr="00AF7601" w:rsidRDefault="00755C87" w:rsidP="00755C87">
      <w:pPr>
        <w:suppressAutoHyphens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44690FCA" w14:textId="77777777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4F3FDF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958DA07" wp14:editId="30B0F5C4">
            <wp:extent cx="5486400" cy="71151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F9BF7" w14:textId="77777777" w:rsidR="00755C87" w:rsidRPr="00AF7601" w:rsidRDefault="00755C87" w:rsidP="00755C87">
      <w:pPr>
        <w:suppressAutoHyphens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br w:type="page"/>
      </w:r>
    </w:p>
    <w:p w14:paraId="595F1591" w14:textId="77777777" w:rsidR="00755C87" w:rsidRPr="00AF7601" w:rsidRDefault="00755C87" w:rsidP="00755C87">
      <w:pPr>
        <w:numPr>
          <w:ilvl w:val="1"/>
          <w:numId w:val="16"/>
        </w:numPr>
        <w:suppressAutoHyphens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lastRenderedPageBreak/>
        <w:t>в обратном направлении:</w:t>
      </w:r>
    </w:p>
    <w:p w14:paraId="2FCB366A" w14:textId="77777777" w:rsidR="00755C87" w:rsidRPr="00AF7601" w:rsidRDefault="00755C87" w:rsidP="00755C87">
      <w:pPr>
        <w:suppressAutoHyphens/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</w:rPr>
      </w:pPr>
    </w:p>
    <w:p w14:paraId="21F35913" w14:textId="77777777" w:rsidR="00755C87" w:rsidRPr="00AF7601" w:rsidRDefault="00755C87" w:rsidP="00755C87">
      <w:pPr>
        <w:suppressAutoHyphens/>
        <w:spacing w:after="0" w:line="240" w:lineRule="auto"/>
        <w:ind w:left="709"/>
        <w:contextualSpacing/>
        <w:jc w:val="center"/>
        <w:rPr>
          <w:rFonts w:ascii="Times New Roman" w:hAnsi="Times New Roman"/>
          <w:sz w:val="20"/>
          <w:szCs w:val="20"/>
        </w:rPr>
      </w:pPr>
      <w:r w:rsidRPr="004F3FDF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FD13506" wp14:editId="67EBF255">
            <wp:extent cx="5486400" cy="71151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CFC35" w14:textId="77777777" w:rsidR="00755C87" w:rsidRPr="00AF7601" w:rsidRDefault="00755C87" w:rsidP="00755C87">
      <w:pPr>
        <w:suppressAutoHyphens/>
        <w:spacing w:after="0"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14:paraId="7A54299C" w14:textId="794ABE7A" w:rsidR="00755C87" w:rsidRDefault="00755C87" w:rsidP="00755C87">
      <w:pPr>
        <w:numPr>
          <w:ilvl w:val="0"/>
          <w:numId w:val="33"/>
        </w:numPr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br w:type="page"/>
      </w:r>
      <w:r w:rsidRPr="00AF7601">
        <w:rPr>
          <w:rFonts w:ascii="Times New Roman" w:hAnsi="Times New Roman"/>
          <w:sz w:val="20"/>
          <w:szCs w:val="20"/>
        </w:rPr>
        <w:lastRenderedPageBreak/>
        <w:t>График движения транспортных средств.</w:t>
      </w: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2A07FB" w:rsidRPr="00AF7601" w14:paraId="098EC7EA" w14:textId="77777777" w:rsidTr="00193879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0FC1AD8A" w14:textId="77777777" w:rsidR="002A07FB" w:rsidRPr="00AF7601" w:rsidRDefault="002A07FB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142B42B4" w14:textId="77777777" w:rsidR="002A07FB" w:rsidRPr="00AF7601" w:rsidRDefault="002A07FB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5AAAB660" w14:textId="77777777" w:rsidR="002A07FB" w:rsidRPr="00AF7601" w:rsidRDefault="002A07FB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6223698C" w14:textId="77777777" w:rsidR="002A07FB" w:rsidRPr="00AF7601" w:rsidRDefault="002A07FB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0395168D" w14:textId="77777777" w:rsidR="002A07FB" w:rsidRPr="00AF7601" w:rsidRDefault="002A07FB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2A07FB" w:rsidRPr="00AF7601" w14:paraId="221B32B4" w14:textId="77777777" w:rsidTr="00193879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45980152" w14:textId="77777777" w:rsidR="002A07FB" w:rsidRPr="00AF7601" w:rsidRDefault="002A07FB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73779229" w14:textId="77777777" w:rsidR="002A07FB" w:rsidRPr="00AF7601" w:rsidRDefault="002A07FB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4D2F13E6" w14:textId="3B8CA061" w:rsidR="002A07FB" w:rsidRPr="003C61A2" w:rsidRDefault="002A07FB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01.01.2025 – 02.01.2025</w:t>
            </w:r>
          </w:p>
        </w:tc>
      </w:tr>
      <w:tr w:rsidR="002A07FB" w:rsidRPr="00AF7601" w14:paraId="5C9D99DF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874D632" w14:textId="77777777" w:rsidR="002A07FB" w:rsidRPr="008D52FA" w:rsidRDefault="002A07FB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549F57D" w14:textId="77777777" w:rsidR="002A07FB" w:rsidRPr="00AF7601" w:rsidRDefault="002A07FB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15B6E2B" w14:textId="39337E75" w:rsidR="002A07FB" w:rsidRPr="00AF7601" w:rsidRDefault="002A07FB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5:05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B9E0C1D" w14:textId="3F0BDB63" w:rsidR="002A07FB" w:rsidRPr="00AF7601" w:rsidRDefault="002A07FB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23:39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943799E" w14:textId="0C1CED41" w:rsidR="002A07FB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12,35</w:t>
            </w:r>
          </w:p>
        </w:tc>
      </w:tr>
      <w:tr w:rsidR="00691435" w:rsidRPr="00AF7601" w14:paraId="05C1E124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61C1FBE" w14:textId="77777777" w:rsidR="00691435" w:rsidRPr="008D52FA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FFAA54C" w14:textId="77777777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DA43651" w14:textId="7F8376F1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5:19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FC495E0" w14:textId="7176FEAC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0:01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3B65AB1" w14:textId="04E6104E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13,5</w:t>
            </w:r>
          </w:p>
        </w:tc>
      </w:tr>
      <w:tr w:rsidR="00691435" w:rsidRPr="00AF7601" w14:paraId="1B8178F4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9E6D553" w14:textId="77777777" w:rsidR="00691435" w:rsidRPr="008D52FA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2792DAA6" w14:textId="77777777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7DAD1C5" w14:textId="7D1507E3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5:47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0AE46A3" w14:textId="2ADC95F6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22:38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28D8AD6A" w14:textId="28B3F1AB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14,7</w:t>
            </w:r>
          </w:p>
        </w:tc>
      </w:tr>
      <w:tr w:rsidR="00691435" w:rsidRPr="00AF7601" w14:paraId="73CCCB90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109DA05" w14:textId="77777777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1FDC032" w14:textId="77777777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EC2F17D" w14:textId="3B0429C1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15:49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7B73284" w14:textId="7FA2699F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23:04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A199DEF" w14:textId="6295C178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6,6</w:t>
            </w:r>
          </w:p>
        </w:tc>
      </w:tr>
      <w:tr w:rsidR="00691435" w:rsidRPr="00AF7601" w14:paraId="0198FCA4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2AA492E" w14:textId="77777777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29C6128C" w14:textId="77777777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EC25E7A" w14:textId="41B956A1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1AF2B16" w14:textId="2A08DA50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23:06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814D0BE" w14:textId="3129652C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14,68</w:t>
            </w:r>
          </w:p>
        </w:tc>
      </w:tr>
      <w:tr w:rsidR="00691435" w:rsidRPr="00AF7601" w14:paraId="6163E3FB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520DD78" w14:textId="77777777" w:rsidR="00691435" w:rsidRPr="008D52FA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7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8DD1FC9" w14:textId="77777777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6192323" w14:textId="787DA375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15:05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D65A345" w14:textId="62613609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21:13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F3578B1" w14:textId="4B27950E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5,47</w:t>
            </w:r>
          </w:p>
        </w:tc>
      </w:tr>
      <w:tr w:rsidR="00691435" w:rsidRPr="00AF7601" w14:paraId="2E199A37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02E118A" w14:textId="77777777" w:rsidR="00691435" w:rsidRPr="008D52FA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8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263B08E" w14:textId="77777777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578EDC3" w14:textId="56C3E504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5:31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B4611D4" w14:textId="7CEBDF38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22:23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2A26D080" w14:textId="734822D7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14,70</w:t>
            </w:r>
          </w:p>
        </w:tc>
      </w:tr>
      <w:tr w:rsidR="00691435" w:rsidRPr="00AF7601" w14:paraId="76535C9A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73DF00C" w14:textId="77777777" w:rsidR="00691435" w:rsidRPr="008D52FA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E2EBB74" w14:textId="77777777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1DA025F" w14:textId="3FC8E18E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6:57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399B6F4" w14:textId="77A47FDF" w:rsidR="00691435" w:rsidRPr="0072270F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22:09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B0C6A36" w14:textId="1517E69D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13,40</w:t>
            </w:r>
          </w:p>
        </w:tc>
      </w:tr>
      <w:tr w:rsidR="00691435" w:rsidRPr="00AF7601" w14:paraId="25C59736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714689E" w14:textId="77777777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64FE6C28" w14:textId="77777777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F8836FE" w14:textId="41B7001E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5:59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7B2566F" w14:textId="0507144D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22:51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FAAC7F4" w14:textId="6AA65DE6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15,78</w:t>
            </w:r>
          </w:p>
        </w:tc>
      </w:tr>
      <w:tr w:rsidR="00691435" w:rsidRPr="00AF7601" w14:paraId="0FBD72DD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846B59B" w14:textId="77777777" w:rsidR="00691435" w:rsidRPr="008D52FA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BB1BD9F" w14:textId="77777777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CC44D16" w14:textId="73A84B02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10:13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1CE140C" w14:textId="3962A174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19:49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59E3B5AC" w14:textId="71356966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4,27</w:t>
            </w:r>
          </w:p>
        </w:tc>
      </w:tr>
      <w:tr w:rsidR="00691435" w:rsidRPr="00AF7601" w14:paraId="6CB7AAAF" w14:textId="77777777" w:rsidTr="002A07FB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6E471" w14:textId="77ECCED0" w:rsidR="00691435" w:rsidRPr="002A07FB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12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696F8" w14:textId="77777777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DA92B7" w14:textId="19588C28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9:43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3B6288" w14:textId="25B78374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20:46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FAC08" w14:textId="72DFF218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6,7</w:t>
            </w:r>
          </w:p>
        </w:tc>
      </w:tr>
      <w:tr w:rsidR="00691435" w:rsidRPr="00AF7601" w14:paraId="580A9D3E" w14:textId="77777777" w:rsidTr="002A07FB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49725" w14:textId="2902B62C" w:rsidR="00691435" w:rsidRPr="008D52FA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14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74F44" w14:textId="77777777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68C209" w14:textId="1DFA4514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16:43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E8C77C" w14:textId="3CD52123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23:21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9AF65" w14:textId="14BF7552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5,55</w:t>
            </w:r>
          </w:p>
        </w:tc>
      </w:tr>
      <w:tr w:rsidR="00691435" w:rsidRPr="00AF7601" w14:paraId="57C36EAE" w14:textId="77777777" w:rsidTr="002A07FB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F2E90" w14:textId="7EE9E9F6" w:rsidR="00691435" w:rsidRPr="008D52FA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15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A1863" w14:textId="77777777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B67225" w14:textId="5772E8BA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22:24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45C9A8" w14:textId="5AE43ED1" w:rsidR="00691435" w:rsidRPr="0072270F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0:24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63888" w14:textId="023D5521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2,0</w:t>
            </w:r>
          </w:p>
        </w:tc>
      </w:tr>
      <w:tr w:rsidR="00691435" w:rsidRPr="00AF7601" w14:paraId="407B1686" w14:textId="77777777" w:rsidTr="002A07FB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9E8AB" w14:textId="73F1649E" w:rsidR="00691435" w:rsidRPr="002A07FB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16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DFD1B3" w14:textId="77777777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7C70F4" w14:textId="7636E992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22:48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0631EF" w14:textId="7F055A11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0:49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680E1" w14:textId="5F3D298D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2,0</w:t>
            </w:r>
          </w:p>
        </w:tc>
      </w:tr>
      <w:tr w:rsidR="00691435" w:rsidRPr="00AF7601" w14:paraId="435D89E5" w14:textId="77777777" w:rsidTr="002A07FB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BE3E7" w14:textId="0D6209D5" w:rsidR="00691435" w:rsidRPr="008D52FA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17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2EADC" w14:textId="77777777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F8E0E1" w14:textId="535E6101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23:12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D7BAE1" w14:textId="34F1BBD4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1:16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92AD9" w14:textId="0A34BDE6" w:rsidR="00691435" w:rsidRPr="00AF7601" w:rsidRDefault="00691435" w:rsidP="006914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</w:t>
            </w:r>
          </w:p>
        </w:tc>
      </w:tr>
    </w:tbl>
    <w:p w14:paraId="1EFAB741" w14:textId="4DC4CCEB" w:rsidR="002A07FB" w:rsidRDefault="002A07FB" w:rsidP="002A07FB">
      <w:pPr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691435" w:rsidRPr="00AF7601" w14:paraId="35DFECDC" w14:textId="77777777" w:rsidTr="00193879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7885B8DD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3D11F883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757787BD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059F48D0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4AB8FD72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691435" w:rsidRPr="00AF7601" w14:paraId="0B7D5D51" w14:textId="77777777" w:rsidTr="00193879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6A8E83B8" w14:textId="77777777" w:rsidR="00691435" w:rsidRPr="00AF7601" w:rsidRDefault="00691435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786014D7" w14:textId="77777777" w:rsidR="00691435" w:rsidRPr="00AF7601" w:rsidRDefault="00691435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190C64A2" w14:textId="7843DF02" w:rsidR="00691435" w:rsidRPr="003C61A2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 и праздничные дни с 03.01.2025 по 30.04.2025</w:t>
            </w:r>
          </w:p>
        </w:tc>
      </w:tr>
      <w:tr w:rsidR="00691435" w:rsidRPr="00AF7601" w14:paraId="648E0D7D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371A452" w14:textId="77777777" w:rsidR="00691435" w:rsidRPr="008D52FA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9B9CAF6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7AC0BCC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5:05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E4D4F13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23:39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26DF6E0F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12,35</w:t>
            </w:r>
          </w:p>
        </w:tc>
      </w:tr>
      <w:tr w:rsidR="00691435" w:rsidRPr="00AF7601" w14:paraId="109160C6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9048B39" w14:textId="343A4088" w:rsidR="00691435" w:rsidRPr="00691435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7E5DE2F1" w14:textId="46CFCEAF" w:rsidR="00691435" w:rsidRPr="00AF7601" w:rsidRDefault="000A77D0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2D84490" w14:textId="24019C73" w:rsidR="00691435" w:rsidRDefault="000A77D0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6:41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DCB42D1" w14:textId="79FAFECF" w:rsidR="00691435" w:rsidRDefault="000A77D0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22:37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29CF4B88" w14:textId="0097361E" w:rsidR="00691435" w:rsidRDefault="000A77D0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14,60</w:t>
            </w:r>
          </w:p>
        </w:tc>
      </w:tr>
      <w:tr w:rsidR="00691435" w:rsidRPr="00AF7601" w14:paraId="499EA2C4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8A85EA9" w14:textId="77777777" w:rsidR="00691435" w:rsidRPr="008D52FA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2E44429A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BBBD32F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5:19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FA15F42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0:01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2CD02EC2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13,5</w:t>
            </w:r>
          </w:p>
        </w:tc>
      </w:tr>
      <w:tr w:rsidR="00691435" w:rsidRPr="00AF7601" w14:paraId="02C43316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5D70E52" w14:textId="77777777" w:rsidR="00691435" w:rsidRPr="008D52FA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64D46D2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DA29066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5:47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08A760A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22:38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ADF476F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14,7</w:t>
            </w:r>
          </w:p>
        </w:tc>
      </w:tr>
      <w:tr w:rsidR="00691435" w:rsidRPr="00AF7601" w14:paraId="766D2033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BE88A97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63199427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7559014" w14:textId="4B3BAF96" w:rsidR="00691435" w:rsidRPr="00AF7601" w:rsidRDefault="000A77D0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7:09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8854F64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23:04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D43A066" w14:textId="297E5109" w:rsidR="00691435" w:rsidRPr="00AF7601" w:rsidRDefault="000A77D0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14,58</w:t>
            </w:r>
          </w:p>
        </w:tc>
      </w:tr>
      <w:tr w:rsidR="00691435" w:rsidRPr="00AF7601" w14:paraId="0877C466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37938BE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6C82A05F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A4F440F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DF2F4D9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23:06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CA81D45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14,68</w:t>
            </w:r>
          </w:p>
        </w:tc>
      </w:tr>
      <w:tr w:rsidR="00691435" w:rsidRPr="00AF7601" w14:paraId="5A70A8D6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5B638EB" w14:textId="77777777" w:rsidR="00691435" w:rsidRPr="008D52FA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7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6AB29497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FFB638F" w14:textId="4B92661B" w:rsidR="00691435" w:rsidRPr="00AF7601" w:rsidRDefault="000A77D0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6:29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A2744B5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21:13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5F83B2D6" w14:textId="5BAFE0E9" w:rsidR="00691435" w:rsidRPr="00AF7601" w:rsidRDefault="000A77D0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13,40</w:t>
            </w:r>
          </w:p>
        </w:tc>
      </w:tr>
      <w:tr w:rsidR="00691435" w:rsidRPr="00AF7601" w14:paraId="7C989B7D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F0A0591" w14:textId="77777777" w:rsidR="00691435" w:rsidRPr="008D52FA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8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2E844DC4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4A813A0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5:31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F05962C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22:23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745F06E6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14,70</w:t>
            </w:r>
          </w:p>
        </w:tc>
      </w:tr>
      <w:tr w:rsidR="00691435" w:rsidRPr="00AF7601" w14:paraId="4C856036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5920705" w14:textId="77777777" w:rsidR="00691435" w:rsidRPr="008D52FA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4E2400FD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646D043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6:57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5B078D2" w14:textId="77777777" w:rsidR="00691435" w:rsidRPr="0072270F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22:09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E18125E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13,40</w:t>
            </w:r>
          </w:p>
        </w:tc>
      </w:tr>
      <w:tr w:rsidR="00691435" w:rsidRPr="00AF7601" w14:paraId="30884CD2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3C8DD12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BD5D321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5117FCB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5:59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B604A50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22:51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80FC86A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15,78</w:t>
            </w:r>
          </w:p>
        </w:tc>
      </w:tr>
      <w:tr w:rsidR="00691435" w:rsidRPr="00AF7601" w14:paraId="43092E88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7F7E49C" w14:textId="77777777" w:rsidR="00691435" w:rsidRPr="008D52FA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7C0A2A15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CFD59BF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10:13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E68C071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19:49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3AB7089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4,27</w:t>
            </w:r>
          </w:p>
        </w:tc>
      </w:tr>
      <w:tr w:rsidR="00691435" w:rsidRPr="00AF7601" w14:paraId="215A3C1A" w14:textId="77777777" w:rsidTr="00193879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AED6C" w14:textId="77777777" w:rsidR="00691435" w:rsidRPr="002A07FB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12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33628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C161EB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9:43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D62F7E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20:46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8B450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6,7</w:t>
            </w:r>
          </w:p>
        </w:tc>
      </w:tr>
      <w:tr w:rsidR="000A77D0" w:rsidRPr="00AF7601" w14:paraId="07464C17" w14:textId="77777777" w:rsidTr="00193879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A131A" w14:textId="28B2E493" w:rsidR="000A77D0" w:rsidRPr="000A77D0" w:rsidRDefault="000A77D0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BBBC9" w14:textId="2D38DEED" w:rsidR="000A77D0" w:rsidRPr="00AF7601" w:rsidRDefault="000A77D0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400B14" w14:textId="40D44C67" w:rsidR="000A77D0" w:rsidRDefault="000A77D0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8:19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F5B7E3" w14:textId="5DB7B1E5" w:rsidR="000A77D0" w:rsidRDefault="000A77D0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20:32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C4D18" w14:textId="656EDF51" w:rsidR="000A77D0" w:rsidRDefault="000A77D0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6,7</w:t>
            </w:r>
          </w:p>
        </w:tc>
      </w:tr>
      <w:tr w:rsidR="00691435" w:rsidRPr="00AF7601" w14:paraId="1CCD7B47" w14:textId="77777777" w:rsidTr="00193879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07F86" w14:textId="77777777" w:rsidR="00691435" w:rsidRPr="008D52FA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14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8F57E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1EDD5C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16:43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1ECC32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23:21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C4F5D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5,55</w:t>
            </w:r>
          </w:p>
        </w:tc>
      </w:tr>
      <w:tr w:rsidR="00691435" w:rsidRPr="00AF7601" w14:paraId="0C432964" w14:textId="77777777" w:rsidTr="00193879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F1A21" w14:textId="77777777" w:rsidR="00691435" w:rsidRPr="008D52FA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15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A1479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100713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22:24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EC48AF" w14:textId="77777777" w:rsidR="00691435" w:rsidRPr="0072270F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0:24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D37D1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2,0</w:t>
            </w:r>
          </w:p>
        </w:tc>
      </w:tr>
      <w:tr w:rsidR="00691435" w:rsidRPr="00AF7601" w14:paraId="158B56CC" w14:textId="77777777" w:rsidTr="00193879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79A5A" w14:textId="77777777" w:rsidR="00691435" w:rsidRPr="002A07FB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16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92AF0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C11487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22:48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3D42A1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0:49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1EE30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2,0</w:t>
            </w:r>
          </w:p>
        </w:tc>
      </w:tr>
      <w:tr w:rsidR="00691435" w:rsidRPr="00AF7601" w14:paraId="4269C09A" w14:textId="77777777" w:rsidTr="00193879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D7BCC" w14:textId="77777777" w:rsidR="00691435" w:rsidRPr="008D52FA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17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2F09D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659704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23:12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5F6872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1:16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697C8" w14:textId="77777777" w:rsidR="00691435" w:rsidRPr="00AF7601" w:rsidRDefault="00691435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</w:t>
            </w:r>
          </w:p>
        </w:tc>
      </w:tr>
    </w:tbl>
    <w:p w14:paraId="229B996C" w14:textId="0FC9D6E3" w:rsidR="002A07FB" w:rsidRPr="00AF7601" w:rsidRDefault="002A07FB" w:rsidP="002A07FB">
      <w:pPr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F0308D" w:rsidRPr="00AF7601" w14:paraId="34139AAB" w14:textId="77777777" w:rsidTr="00193879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368B6A4A" w14:textId="7777777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1D796038" w14:textId="7777777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546CF4D2" w14:textId="7777777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72F90A22" w14:textId="7777777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57069F21" w14:textId="7777777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F0308D" w:rsidRPr="00AF7601" w14:paraId="3E8B0206" w14:textId="77777777" w:rsidTr="00193879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6F215840" w14:textId="77777777" w:rsidR="00F0308D" w:rsidRPr="00AF7601" w:rsidRDefault="00F0308D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6D43900D" w14:textId="77777777" w:rsidR="00F0308D" w:rsidRPr="00AF7601" w:rsidRDefault="00F0308D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53FA25DA" w14:textId="2556325D" w:rsidR="00F0308D" w:rsidRPr="003C61A2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 с 09.01.2025 по 30.04.2025</w:t>
            </w:r>
          </w:p>
        </w:tc>
      </w:tr>
      <w:tr w:rsidR="00F0308D" w:rsidRPr="00AF7601" w14:paraId="1E3DC80B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5D9743F" w14:textId="77777777" w:rsidR="00F0308D" w:rsidRPr="008D52FA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24D8D73" w14:textId="7777777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438324B" w14:textId="4A2133AB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5:01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AEE45F4" w14:textId="5B08FA4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23:39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1FE9243" w14:textId="02CDF7AF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11,20</w:t>
            </w:r>
          </w:p>
        </w:tc>
      </w:tr>
      <w:tr w:rsidR="00F0308D" w:rsidRPr="00AF7601" w14:paraId="329401DD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AFC5398" w14:textId="77777777" w:rsidR="00F0308D" w:rsidRPr="008D52FA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D1FE7AE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C07C2A0" w14:textId="631852D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5:18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0C22162" w14:textId="372EED41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0:01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52877B5A" w14:textId="18E9909C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13,80</w:t>
            </w:r>
          </w:p>
        </w:tc>
      </w:tr>
      <w:tr w:rsidR="00F0308D" w:rsidRPr="00AF7601" w14:paraId="5DFB1B0F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31850C7" w14:textId="77777777" w:rsidR="00F0308D" w:rsidRPr="008D52FA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6DFC5CD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1B40557" w14:textId="2A769382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7:49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23DB978" w14:textId="18D2EBAA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19:58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500E26D" w14:textId="0F8C2C8C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8,23</w:t>
            </w:r>
          </w:p>
        </w:tc>
      </w:tr>
      <w:tr w:rsidR="00F0308D" w:rsidRPr="00AF7601" w14:paraId="23ADD0DA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549E66B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7F1953C9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9B039B6" w14:textId="7DFA6C32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5:35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8A2BFFA" w14:textId="014D7E33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23:16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26ABB0E4" w14:textId="529B601F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16,08</w:t>
            </w:r>
          </w:p>
        </w:tc>
      </w:tr>
      <w:tr w:rsidR="00F0308D" w:rsidRPr="00AF7601" w14:paraId="0EB5F2FD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E32139C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42272E66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42BDA04" w14:textId="330362D2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8:07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157B8EC" w14:textId="78CA1B55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18:33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2D5E1E1C" w14:textId="30952B21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</w:tr>
      <w:tr w:rsidR="00F0308D" w:rsidRPr="00AF7601" w14:paraId="44B5E6D8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5378D14" w14:textId="77777777" w:rsidR="00F0308D" w:rsidRPr="008D52FA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7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6F2C28CE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C266073" w14:textId="0CAE901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5:53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74EC7C3" w14:textId="24F4D661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21:18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4524F37" w14:textId="2220838C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13,77</w:t>
            </w:r>
          </w:p>
        </w:tc>
      </w:tr>
      <w:tr w:rsidR="00F0308D" w:rsidRPr="00AF7601" w14:paraId="1DC93086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165BB99" w14:textId="77777777" w:rsidR="00F0308D" w:rsidRPr="008D52FA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8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6DA88DE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8C16D8A" w14:textId="2DDE587A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7:11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F940625" w14:textId="46EA595C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19:01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CBCB06D" w14:textId="1AC5BB0A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5,58</w:t>
            </w:r>
          </w:p>
        </w:tc>
      </w:tr>
      <w:tr w:rsidR="00F0308D" w:rsidRPr="00AF7601" w14:paraId="7A138061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A573FF3" w14:textId="77777777" w:rsidR="00F0308D" w:rsidRPr="008D52FA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03D1AC2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33830E9" w14:textId="1D448AF1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DB92977" w14:textId="4F561C73" w:rsidR="00F0308D" w:rsidRPr="0072270F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21:30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7378BDBA" w14:textId="0F8F2702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13,75</w:t>
            </w:r>
          </w:p>
        </w:tc>
      </w:tr>
      <w:tr w:rsidR="00F0308D" w:rsidRPr="00AF7601" w14:paraId="43B02C6E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930F429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4613AA87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B81CA84" w14:textId="5BF3686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7:29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D43231D" w14:textId="5426BC3A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21:58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53A6DE6F" w14:textId="11B41C5A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14,48</w:t>
            </w:r>
          </w:p>
        </w:tc>
      </w:tr>
      <w:tr w:rsidR="00F0308D" w:rsidRPr="00AF7601" w14:paraId="79B55381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8A54536" w14:textId="77777777" w:rsidR="00F0308D" w:rsidRPr="008D52FA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75D0CDF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7C3A234" w14:textId="03C23FA1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5:18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7325A8B" w14:textId="57EB1B90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21:54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1C83C13" w14:textId="6A9F2743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14,93</w:t>
            </w:r>
          </w:p>
        </w:tc>
      </w:tr>
      <w:tr w:rsidR="00F0308D" w:rsidRPr="00AF7601" w14:paraId="4F5CD5D5" w14:textId="77777777" w:rsidTr="00193879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17B52" w14:textId="77777777" w:rsidR="00F0308D" w:rsidRPr="002A07FB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12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4C225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C8D89C" w14:textId="5F5C806C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7:47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2ACA56" w14:textId="3F68F4EA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19:00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13435" w14:textId="077F332E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10,45</w:t>
            </w:r>
          </w:p>
        </w:tc>
      </w:tr>
      <w:tr w:rsidR="00F0308D" w:rsidRPr="00AF7601" w14:paraId="6283B171" w14:textId="77777777" w:rsidTr="00193879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41A88" w14:textId="77777777" w:rsidR="00F0308D" w:rsidRPr="000A77D0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A9830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AD5FE6" w14:textId="5F0CB31C" w:rsidR="00F0308D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5:35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44DB10" w14:textId="1E5409A5" w:rsidR="00F0308D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22:06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4CCDB" w14:textId="716969A4" w:rsidR="00F0308D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15,08</w:t>
            </w:r>
          </w:p>
        </w:tc>
      </w:tr>
      <w:tr w:rsidR="00F0308D" w:rsidRPr="00AF7601" w14:paraId="5DF273F3" w14:textId="77777777" w:rsidTr="00193879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B2B9E" w14:textId="77777777" w:rsidR="00F0308D" w:rsidRPr="008D52FA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14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53800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42052F" w14:textId="4571AC0A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8:05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CDA3DB" w14:textId="34F2195B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19:55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3E2D8" w14:textId="47CB3718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5,62</w:t>
            </w:r>
          </w:p>
        </w:tc>
      </w:tr>
      <w:tr w:rsidR="00F0308D" w:rsidRPr="00AF7601" w14:paraId="51CD4750" w14:textId="77777777" w:rsidTr="00193879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7184E" w14:textId="77777777" w:rsidR="00F0308D" w:rsidRPr="008D52FA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15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C38CF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2C3A2F" w14:textId="7F3C2C00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5:52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C106DF" w14:textId="461B053A" w:rsidR="00F0308D" w:rsidRPr="0072270F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22:42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18522" w14:textId="025F715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14,92</w:t>
            </w:r>
          </w:p>
        </w:tc>
      </w:tr>
      <w:tr w:rsidR="00F0308D" w:rsidRPr="00AF7601" w14:paraId="5560B087" w14:textId="77777777" w:rsidTr="00193879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5995C" w14:textId="77777777" w:rsidR="00F0308D" w:rsidRPr="002A07FB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16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93B55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760EB6" w14:textId="2E3CA43D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7:13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1F2600" w14:textId="48B384EF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18:52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1853A" w14:textId="786DF59A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10,22</w:t>
            </w:r>
          </w:p>
        </w:tc>
      </w:tr>
      <w:tr w:rsidR="00F0308D" w:rsidRPr="00AF7601" w14:paraId="08979579" w14:textId="77777777" w:rsidTr="00193879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10D31" w14:textId="77777777" w:rsidR="00F0308D" w:rsidRPr="008D52FA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17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3FE46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7E8572" w14:textId="70FDC39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15:10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D21ADE" w14:textId="0FD17351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22:54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D6FD1" w14:textId="53B32B98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6,77</w:t>
            </w:r>
          </w:p>
        </w:tc>
      </w:tr>
      <w:tr w:rsidR="00F0308D" w:rsidRPr="00AF7601" w14:paraId="5628CE64" w14:textId="77777777" w:rsidTr="00F0308D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15375" w14:textId="0F6FD881" w:rsidR="00F0308D" w:rsidRPr="008D52FA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19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B6740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84E17B" w14:textId="1C6B52D9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16:02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CB26B8" w14:textId="724926D0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22:18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91E35" w14:textId="157EFDA6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5,60</w:t>
            </w:r>
          </w:p>
        </w:tc>
      </w:tr>
      <w:tr w:rsidR="00F0308D" w:rsidRPr="00AF7601" w14:paraId="43DF0FB9" w14:textId="77777777" w:rsidTr="00F0308D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2A4D2" w14:textId="139328F8" w:rsidR="00F0308D" w:rsidRPr="008D52FA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20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A0BF8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A9F059" w14:textId="68D46E09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22:24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767C91" w14:textId="0156C4C8" w:rsidR="00F0308D" w:rsidRPr="0072270F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0:24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5B8CC" w14:textId="1D37CD54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2,0</w:t>
            </w:r>
          </w:p>
        </w:tc>
      </w:tr>
      <w:tr w:rsidR="00F0308D" w:rsidRPr="00AF7601" w14:paraId="0995FAD3" w14:textId="77777777" w:rsidTr="00F0308D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B0D16" w14:textId="016DAF9D" w:rsidR="00F0308D" w:rsidRPr="002A07FB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21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1FFE0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220A06" w14:textId="64DB2EAD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22:48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E72CE6" w14:textId="392E2F1D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0:49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2272E" w14:textId="4EBF8F8F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2,0</w:t>
            </w:r>
          </w:p>
        </w:tc>
      </w:tr>
      <w:tr w:rsidR="00F0308D" w:rsidRPr="00AF7601" w14:paraId="11DC8C13" w14:textId="77777777" w:rsidTr="00F0308D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42A1F" w14:textId="194C3C34" w:rsidR="00F0308D" w:rsidRPr="008D52FA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22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0CD50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215F0A" w14:textId="64848D18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23:12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47C878" w14:textId="103CDF50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1:16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26229" w14:textId="5578C282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</w:t>
            </w:r>
          </w:p>
        </w:tc>
      </w:tr>
    </w:tbl>
    <w:p w14:paraId="7422A108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90FBCF8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4BEDE7B7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D3A6B0D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75B109A5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32C1A1E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918C6A5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81E9AF9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47587A0E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4EBA013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70453B6F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21686A8D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45A74DC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9554ACA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469E8394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1CE1E10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E94ABDB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928DE19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E4F0B47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D418F51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25279C05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FA52BA3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7FB0EBD2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49E8FE3A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2FDAC480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8D4C23D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F1F7913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CC3372E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8A8FE58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EA61DFD" w14:textId="77777777" w:rsidR="0069712B" w:rsidRDefault="0069712B" w:rsidP="0069712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E876D8B" w14:textId="71428858" w:rsidR="00755C87" w:rsidRPr="00F0308D" w:rsidRDefault="00755C87" w:rsidP="0069712B">
      <w:pPr>
        <w:pStyle w:val="a7"/>
        <w:widowControl w:val="0"/>
        <w:numPr>
          <w:ilvl w:val="0"/>
          <w:numId w:val="33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F0308D">
        <w:rPr>
          <w:rStyle w:val="af8"/>
          <w:rFonts w:ascii="Times New Roman" w:hAnsi="Times New Roman"/>
          <w:color w:val="000000"/>
          <w:sz w:val="20"/>
          <w:szCs w:val="20"/>
        </w:rPr>
        <w:lastRenderedPageBreak/>
        <w:t xml:space="preserve">Планируемое расписание </w:t>
      </w:r>
      <w:r w:rsidRPr="00F0308D">
        <w:rPr>
          <w:rFonts w:ascii="Times New Roman" w:hAnsi="Times New Roman"/>
          <w:sz w:val="20"/>
          <w:szCs w:val="20"/>
        </w:rPr>
        <w:t>движения транспортных средств</w:t>
      </w:r>
      <w:r w:rsidRPr="00F0308D">
        <w:rPr>
          <w:rStyle w:val="af8"/>
          <w:rFonts w:ascii="Times New Roman" w:hAnsi="Times New Roman"/>
          <w:color w:val="000000"/>
          <w:sz w:val="20"/>
          <w:szCs w:val="20"/>
        </w:rPr>
        <w:t xml:space="preserve"> для начального и конечного остановочных пунктов:</w:t>
      </w:r>
    </w:p>
    <w:p w14:paraId="2B574474" w14:textId="44E3A9BC" w:rsidR="00F0308D" w:rsidRDefault="00F0308D" w:rsidP="00F0308D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CF36D4E" w14:textId="20758537" w:rsidR="0069712B" w:rsidRDefault="0069712B" w:rsidP="0069712B">
      <w:pPr>
        <w:pStyle w:val="a7"/>
        <w:widowControl w:val="0"/>
        <w:autoSpaceDE w:val="0"/>
        <w:spacing w:after="0" w:line="240" w:lineRule="auto"/>
        <w:jc w:val="center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01.01.2025 – 02.01.2025</w:t>
      </w:r>
    </w:p>
    <w:p w14:paraId="57846286" w14:textId="77777777" w:rsidR="0069712B" w:rsidRPr="00F0308D" w:rsidRDefault="0069712B" w:rsidP="00F0308D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C8235A7" w14:textId="355DA678" w:rsidR="00755C87" w:rsidRDefault="00691435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691435">
        <w:rPr>
          <w:noProof/>
          <w:lang w:eastAsia="ru-RU"/>
        </w:rPr>
        <w:drawing>
          <wp:inline distT="0" distB="0" distL="0" distR="0" wp14:anchorId="2F455196" wp14:editId="04074B5A">
            <wp:extent cx="5940425" cy="4691586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91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3C75D" w14:textId="6F194346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114B595A" w14:textId="77777777" w:rsidR="0069712B" w:rsidRPr="0069712B" w:rsidRDefault="0069712B" w:rsidP="0069712B">
      <w:pPr>
        <w:rPr>
          <w:rFonts w:ascii="Times New Roman" w:hAnsi="Times New Roman"/>
          <w:sz w:val="20"/>
          <w:szCs w:val="20"/>
        </w:rPr>
      </w:pPr>
    </w:p>
    <w:p w14:paraId="7294BAA7" w14:textId="77777777" w:rsidR="0069712B" w:rsidRPr="0069712B" w:rsidRDefault="0069712B" w:rsidP="0069712B">
      <w:pPr>
        <w:rPr>
          <w:rFonts w:ascii="Times New Roman" w:hAnsi="Times New Roman"/>
          <w:sz w:val="20"/>
          <w:szCs w:val="20"/>
        </w:rPr>
      </w:pPr>
    </w:p>
    <w:p w14:paraId="26E93589" w14:textId="77777777" w:rsidR="0069712B" w:rsidRPr="0069712B" w:rsidRDefault="0069712B" w:rsidP="0069712B">
      <w:pPr>
        <w:rPr>
          <w:rFonts w:ascii="Times New Roman" w:hAnsi="Times New Roman"/>
          <w:sz w:val="20"/>
          <w:szCs w:val="20"/>
        </w:rPr>
      </w:pPr>
    </w:p>
    <w:p w14:paraId="2DD4F8A2" w14:textId="77777777" w:rsidR="0069712B" w:rsidRPr="0069712B" w:rsidRDefault="0069712B" w:rsidP="0069712B">
      <w:pPr>
        <w:rPr>
          <w:rFonts w:ascii="Times New Roman" w:hAnsi="Times New Roman"/>
          <w:sz w:val="20"/>
          <w:szCs w:val="20"/>
        </w:rPr>
      </w:pPr>
    </w:p>
    <w:p w14:paraId="350F8563" w14:textId="77777777" w:rsidR="0069712B" w:rsidRPr="0069712B" w:rsidRDefault="0069712B" w:rsidP="0069712B">
      <w:pPr>
        <w:rPr>
          <w:rFonts w:ascii="Times New Roman" w:hAnsi="Times New Roman"/>
          <w:sz w:val="20"/>
          <w:szCs w:val="20"/>
        </w:rPr>
      </w:pPr>
    </w:p>
    <w:p w14:paraId="3736D7C8" w14:textId="467DD02A" w:rsidR="0069712B" w:rsidRDefault="0069712B" w:rsidP="0069712B">
      <w:pPr>
        <w:rPr>
          <w:rFonts w:ascii="Times New Roman" w:hAnsi="Times New Roman"/>
          <w:sz w:val="20"/>
          <w:szCs w:val="20"/>
        </w:rPr>
      </w:pPr>
    </w:p>
    <w:p w14:paraId="63A7C31B" w14:textId="35F4D992" w:rsidR="0069712B" w:rsidRDefault="0069712B" w:rsidP="0069712B">
      <w:pPr>
        <w:rPr>
          <w:rFonts w:ascii="Times New Roman" w:hAnsi="Times New Roman"/>
          <w:sz w:val="20"/>
          <w:szCs w:val="20"/>
        </w:rPr>
      </w:pPr>
    </w:p>
    <w:p w14:paraId="0D4B8C0F" w14:textId="2648E302" w:rsidR="0069712B" w:rsidRDefault="0069712B" w:rsidP="0069712B">
      <w:pPr>
        <w:rPr>
          <w:rFonts w:ascii="Times New Roman" w:hAnsi="Times New Roman"/>
          <w:sz w:val="20"/>
          <w:szCs w:val="20"/>
        </w:rPr>
      </w:pPr>
    </w:p>
    <w:p w14:paraId="5539891C" w14:textId="1B4DD8A8" w:rsidR="0069712B" w:rsidRDefault="0069712B" w:rsidP="0069712B">
      <w:pPr>
        <w:rPr>
          <w:rFonts w:ascii="Times New Roman" w:hAnsi="Times New Roman"/>
          <w:sz w:val="20"/>
          <w:szCs w:val="20"/>
        </w:rPr>
      </w:pPr>
    </w:p>
    <w:p w14:paraId="147D6493" w14:textId="29881014" w:rsidR="0069712B" w:rsidRDefault="0069712B" w:rsidP="0069712B">
      <w:pPr>
        <w:rPr>
          <w:rFonts w:ascii="Times New Roman" w:hAnsi="Times New Roman"/>
          <w:sz w:val="20"/>
          <w:szCs w:val="20"/>
        </w:rPr>
      </w:pPr>
    </w:p>
    <w:p w14:paraId="63DD9D57" w14:textId="47E9F6C9" w:rsidR="0069712B" w:rsidRDefault="0069712B" w:rsidP="0069712B">
      <w:pPr>
        <w:rPr>
          <w:rFonts w:ascii="Times New Roman" w:hAnsi="Times New Roman"/>
          <w:sz w:val="20"/>
          <w:szCs w:val="20"/>
        </w:rPr>
      </w:pPr>
    </w:p>
    <w:p w14:paraId="44BB832B" w14:textId="4CE0808C" w:rsidR="0069712B" w:rsidRDefault="0069712B" w:rsidP="0069712B">
      <w:pPr>
        <w:rPr>
          <w:rFonts w:ascii="Times New Roman" w:hAnsi="Times New Roman"/>
          <w:sz w:val="20"/>
          <w:szCs w:val="20"/>
        </w:rPr>
      </w:pPr>
    </w:p>
    <w:p w14:paraId="2832F8C1" w14:textId="77777777" w:rsidR="0069712B" w:rsidRPr="003C61A2" w:rsidRDefault="0069712B" w:rsidP="0069712B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lastRenderedPageBreak/>
        <w:t>Выходные и праздничные дни с 03.01.2025 по 30.04.2025</w:t>
      </w:r>
    </w:p>
    <w:p w14:paraId="65DD3B50" w14:textId="77777777" w:rsidR="00761897" w:rsidRPr="0069712B" w:rsidRDefault="00761897" w:rsidP="0069712B">
      <w:pPr>
        <w:ind w:firstLine="709"/>
        <w:rPr>
          <w:rFonts w:ascii="Times New Roman" w:hAnsi="Times New Roman"/>
          <w:sz w:val="20"/>
          <w:szCs w:val="20"/>
        </w:rPr>
      </w:pPr>
    </w:p>
    <w:p w14:paraId="4FC2DB0A" w14:textId="1EB1F8DA" w:rsidR="000A77D0" w:rsidRDefault="000A77D0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0A77D0">
        <w:rPr>
          <w:noProof/>
          <w:lang w:eastAsia="ru-RU"/>
        </w:rPr>
        <w:drawing>
          <wp:inline distT="0" distB="0" distL="0" distR="0" wp14:anchorId="048F5FEF" wp14:editId="257C9584">
            <wp:extent cx="5940425" cy="5276628"/>
            <wp:effectExtent l="0" t="0" r="3175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7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AC47A" w14:textId="16AE28B4" w:rsidR="000A77D0" w:rsidRDefault="000A77D0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325C346B" w14:textId="1653BB19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253D79D6" w14:textId="4277D2B8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09DBBDBB" w14:textId="4E0A5D17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7EA210FF" w14:textId="2A72F814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17A3F168" w14:textId="0770E9F8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11CC71A4" w14:textId="6B3049F0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36916038" w14:textId="02250AB5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6218645E" w14:textId="5CCF6734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1BB72CCE" w14:textId="5D3E986D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456A7346" w14:textId="1FD530EE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50C2CE89" w14:textId="5C7A40D3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5915BD6F" w14:textId="321142E9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5B40BA96" w14:textId="5D42F371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6C8225EB" w14:textId="57F5897A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01A7F6C0" w14:textId="23B1C6AB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761F5A52" w14:textId="2BD8FD14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3E71BF1C" w14:textId="2CBD5CA8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77985772" w14:textId="2A5F9605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300AFCFB" w14:textId="309807BF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536DE6B4" w14:textId="3A3869B2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213BB77E" w14:textId="0AFB30D9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618DA0AA" w14:textId="11597D91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3132D50E" w14:textId="06244877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38FCB08F" w14:textId="510E21AF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262F1835" w14:textId="3049F2D6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Будни с 09.01.2025 по 30.04.2025</w:t>
      </w:r>
    </w:p>
    <w:p w14:paraId="2D97B6BB" w14:textId="77777777" w:rsidR="0069712B" w:rsidRDefault="0069712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30A46DCC" w14:textId="5F72ADD2" w:rsidR="000A77D0" w:rsidRDefault="00F0308D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F0308D">
        <w:rPr>
          <w:noProof/>
          <w:lang w:eastAsia="ru-RU"/>
        </w:rPr>
        <w:drawing>
          <wp:inline distT="0" distB="0" distL="0" distR="0" wp14:anchorId="580DC848" wp14:editId="7A888B1D">
            <wp:extent cx="5940425" cy="615419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5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B40A5" w14:textId="5D8355B8" w:rsidR="000A77D0" w:rsidRDefault="000A77D0" w:rsidP="00F0308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14:paraId="6E140991" w14:textId="77777777" w:rsidR="00755C87" w:rsidRPr="004A6141" w:rsidRDefault="00755C87" w:rsidP="00755C87">
      <w:pPr>
        <w:spacing w:after="0" w:line="240" w:lineRule="auto"/>
        <w:ind w:left="360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8. </w:t>
      </w:r>
      <w:r w:rsidRPr="004A6141">
        <w:rPr>
          <w:rFonts w:ascii="Times New Roman" w:hAnsi="Times New Roman"/>
          <w:sz w:val="20"/>
          <w:szCs w:val="20"/>
        </w:rPr>
        <w:t>Количество рейсов и пробег транспортных средств.</w:t>
      </w:r>
    </w:p>
    <w:p w14:paraId="11BFF3E5" w14:textId="0E494763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F0308D" w:rsidRPr="00AF7601" w14:paraId="34C40715" w14:textId="77777777" w:rsidTr="00193879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B744D61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7C968BD" w14:textId="6D09DF74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01.01.2025 – 02.01.2025</w:t>
            </w:r>
          </w:p>
        </w:tc>
      </w:tr>
      <w:tr w:rsidR="00F0308D" w:rsidRPr="00AF7601" w14:paraId="477F0EB5" w14:textId="77777777" w:rsidTr="00193879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F508419" w14:textId="77777777" w:rsidR="00F0308D" w:rsidRPr="00AF7601" w:rsidRDefault="00F0308D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EE89A42" w14:textId="7777777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C72B463" w14:textId="7777777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F0308D" w:rsidRPr="00AF7601" w14:paraId="0E1506A9" w14:textId="77777777" w:rsidTr="00193879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064204D" w14:textId="7777777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C380F0D" w14:textId="47B9F4C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DA640EA" w14:textId="15B2BFC9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968,8</w:t>
            </w:r>
          </w:p>
        </w:tc>
      </w:tr>
      <w:tr w:rsidR="00F0308D" w:rsidRPr="00AF7601" w14:paraId="420341A2" w14:textId="77777777" w:rsidTr="00193879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7AD36F8" w14:textId="7777777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B229D10" w14:textId="615AFC63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9F047E6" w14:textId="52246858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939,6</w:t>
            </w:r>
          </w:p>
        </w:tc>
      </w:tr>
    </w:tbl>
    <w:p w14:paraId="2C4454E4" w14:textId="766070CE" w:rsidR="00F0308D" w:rsidRDefault="00F0308D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F0308D" w:rsidRPr="00AF7601" w14:paraId="6EBB3BB9" w14:textId="77777777" w:rsidTr="00193879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F173AE2" w14:textId="7777777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93AC598" w14:textId="7B50A18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 и праздничные дни с 03.01.2025 по 30.04.2025о</w:t>
            </w:r>
          </w:p>
        </w:tc>
      </w:tr>
      <w:tr w:rsidR="00F0308D" w:rsidRPr="00AF7601" w14:paraId="4EFF266F" w14:textId="77777777" w:rsidTr="00193879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FEF0A71" w14:textId="77777777" w:rsidR="00F0308D" w:rsidRPr="00AF7601" w:rsidRDefault="00F0308D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070499F" w14:textId="7777777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EC537EB" w14:textId="7777777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F0308D" w:rsidRPr="00AF7601" w14:paraId="7E1D73EE" w14:textId="77777777" w:rsidTr="00193879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D725807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6A7C702" w14:textId="761A60E5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D8A4FA0" w14:textId="0AC134E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968,8</w:t>
            </w:r>
          </w:p>
        </w:tc>
      </w:tr>
      <w:tr w:rsidR="00F0308D" w:rsidRPr="00AF7601" w14:paraId="66872FA0" w14:textId="77777777" w:rsidTr="00193879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AF56440" w14:textId="77777777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313CF94" w14:textId="52865CDB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A0F42EB" w14:textId="6200BA04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939,6</w:t>
            </w:r>
          </w:p>
        </w:tc>
      </w:tr>
    </w:tbl>
    <w:p w14:paraId="6CD48A17" w14:textId="30C28CEB" w:rsidR="00F0308D" w:rsidRDefault="00F0308D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F0308D" w:rsidRPr="00AF7601" w14:paraId="5FF4E646" w14:textId="77777777" w:rsidTr="00193879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B3AE96F" w14:textId="7777777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E1A3F22" w14:textId="1EF29125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 с 09.01.2025 по 30.04.2025</w:t>
            </w:r>
          </w:p>
        </w:tc>
      </w:tr>
      <w:tr w:rsidR="00F0308D" w:rsidRPr="00AF7601" w14:paraId="36DCE2D5" w14:textId="77777777" w:rsidTr="00193879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132ECFC" w14:textId="77777777" w:rsidR="00F0308D" w:rsidRPr="00AF7601" w:rsidRDefault="00F0308D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9BA6C6B" w14:textId="7777777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FDE1BC9" w14:textId="7777777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F0308D" w:rsidRPr="00AF7601" w14:paraId="1DF82A5A" w14:textId="77777777" w:rsidTr="00193879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F6E61C" w14:textId="7777777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4E6AD1E" w14:textId="1086350F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08C35CA" w14:textId="1D4A1401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1124,5</w:t>
            </w:r>
          </w:p>
        </w:tc>
      </w:tr>
      <w:tr w:rsidR="00F0308D" w:rsidRPr="00AF7601" w14:paraId="03EBF836" w14:textId="77777777" w:rsidTr="00193879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47D795D" w14:textId="77777777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CA5D2BD" w14:textId="4A4D8236" w:rsidR="00F0308D" w:rsidRPr="00AF7601" w:rsidRDefault="00F0308D" w:rsidP="00F030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0929F09" w14:textId="39B74588" w:rsidR="00F0308D" w:rsidRPr="00AF7601" w:rsidRDefault="00F0308D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1044,0</w:t>
            </w:r>
          </w:p>
        </w:tc>
      </w:tr>
    </w:tbl>
    <w:p w14:paraId="1581C84C" w14:textId="5FB09759" w:rsidR="00755C87" w:rsidRPr="00F0308D" w:rsidRDefault="00755C87" w:rsidP="00F0308D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2EEDD9D6" w14:textId="44E02F99" w:rsidR="00755C87" w:rsidRPr="00EC699C" w:rsidRDefault="00755C87" w:rsidP="00755C87">
      <w:pPr>
        <w:pStyle w:val="a7"/>
        <w:numPr>
          <w:ilvl w:val="0"/>
          <w:numId w:val="34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EC699C">
        <w:rPr>
          <w:rFonts w:ascii="Times New Roman" w:hAnsi="Times New Roman"/>
          <w:sz w:val="20"/>
          <w:szCs w:val="20"/>
        </w:rPr>
        <w:t>Максимальное ко</w:t>
      </w:r>
      <w:r w:rsidR="00EC699C">
        <w:rPr>
          <w:rFonts w:ascii="Times New Roman" w:hAnsi="Times New Roman"/>
          <w:sz w:val="20"/>
          <w:szCs w:val="20"/>
        </w:rPr>
        <w:t>личество транспортных средств 22</w:t>
      </w:r>
      <w:r w:rsidRPr="00EC699C">
        <w:rPr>
          <w:rFonts w:ascii="Times New Roman" w:hAnsi="Times New Roman"/>
          <w:sz w:val="20"/>
          <w:szCs w:val="20"/>
          <w:lang w:eastAsia="ru-RU"/>
        </w:rPr>
        <w:t xml:space="preserve"> единиц</w:t>
      </w:r>
      <w:r w:rsidR="00EC699C">
        <w:rPr>
          <w:rFonts w:ascii="Times New Roman" w:hAnsi="Times New Roman"/>
          <w:sz w:val="20"/>
          <w:szCs w:val="20"/>
          <w:lang w:eastAsia="ru-RU"/>
        </w:rPr>
        <w:t>ы</w:t>
      </w:r>
      <w:r w:rsidRPr="00EC699C">
        <w:rPr>
          <w:rFonts w:ascii="Times New Roman" w:hAnsi="Times New Roman"/>
          <w:sz w:val="20"/>
          <w:szCs w:val="20"/>
          <w:lang w:eastAsia="ru-RU"/>
        </w:rPr>
        <w:t>, в том числе:</w:t>
      </w:r>
    </w:p>
    <w:p w14:paraId="7C2E7E1C" w14:textId="23AB059D" w:rsidR="00755C87" w:rsidRPr="00EC699C" w:rsidRDefault="00755C87" w:rsidP="00755C87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  <w:r w:rsidRPr="00EC699C">
        <w:rPr>
          <w:rFonts w:ascii="Times New Roman" w:hAnsi="Times New Roman"/>
          <w:sz w:val="20"/>
          <w:szCs w:val="20"/>
          <w:lang w:eastAsia="ru-RU"/>
        </w:rPr>
        <w:t xml:space="preserve">- </w:t>
      </w:r>
      <w:r w:rsidR="00454AAF">
        <w:rPr>
          <w:rFonts w:ascii="Times New Roman" w:hAnsi="Times New Roman"/>
          <w:sz w:val="20"/>
          <w:szCs w:val="20"/>
          <w:lang w:eastAsia="ru-RU"/>
        </w:rPr>
        <w:t>22</w:t>
      </w:r>
      <w:r w:rsidRPr="00EC699C">
        <w:rPr>
          <w:rFonts w:ascii="Times New Roman" w:hAnsi="Times New Roman"/>
          <w:sz w:val="20"/>
          <w:szCs w:val="20"/>
          <w:lang w:eastAsia="ru-RU"/>
        </w:rPr>
        <w:t xml:space="preserve"> единиц</w:t>
      </w:r>
      <w:r w:rsidR="00454AAF">
        <w:rPr>
          <w:rFonts w:ascii="Times New Roman" w:hAnsi="Times New Roman"/>
          <w:sz w:val="20"/>
          <w:szCs w:val="20"/>
          <w:lang w:eastAsia="ru-RU"/>
        </w:rPr>
        <w:t>ы</w:t>
      </w:r>
      <w:r w:rsidRPr="00EC699C">
        <w:rPr>
          <w:rFonts w:ascii="Times New Roman" w:hAnsi="Times New Roman"/>
          <w:sz w:val="20"/>
          <w:szCs w:val="20"/>
          <w:lang w:eastAsia="ru-RU"/>
        </w:rPr>
        <w:t>, передаваемых Подрядчику для целей исполнения Контракта по договору безвозмездного пользования транспортными средствами в соответствии с пунктом 10 части 1 статьи 17.1 Федерального закона от 26.07.2006 № 135-ФЗ «О защите конкуренции».</w:t>
      </w:r>
    </w:p>
    <w:p w14:paraId="1EA8FF92" w14:textId="4134DCDD" w:rsidR="00755C87" w:rsidRPr="00B07898" w:rsidRDefault="00755C87" w:rsidP="00922CFC">
      <w:pPr>
        <w:spacing w:after="0" w:line="240" w:lineRule="auto"/>
        <w:ind w:left="426"/>
        <w:contextualSpacing/>
        <w:jc w:val="both"/>
        <w:rPr>
          <w:rFonts w:ascii="Times New Roman" w:hAnsi="Times New Roman"/>
          <w:sz w:val="20"/>
          <w:szCs w:val="20"/>
          <w:lang w:eastAsia="ru-RU"/>
        </w:rPr>
      </w:pPr>
      <w:r w:rsidRPr="00EC699C">
        <w:rPr>
          <w:rFonts w:ascii="Times New Roman" w:hAnsi="Times New Roman"/>
          <w:sz w:val="20"/>
          <w:szCs w:val="20"/>
        </w:rPr>
        <w:t xml:space="preserve">10. </w:t>
      </w:r>
      <w:r w:rsidR="00E72F0E" w:rsidRPr="00E72F0E">
        <w:rPr>
          <w:rFonts w:ascii="Times New Roman" w:hAnsi="Times New Roman"/>
          <w:sz w:val="20"/>
          <w:szCs w:val="20"/>
        </w:rPr>
        <w:t xml:space="preserve">Резервное количество транспортных средств: - 2 единицы, </w:t>
      </w:r>
      <w:r w:rsidR="00E72F0E">
        <w:rPr>
          <w:rFonts w:ascii="Times New Roman" w:hAnsi="Times New Roman"/>
          <w:sz w:val="20"/>
          <w:szCs w:val="20"/>
        </w:rPr>
        <w:t>принадлежащие</w:t>
      </w:r>
      <w:r w:rsidR="00E72F0E" w:rsidRPr="00E72F0E">
        <w:rPr>
          <w:rFonts w:ascii="Times New Roman" w:hAnsi="Times New Roman"/>
          <w:sz w:val="20"/>
          <w:szCs w:val="20"/>
        </w:rPr>
        <w:t xml:space="preserve"> Подрядчику на праве собственности и (</w:t>
      </w:r>
      <w:r w:rsidR="00E72F0E">
        <w:rPr>
          <w:rFonts w:ascii="Times New Roman" w:hAnsi="Times New Roman"/>
          <w:sz w:val="20"/>
          <w:szCs w:val="20"/>
        </w:rPr>
        <w:t>или) на ином законном основании.</w:t>
      </w:r>
    </w:p>
    <w:p w14:paraId="79F02FB6" w14:textId="6363E173" w:rsidR="0031274B" w:rsidRDefault="0031274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br w:type="page"/>
      </w:r>
    </w:p>
    <w:p w14:paraId="09CCD1B9" w14:textId="77777777" w:rsidR="00755C87" w:rsidRDefault="00755C87" w:rsidP="00755C8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14:paraId="0E634039" w14:textId="77777777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AF7601">
        <w:rPr>
          <w:rFonts w:ascii="Times New Roman" w:hAnsi="Times New Roman"/>
          <w:b/>
          <w:sz w:val="20"/>
          <w:szCs w:val="20"/>
        </w:rPr>
        <w:t>Параметры маршрута</w:t>
      </w:r>
    </w:p>
    <w:p w14:paraId="10A37BCA" w14:textId="77777777" w:rsidR="00755C87" w:rsidRPr="00AF7601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14:paraId="6AD0A6E2" w14:textId="7C460E26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AF7601">
        <w:rPr>
          <w:rFonts w:ascii="Times New Roman" w:hAnsi="Times New Roman"/>
          <w:b/>
          <w:sz w:val="20"/>
          <w:szCs w:val="20"/>
        </w:rPr>
        <w:t>Маршрут № 5 «</w:t>
      </w:r>
      <w:r w:rsidR="0031274B">
        <w:rPr>
          <w:rFonts w:ascii="Times New Roman" w:hAnsi="Times New Roman"/>
          <w:b/>
          <w:sz w:val="20"/>
          <w:szCs w:val="20"/>
        </w:rPr>
        <w:t xml:space="preserve">Автовокзал </w:t>
      </w:r>
      <w:r w:rsidRPr="00AF7601">
        <w:rPr>
          <w:rFonts w:ascii="Times New Roman" w:hAnsi="Times New Roman"/>
          <w:b/>
          <w:sz w:val="20"/>
          <w:szCs w:val="20"/>
        </w:rPr>
        <w:t xml:space="preserve">- ЧЭМК» </w:t>
      </w:r>
    </w:p>
    <w:p w14:paraId="619F1646" w14:textId="77777777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AF7601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2F26641B" w14:textId="77777777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6EDB3021" w14:textId="77777777" w:rsidR="00755C87" w:rsidRPr="00AF7601" w:rsidRDefault="00755C87" w:rsidP="00755C87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t>Вид транспортного средства: трамвай;</w:t>
      </w:r>
    </w:p>
    <w:p w14:paraId="69D25766" w14:textId="77777777" w:rsidR="00755C87" w:rsidRPr="00AF7601" w:rsidRDefault="00755C87" w:rsidP="00755C87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Путь следования:</w:t>
      </w:r>
    </w:p>
    <w:p w14:paraId="456FD62C" w14:textId="77777777" w:rsidR="00755C87" w:rsidRPr="00AF7601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в прямом направлении:</w:t>
      </w:r>
      <w:r w:rsidRPr="00AF7601">
        <w:rPr>
          <w:rFonts w:ascii="Times New Roman" w:hAnsi="Times New Roman"/>
          <w:sz w:val="20"/>
          <w:szCs w:val="20"/>
        </w:rPr>
        <w:t xml:space="preserve">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Разина, Цвиллинга, Карла Маркса, Российская, Труда, Первой Пятилетки, Горького; </w:t>
      </w:r>
    </w:p>
    <w:p w14:paraId="6E7821F6" w14:textId="77777777" w:rsidR="00755C87" w:rsidRPr="00AF7601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в обратном направлении:</w:t>
      </w:r>
      <w:r w:rsidRPr="00AF7601">
        <w:rPr>
          <w:rFonts w:ascii="Times New Roman" w:hAnsi="Times New Roman"/>
          <w:sz w:val="20"/>
          <w:szCs w:val="20"/>
        </w:rPr>
        <w:t xml:space="preserve">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Горько, Первой Пятилетки, Труда, Российская, Карла Маркса, Цвиллинга, Разина.</w:t>
      </w:r>
    </w:p>
    <w:p w14:paraId="11BBBB41" w14:textId="77777777" w:rsidR="00755C87" w:rsidRPr="00AF7601" w:rsidRDefault="00755C87" w:rsidP="00755C87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Остановочные пункты: </w:t>
      </w:r>
    </w:p>
    <w:p w14:paraId="6A0B5AD8" w14:textId="2A9D304A" w:rsidR="00755C87" w:rsidRPr="00AF7601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AF7601">
        <w:rPr>
          <w:rFonts w:ascii="Times New Roman" w:hAnsi="Times New Roman"/>
          <w:sz w:val="20"/>
          <w:szCs w:val="20"/>
        </w:rPr>
        <w:t>в прямом на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правлении: </w:t>
      </w:r>
      <w:r w:rsidR="0031274B">
        <w:rPr>
          <w:rFonts w:ascii="Times New Roman" w:hAnsi="Times New Roman"/>
          <w:sz w:val="20"/>
          <w:szCs w:val="20"/>
        </w:rPr>
        <w:t>Автовокзал</w:t>
      </w:r>
      <w:r w:rsidRPr="00AF7601">
        <w:rPr>
          <w:rFonts w:ascii="Times New Roman" w:hAnsi="Times New Roman"/>
          <w:sz w:val="20"/>
          <w:szCs w:val="20"/>
        </w:rPr>
        <w:t>,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 Железнодорожный вокзал, Стадион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«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Локомотив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»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,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Улица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Евтеева (улица </w:t>
      </w:r>
      <w:proofErr w:type="spellStart"/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Цвиллинга</w:t>
      </w:r>
      <w:proofErr w:type="spellEnd"/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),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Улица Орджоникидзе, </w:t>
      </w:r>
      <w:proofErr w:type="spellStart"/>
      <w:r>
        <w:rPr>
          <w:rFonts w:ascii="Times New Roman" w:eastAsia="Times New Roman" w:hAnsi="Times New Roman"/>
          <w:sz w:val="20"/>
          <w:szCs w:val="20"/>
          <w:lang w:eastAsia="ru-RU"/>
        </w:rPr>
        <w:t>Горсад</w:t>
      </w:r>
      <w:proofErr w:type="spellEnd"/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им.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 А.С. Пушкина,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Улица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 Тимирязева, Площадь Революции,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Улица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Карла Маркса,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Улица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 Красноармейская,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Улица Труда</w:t>
      </w:r>
      <w:r w:rsidRPr="006E57FA">
        <w:rPr>
          <w:rFonts w:ascii="Times New Roman" w:eastAsia="Times New Roman" w:hAnsi="Times New Roman"/>
          <w:sz w:val="20"/>
          <w:szCs w:val="20"/>
          <w:lang w:eastAsia="ru-RU"/>
        </w:rPr>
        <w:t>,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 Областной суд, Трамвайное депо №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1, Киргородок, Сквер «Монтажный», ТК «Башня», Детская городская больница №1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, ДК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«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Смена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»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,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Улица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Лермонтова,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Улица Пятого Декабря, Улица Турбинная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,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Улица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Ферросплавная</w:t>
      </w:r>
      <w:r w:rsidR="001237A5">
        <w:rPr>
          <w:rFonts w:ascii="Times New Roman" w:eastAsia="Times New Roman" w:hAnsi="Times New Roman"/>
          <w:sz w:val="20"/>
          <w:szCs w:val="20"/>
          <w:lang w:eastAsia="ru-RU"/>
        </w:rPr>
        <w:t xml:space="preserve"> </w:t>
      </w:r>
      <w:r w:rsidR="001237A5">
        <w:rPr>
          <w:rFonts w:ascii="Times New Roman" w:hAnsi="Times New Roman"/>
          <w:sz w:val="20"/>
          <w:szCs w:val="20"/>
        </w:rPr>
        <w:t>(по требованию)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, ЧЭМК.</w:t>
      </w:r>
    </w:p>
    <w:p w14:paraId="50A8ED14" w14:textId="4A957BFA" w:rsidR="00755C87" w:rsidRPr="00AF7601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AF7601">
        <w:rPr>
          <w:rFonts w:ascii="Times New Roman" w:hAnsi="Times New Roman"/>
          <w:sz w:val="20"/>
          <w:szCs w:val="20"/>
        </w:rPr>
        <w:t>в обратном направлении: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 ЧЭМК,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Улица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Ферро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сплавная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, Улица Турбинная</w:t>
      </w:r>
      <w:r w:rsidRPr="00261E04">
        <w:rPr>
          <w:rFonts w:ascii="Times New Roman" w:eastAsia="Times New Roman" w:hAnsi="Times New Roman"/>
          <w:sz w:val="20"/>
          <w:szCs w:val="20"/>
          <w:lang w:eastAsia="ru-RU"/>
        </w:rPr>
        <w:t>,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Улица Пятого Декабря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, </w:t>
      </w:r>
      <w:r w:rsidRPr="00261E04">
        <w:rPr>
          <w:rFonts w:ascii="Times New Roman" w:eastAsia="Times New Roman" w:hAnsi="Times New Roman"/>
          <w:sz w:val="20"/>
          <w:szCs w:val="20"/>
          <w:lang w:eastAsia="ru-RU"/>
        </w:rPr>
        <w:t xml:space="preserve">Улица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Лермонтова, ДК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«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Смена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»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,</w:t>
      </w:r>
      <w:r w:rsidRPr="00261E04">
        <w:t xml:space="preserve">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Детская городская больница № 1</w:t>
      </w:r>
      <w:r w:rsidRPr="00261E04">
        <w:rPr>
          <w:rFonts w:ascii="Times New Roman" w:eastAsia="Times New Roman" w:hAnsi="Times New Roman"/>
          <w:sz w:val="20"/>
          <w:szCs w:val="20"/>
          <w:lang w:eastAsia="ru-RU"/>
        </w:rPr>
        <w:t xml:space="preserve">,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ТК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«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Башня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»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,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Сквер «Монтажный»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, Киргородок, Трамвайное депо № 1, Областной суд,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Улица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 Красноармейская,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Улица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Карла Маркса, Площадь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Революции, Улица Тимирязева, </w:t>
      </w:r>
      <w:proofErr w:type="spellStart"/>
      <w:r>
        <w:rPr>
          <w:rFonts w:ascii="Times New Roman" w:eastAsia="Times New Roman" w:hAnsi="Times New Roman"/>
          <w:sz w:val="20"/>
          <w:szCs w:val="20"/>
          <w:lang w:eastAsia="ru-RU"/>
        </w:rPr>
        <w:t>Гор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са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д</w:t>
      </w:r>
      <w:proofErr w:type="spellEnd"/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им.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 А. С. Пушкина,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Улица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Орджоникидзе,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Улица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Евтеева (улица Цвиллинга), Стадион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«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Локомотив, Железнодорожный вокзал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»</w:t>
      </w:r>
      <w:r w:rsidRPr="00AF7601">
        <w:rPr>
          <w:rFonts w:ascii="Times New Roman" w:hAnsi="Times New Roman"/>
          <w:sz w:val="20"/>
          <w:szCs w:val="20"/>
        </w:rPr>
        <w:t xml:space="preserve">, </w:t>
      </w:r>
      <w:r w:rsidR="0031274B">
        <w:rPr>
          <w:rFonts w:ascii="Times New Roman" w:hAnsi="Times New Roman"/>
          <w:sz w:val="20"/>
          <w:szCs w:val="20"/>
        </w:rPr>
        <w:t>Автовокзал</w:t>
      </w:r>
      <w:r w:rsidRPr="00AF7601">
        <w:rPr>
          <w:rFonts w:ascii="Times New Roman" w:hAnsi="Times New Roman"/>
          <w:sz w:val="20"/>
          <w:szCs w:val="20"/>
        </w:rPr>
        <w:t>.</w:t>
      </w:r>
    </w:p>
    <w:p w14:paraId="7B9C0595" w14:textId="77777777" w:rsidR="00755C87" w:rsidRPr="00AF7601" w:rsidRDefault="00755C87" w:rsidP="00755C87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t>Протяженность, всего 18,0 км, в том числе:</w:t>
      </w:r>
    </w:p>
    <w:p w14:paraId="2B8F25DB" w14:textId="77777777" w:rsidR="00755C87" w:rsidRPr="00AF7601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t>в прямом направлении 9,1 км;</w:t>
      </w:r>
    </w:p>
    <w:p w14:paraId="2DAC1ECC" w14:textId="77777777" w:rsidR="00755C87" w:rsidRPr="00AF7601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t>в обратном направлении 8,9 км.</w:t>
      </w:r>
    </w:p>
    <w:p w14:paraId="3F264297" w14:textId="77777777" w:rsidR="00755C87" w:rsidRDefault="00755C87" w:rsidP="00755C87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t>Схема маршрута:</w:t>
      </w:r>
    </w:p>
    <w:p w14:paraId="39D56376" w14:textId="77777777" w:rsidR="00755C87" w:rsidRDefault="00755C87" w:rsidP="00755C87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0"/>
          <w:szCs w:val="20"/>
        </w:rPr>
      </w:pPr>
    </w:p>
    <w:tbl>
      <w:tblPr>
        <w:tblW w:w="0" w:type="auto"/>
        <w:tblInd w:w="720" w:type="dxa"/>
        <w:tblLook w:val="04A0" w:firstRow="1" w:lastRow="0" w:firstColumn="1" w:lastColumn="0" w:noHBand="0" w:noVBand="1"/>
      </w:tblPr>
      <w:tblGrid>
        <w:gridCol w:w="4404"/>
        <w:gridCol w:w="4447"/>
      </w:tblGrid>
      <w:tr w:rsidR="00755C87" w:rsidRPr="00997EFE" w14:paraId="4AA98471" w14:textId="77777777" w:rsidTr="00BA2D4B">
        <w:tc>
          <w:tcPr>
            <w:tcW w:w="4998" w:type="dxa"/>
            <w:shd w:val="clear" w:color="auto" w:fill="auto"/>
          </w:tcPr>
          <w:p w14:paraId="4A558015" w14:textId="77777777" w:rsidR="00755C87" w:rsidRPr="00997EFE" w:rsidRDefault="00755C87" w:rsidP="00BA2D4B">
            <w:pPr>
              <w:suppressAutoHyphens/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97EFE">
              <w:rPr>
                <w:rFonts w:ascii="Times New Roman" w:hAnsi="Times New Roman"/>
                <w:sz w:val="20"/>
                <w:szCs w:val="20"/>
              </w:rPr>
              <w:t>- в прямом направлении:</w:t>
            </w:r>
          </w:p>
        </w:tc>
        <w:tc>
          <w:tcPr>
            <w:tcW w:w="4999" w:type="dxa"/>
            <w:shd w:val="clear" w:color="auto" w:fill="auto"/>
          </w:tcPr>
          <w:p w14:paraId="4D1F73C7" w14:textId="77777777" w:rsidR="00755C87" w:rsidRPr="00997EFE" w:rsidRDefault="00755C87" w:rsidP="00BA2D4B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997EFE">
              <w:rPr>
                <w:rFonts w:ascii="Times New Roman" w:hAnsi="Times New Roman"/>
                <w:sz w:val="20"/>
                <w:szCs w:val="20"/>
              </w:rPr>
              <w:t>- в обратном направлении:</w:t>
            </w:r>
          </w:p>
        </w:tc>
      </w:tr>
      <w:tr w:rsidR="00755C87" w:rsidRPr="00997EFE" w14:paraId="24516A1B" w14:textId="77777777" w:rsidTr="00BA2D4B">
        <w:tc>
          <w:tcPr>
            <w:tcW w:w="4998" w:type="dxa"/>
            <w:shd w:val="clear" w:color="auto" w:fill="auto"/>
          </w:tcPr>
          <w:p w14:paraId="644AB326" w14:textId="77777777" w:rsidR="00755C87" w:rsidRPr="00997EFE" w:rsidRDefault="00755C87" w:rsidP="00BA2D4B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97EFE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B46C0F5" wp14:editId="74654274">
                  <wp:extent cx="2495550" cy="44958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50" cy="449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9" w:type="dxa"/>
            <w:shd w:val="clear" w:color="auto" w:fill="auto"/>
          </w:tcPr>
          <w:p w14:paraId="20C79951" w14:textId="77777777" w:rsidR="00755C87" w:rsidRPr="00997EFE" w:rsidRDefault="00755C87" w:rsidP="00BA2D4B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97EFE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B358F8" wp14:editId="5A69139C">
                  <wp:extent cx="2524125" cy="4543425"/>
                  <wp:effectExtent l="0" t="0" r="9525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454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6051B1" w14:textId="77777777" w:rsidR="00755C87" w:rsidRDefault="00755C87" w:rsidP="00755C87">
      <w:pPr>
        <w:suppressAutoHyphens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</w:p>
    <w:p w14:paraId="242AE2DF" w14:textId="77777777" w:rsidR="00755C87" w:rsidRDefault="00755C87" w:rsidP="00755C87">
      <w:pPr>
        <w:suppressAutoHyphens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</w:p>
    <w:p w14:paraId="1C4E4A3F" w14:textId="77777777" w:rsidR="00755C87" w:rsidRPr="00AF7601" w:rsidRDefault="00755C87" w:rsidP="00755C87">
      <w:pPr>
        <w:suppressAutoHyphens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</w:p>
    <w:p w14:paraId="02832670" w14:textId="3E7A9463" w:rsidR="00755C87" w:rsidRDefault="00755C87" w:rsidP="00755C87">
      <w:pPr>
        <w:pStyle w:val="a7"/>
        <w:numPr>
          <w:ilvl w:val="0"/>
          <w:numId w:val="26"/>
        </w:num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lastRenderedPageBreak/>
        <w:t>График движения транспортных средств.</w:t>
      </w:r>
    </w:p>
    <w:p w14:paraId="7F9B62B7" w14:textId="3E0A38B4" w:rsidR="00044521" w:rsidRDefault="00044521" w:rsidP="00044521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044521" w:rsidRPr="00AF7601" w14:paraId="0168E257" w14:textId="77777777" w:rsidTr="00193879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6A2C3464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3CE2C196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6229687D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699A6ACF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64007A83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044521" w:rsidRPr="00AF7601" w14:paraId="614F3BA3" w14:textId="77777777" w:rsidTr="00193879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2FBFC28D" w14:textId="77777777" w:rsidR="00044521" w:rsidRPr="00AF7601" w:rsidRDefault="00044521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6A9775BC" w14:textId="77777777" w:rsidR="00044521" w:rsidRPr="00AF7601" w:rsidRDefault="00044521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4F8CA2D2" w14:textId="14A74D3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01.01.2025 – 02.01.2025</w:t>
            </w:r>
          </w:p>
        </w:tc>
      </w:tr>
      <w:tr w:rsidR="00044521" w:rsidRPr="00AF7601" w14:paraId="2D9BF17C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7AFC4E4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6D212F26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D1ABA38" w14:textId="6D4263B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8:07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566C218" w14:textId="4706CA2E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20:09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2310510" w14:textId="080D0A00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10,95</w:t>
            </w:r>
          </w:p>
        </w:tc>
      </w:tr>
      <w:tr w:rsidR="00044521" w:rsidRPr="00AF7601" w14:paraId="19855E96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28BDE24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AD5EF7B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C512ACE" w14:textId="7B8AC622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5:34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0E41AF8" w14:textId="23387F4D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22:43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39EB78C8" w14:textId="39CE4DFE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15,22</w:t>
            </w:r>
          </w:p>
        </w:tc>
      </w:tr>
      <w:tr w:rsidR="00044521" w:rsidRPr="00AF7601" w14:paraId="526E5F1F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58593ED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40889655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2FC0D4D" w14:textId="041EBEEA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6:01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A971552" w14:textId="2C8237E9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23:11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119B62C" w14:textId="328648E9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</w:t>
            </w:r>
          </w:p>
        </w:tc>
      </w:tr>
      <w:tr w:rsidR="00044521" w:rsidRPr="00AF7601" w14:paraId="5D8A56E9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F43F762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D766F14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3900B22" w14:textId="66361C41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10:27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8081263" w14:textId="0C192FAB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18:58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58B61D2E" w14:textId="7BA06DE4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7,43</w:t>
            </w:r>
          </w:p>
        </w:tc>
      </w:tr>
      <w:tr w:rsidR="00044521" w:rsidRPr="00AF7601" w14:paraId="405574AE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F350363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4FCF9F2B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B1A02EB" w14:textId="128BA0FB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6:29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FEEEA74" w14:textId="62E3EE36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23:39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BA5525C" w14:textId="31F773EF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</w:t>
            </w:r>
          </w:p>
        </w:tc>
      </w:tr>
    </w:tbl>
    <w:p w14:paraId="292E241D" w14:textId="6CD31C51" w:rsidR="00044521" w:rsidRDefault="00044521" w:rsidP="00044521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044521" w:rsidRPr="00AF7601" w14:paraId="0ABF4F14" w14:textId="77777777" w:rsidTr="00193879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0146876D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09C60F22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0E3F371D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2A321583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5E7006BC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044521" w:rsidRPr="00AF7601" w14:paraId="42CC8D87" w14:textId="77777777" w:rsidTr="00193879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684955EE" w14:textId="77777777" w:rsidR="00044521" w:rsidRPr="00AF7601" w:rsidRDefault="00044521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607276FB" w14:textId="77777777" w:rsidR="00044521" w:rsidRPr="00AF7601" w:rsidRDefault="00044521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224B6E20" w14:textId="49673E81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 и праздничные дни с 03.01.2025 по 30.04.2025</w:t>
            </w:r>
          </w:p>
        </w:tc>
      </w:tr>
      <w:tr w:rsidR="00044521" w:rsidRPr="00AF7601" w14:paraId="1BDE4A24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C5E4DF5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8E188A6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F43F736" w14:textId="4AC7301A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8:07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D6FA137" w14:textId="31F82CDE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20:09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3E88A993" w14:textId="7F572D71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10,95</w:t>
            </w:r>
          </w:p>
        </w:tc>
      </w:tr>
      <w:tr w:rsidR="00044521" w:rsidRPr="00AF7601" w14:paraId="640757CB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9CF0379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5C4FBDE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0FF555C" w14:textId="6A1896F8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5:34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E7A5880" w14:textId="48B6A9F6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22:43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6A21B8B" w14:textId="6F41D29A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15,22</w:t>
            </w:r>
          </w:p>
        </w:tc>
      </w:tr>
      <w:tr w:rsidR="00044521" w:rsidRPr="00AF7601" w14:paraId="4C761843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8BFFEB6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489B382D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5C6E8B3" w14:textId="3176B7FE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7:55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AD9C00B" w14:textId="0AEA4891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19:54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4EA9357F" w14:textId="5ED3118E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10,90</w:t>
            </w:r>
          </w:p>
        </w:tc>
      </w:tr>
      <w:tr w:rsidR="00044521" w:rsidRPr="00AF7601" w14:paraId="3158A677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98D94FC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77996ECC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43C6D7D" w14:textId="4ED43DF0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6:01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D41251C" w14:textId="08B12F76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23:11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37396EB3" w14:textId="67534EA4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</w:t>
            </w:r>
          </w:p>
        </w:tc>
      </w:tr>
      <w:tr w:rsidR="00044521" w:rsidRPr="00AF7601" w14:paraId="1B09577E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0F6EA1D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B802DEF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F6EE3AB" w14:textId="5C4573AA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7:39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C20F9A6" w14:textId="4A4F0F26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18:58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48165009" w14:textId="18157804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10,23</w:t>
            </w:r>
          </w:p>
        </w:tc>
      </w:tr>
      <w:tr w:rsidR="00044521" w:rsidRPr="00AF7601" w14:paraId="49D97FFE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06E37AB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2F5A6C1F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AF2A24D" w14:textId="2EBDFEDF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6:29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94930ED" w14:textId="38B30634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23:39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57E6BC7A" w14:textId="4962B6E2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</w:t>
            </w:r>
          </w:p>
        </w:tc>
      </w:tr>
      <w:tr w:rsidR="00044521" w:rsidRPr="00AF7601" w14:paraId="602A9EE1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8100DCA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AEDC20B" w14:textId="77777777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E39FAA8" w14:textId="45D02D1F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9:05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151F6FE" w14:textId="0E1377F6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21:19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07D40C6" w14:textId="0FC8A35F" w:rsidR="00044521" w:rsidRPr="00AF7601" w:rsidRDefault="00044521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10,07</w:t>
            </w:r>
          </w:p>
        </w:tc>
      </w:tr>
    </w:tbl>
    <w:p w14:paraId="670D38BD" w14:textId="32555660" w:rsidR="00044521" w:rsidRPr="00044521" w:rsidRDefault="00044521" w:rsidP="00044521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7C66381A" w14:textId="77777777" w:rsidR="00755C87" w:rsidRPr="00AF7601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755C87" w:rsidRPr="00AF7601" w14:paraId="058A179C" w14:textId="77777777" w:rsidTr="00BA2D4B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78833E19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5DF23134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2F5675ED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22F6DD5E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73971193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755C87" w:rsidRPr="00AF7601" w14:paraId="250E0A71" w14:textId="77777777" w:rsidTr="00BA2D4B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1DB88208" w14:textId="77777777" w:rsidR="00755C87" w:rsidRPr="00AF7601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4A6135E3" w14:textId="77777777" w:rsidR="00755C87" w:rsidRPr="00AF7601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0E5D1C29" w14:textId="06D04260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 с 09.01.2025 по 30.04.2025</w:t>
            </w:r>
          </w:p>
        </w:tc>
      </w:tr>
      <w:tr w:rsidR="00755C87" w:rsidRPr="00AF7601" w14:paraId="18AA7209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6B357B6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49389F9B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C4FE9E2" w14:textId="1C501A69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5:27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0CC3E25" w14:textId="6A35A0E6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23:22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7678F05F" w14:textId="338EEC46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16,42</w:t>
            </w:r>
          </w:p>
        </w:tc>
      </w:tr>
      <w:tr w:rsidR="00755C87" w:rsidRPr="00AF7601" w14:paraId="0F6D26E6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DE5911E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4AFD2189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BFC655A" w14:textId="60E39023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7:50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CC90CB4" w14:textId="442ACA5E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22:02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57F93B84" w14:textId="40C09C6C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14,20</w:t>
            </w:r>
          </w:p>
        </w:tc>
      </w:tr>
      <w:tr w:rsidR="00755C87" w:rsidRPr="00AF7601" w14:paraId="1D7F151A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97A0744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975A103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0AE9363" w14:textId="5B5890EE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5:44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458DF48" w14:textId="11FA24CD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23:46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207AAE57" w14:textId="3B2ADC0F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16,58</w:t>
            </w:r>
          </w:p>
        </w:tc>
      </w:tr>
      <w:tr w:rsidR="00755C87" w:rsidRPr="00AF7601" w14:paraId="7F6F9B6B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F594397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E82B3BA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7359F11" w14:textId="78B85B6F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7:22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F24275D" w14:textId="3E464222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19:46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590712F8" w14:textId="222B67ED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7,47</w:t>
            </w:r>
          </w:p>
        </w:tc>
      </w:tr>
      <w:tr w:rsidR="00755C87" w:rsidRPr="00AF7601" w14:paraId="0D5FEF13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7AA4437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A07E4FE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BE8DD94" w14:textId="47592A4A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6:47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F8979E4" w14:textId="419FBD89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22:34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4815F4DF" w14:textId="01BF2BDA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14,45</w:t>
            </w:r>
          </w:p>
        </w:tc>
      </w:tr>
      <w:tr w:rsidR="00755C87" w:rsidRPr="00AF7601" w14:paraId="005E325C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4635A22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6285A6F6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C6318B0" w14:textId="6217E351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7:40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0B6F24D" w14:textId="03E58FF7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22:56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457A500F" w14:textId="3723C5EA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14,77</w:t>
            </w:r>
          </w:p>
        </w:tc>
      </w:tr>
      <w:tr w:rsidR="00755C87" w:rsidRPr="00AF7601" w14:paraId="480E2A18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8BE9DE8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3BCA6C0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755D0F7" w14:textId="025B3C5B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23E7CEE" w14:textId="19A2BDC8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22:58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224B9134" w14:textId="1546174A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15,88</w:t>
            </w:r>
          </w:p>
        </w:tc>
      </w:tr>
      <w:tr w:rsidR="00755C87" w:rsidRPr="00AF7601" w14:paraId="7BE6E1CC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271A904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D6DF78A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EBE30FD" w14:textId="763580A7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7:58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16A3B2B" w14:textId="4DDBB182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19:14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36CB19F" w14:textId="2C3F9001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7,50</w:t>
            </w:r>
          </w:p>
        </w:tc>
      </w:tr>
      <w:tr w:rsidR="00755C87" w:rsidRPr="00AF7601" w14:paraId="3DCD0587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371426C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B0E180F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6BD9D5D" w14:textId="73C51A40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6:37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34ACF2E" w14:textId="78BB2335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22:22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7FADBC0" w14:textId="58F97335" w:rsidR="00755C87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15,75</w:t>
            </w:r>
          </w:p>
        </w:tc>
      </w:tr>
      <w:tr w:rsidR="00044521" w:rsidRPr="00AF7601" w14:paraId="5C3DD6EC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3F706FC" w14:textId="6632C255" w:rsidR="00044521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46D3D7D3" w14:textId="38C2E6DD" w:rsidR="00044521" w:rsidRPr="00AF760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80B912B" w14:textId="401FB2BC" w:rsidR="0004452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7:32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ECCFE73" w14:textId="53D10F20" w:rsidR="0004452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19:50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94A8E32" w14:textId="381CA3AD" w:rsidR="00044521" w:rsidRDefault="00044521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10,62</w:t>
            </w:r>
          </w:p>
        </w:tc>
      </w:tr>
    </w:tbl>
    <w:p w14:paraId="6D63834E" w14:textId="41E834F0" w:rsidR="00755C87" w:rsidRDefault="00755C87" w:rsidP="00755C87">
      <w:pPr>
        <w:spacing w:after="0" w:line="240" w:lineRule="auto"/>
      </w:pPr>
    </w:p>
    <w:p w14:paraId="0443AE70" w14:textId="3387AA99" w:rsidR="008D35DB" w:rsidRDefault="008D35DB" w:rsidP="00755C87">
      <w:pPr>
        <w:spacing w:after="0" w:line="240" w:lineRule="auto"/>
      </w:pPr>
    </w:p>
    <w:p w14:paraId="76A873FD" w14:textId="3776AAE5" w:rsidR="008D35DB" w:rsidRDefault="008D35DB" w:rsidP="00755C87">
      <w:pPr>
        <w:spacing w:after="0" w:line="240" w:lineRule="auto"/>
      </w:pPr>
    </w:p>
    <w:p w14:paraId="5E86E1F1" w14:textId="7796B0B7" w:rsidR="008D35DB" w:rsidRDefault="008D35DB" w:rsidP="00755C87">
      <w:pPr>
        <w:spacing w:after="0" w:line="240" w:lineRule="auto"/>
      </w:pPr>
    </w:p>
    <w:p w14:paraId="6B065856" w14:textId="6D77BED2" w:rsidR="008D35DB" w:rsidRDefault="008D35DB" w:rsidP="00755C87">
      <w:pPr>
        <w:spacing w:after="0" w:line="240" w:lineRule="auto"/>
      </w:pPr>
    </w:p>
    <w:p w14:paraId="25E06791" w14:textId="2CF1E118" w:rsidR="008D35DB" w:rsidRDefault="008D35DB" w:rsidP="00755C87">
      <w:pPr>
        <w:spacing w:after="0" w:line="240" w:lineRule="auto"/>
      </w:pPr>
    </w:p>
    <w:p w14:paraId="56553121" w14:textId="1D4AAFE8" w:rsidR="008D35DB" w:rsidRDefault="008D35DB" w:rsidP="00755C87">
      <w:pPr>
        <w:spacing w:after="0" w:line="240" w:lineRule="auto"/>
      </w:pPr>
    </w:p>
    <w:p w14:paraId="554B26DB" w14:textId="3F1E75A7" w:rsidR="008D35DB" w:rsidRDefault="008D35DB" w:rsidP="00755C87">
      <w:pPr>
        <w:spacing w:after="0" w:line="240" w:lineRule="auto"/>
      </w:pPr>
    </w:p>
    <w:p w14:paraId="0E945632" w14:textId="6BBB7D6D" w:rsidR="008D35DB" w:rsidRDefault="008D35DB" w:rsidP="00755C87">
      <w:pPr>
        <w:spacing w:after="0" w:line="240" w:lineRule="auto"/>
      </w:pPr>
    </w:p>
    <w:p w14:paraId="12C7A075" w14:textId="77777777" w:rsidR="008D35DB" w:rsidRDefault="008D35DB" w:rsidP="00755C87">
      <w:pPr>
        <w:spacing w:after="0" w:line="240" w:lineRule="auto"/>
      </w:pPr>
    </w:p>
    <w:p w14:paraId="1DB1442B" w14:textId="77777777" w:rsidR="00755C87" w:rsidRPr="00B81C5B" w:rsidRDefault="00755C87" w:rsidP="00755C87">
      <w:pPr>
        <w:pStyle w:val="a7"/>
        <w:widowControl w:val="0"/>
        <w:numPr>
          <w:ilvl w:val="0"/>
          <w:numId w:val="26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B81C5B">
        <w:rPr>
          <w:rStyle w:val="af8"/>
          <w:rFonts w:ascii="Times New Roman" w:hAnsi="Times New Roman"/>
          <w:color w:val="000000"/>
          <w:sz w:val="20"/>
          <w:szCs w:val="20"/>
        </w:rPr>
        <w:lastRenderedPageBreak/>
        <w:t xml:space="preserve">Планируемое расписание </w:t>
      </w:r>
      <w:r w:rsidRPr="00B81C5B">
        <w:rPr>
          <w:rFonts w:ascii="Times New Roman" w:hAnsi="Times New Roman"/>
          <w:sz w:val="20"/>
          <w:szCs w:val="20"/>
        </w:rPr>
        <w:t>движения транспортных средств</w:t>
      </w:r>
      <w:r w:rsidRPr="00B81C5B">
        <w:rPr>
          <w:rStyle w:val="af8"/>
          <w:rFonts w:ascii="Times New Roman" w:hAnsi="Times New Roman"/>
          <w:color w:val="000000"/>
          <w:sz w:val="20"/>
          <w:szCs w:val="20"/>
        </w:rPr>
        <w:t xml:space="preserve"> для начального и конечного остановочных пунктов:</w:t>
      </w:r>
    </w:p>
    <w:p w14:paraId="3490F0C6" w14:textId="41F5E2E4" w:rsidR="00755C87" w:rsidRDefault="00755C87" w:rsidP="00755C87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110E1DB2" w14:textId="1BFC8788" w:rsidR="008D35DB" w:rsidRDefault="008D35DB" w:rsidP="008D35DB">
      <w:pPr>
        <w:suppressAutoHyphens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01.01.2025 – 02.01.2025</w:t>
      </w:r>
    </w:p>
    <w:p w14:paraId="45907F8F" w14:textId="77777777" w:rsidR="008D35DB" w:rsidRPr="00AF7601" w:rsidRDefault="008D35DB" w:rsidP="008D35DB">
      <w:pPr>
        <w:suppressAutoHyphens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3771BCE3" w14:textId="417D5C04" w:rsidR="00755C87" w:rsidRDefault="00044521" w:rsidP="00755C87">
      <w:pPr>
        <w:spacing w:after="0" w:line="240" w:lineRule="auto"/>
        <w:jc w:val="center"/>
      </w:pPr>
      <w:r w:rsidRPr="00044521">
        <w:rPr>
          <w:noProof/>
          <w:lang w:eastAsia="ru-RU"/>
        </w:rPr>
        <w:drawing>
          <wp:inline distT="0" distB="0" distL="0" distR="0" wp14:anchorId="087D0748" wp14:editId="6E497723">
            <wp:extent cx="5940425" cy="118960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8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FE7B0" w14:textId="0BA80370" w:rsidR="008D35DB" w:rsidRDefault="008D35DB" w:rsidP="00755C87">
      <w:pPr>
        <w:spacing w:after="0" w:line="240" w:lineRule="auto"/>
        <w:jc w:val="center"/>
      </w:pPr>
    </w:p>
    <w:p w14:paraId="1D581ADB" w14:textId="77777777" w:rsidR="008D35DB" w:rsidRPr="00AF7601" w:rsidRDefault="008D35DB" w:rsidP="008D35DB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Выходные и праздничные дни с 03.01.2025 по 30.04.2025</w:t>
      </w:r>
    </w:p>
    <w:p w14:paraId="44FD3C0F" w14:textId="41B3CB79" w:rsidR="008D35DB" w:rsidRDefault="008D35DB" w:rsidP="008D35DB">
      <w:pPr>
        <w:spacing w:after="0" w:line="240" w:lineRule="auto"/>
      </w:pPr>
    </w:p>
    <w:p w14:paraId="21682BF4" w14:textId="2991C630" w:rsidR="00755C87" w:rsidRDefault="00044521" w:rsidP="00755C87">
      <w:pPr>
        <w:spacing w:after="0" w:line="240" w:lineRule="auto"/>
        <w:jc w:val="center"/>
      </w:pPr>
      <w:r w:rsidRPr="00044521">
        <w:rPr>
          <w:noProof/>
          <w:lang w:eastAsia="ru-RU"/>
        </w:rPr>
        <w:drawing>
          <wp:inline distT="0" distB="0" distL="0" distR="0" wp14:anchorId="0FCD4C5D" wp14:editId="3B3989DC">
            <wp:extent cx="5940425" cy="1583608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8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CE21F" w14:textId="642BB26D" w:rsidR="008D35DB" w:rsidRDefault="008D35DB" w:rsidP="00755C87">
      <w:pPr>
        <w:spacing w:after="0" w:line="240" w:lineRule="auto"/>
        <w:jc w:val="center"/>
      </w:pPr>
    </w:p>
    <w:p w14:paraId="0618A148" w14:textId="3A4D8A9B" w:rsidR="00044521" w:rsidRDefault="008D35DB" w:rsidP="008D35DB">
      <w:pPr>
        <w:spacing w:after="0" w:line="240" w:lineRule="auto"/>
        <w:jc w:val="center"/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Будни с 09.01.2025 по 30.04.2025</w:t>
      </w:r>
    </w:p>
    <w:p w14:paraId="4BCB3F23" w14:textId="77777777" w:rsidR="008D35DB" w:rsidRDefault="008D35DB" w:rsidP="008D35DB">
      <w:pPr>
        <w:spacing w:after="0" w:line="240" w:lineRule="auto"/>
        <w:jc w:val="center"/>
      </w:pPr>
    </w:p>
    <w:p w14:paraId="070D036A" w14:textId="66A67EB4" w:rsidR="00044521" w:rsidRDefault="00044521" w:rsidP="00755C87">
      <w:pPr>
        <w:spacing w:after="0" w:line="240" w:lineRule="auto"/>
        <w:jc w:val="center"/>
      </w:pPr>
      <w:r w:rsidRPr="00044521">
        <w:rPr>
          <w:noProof/>
          <w:lang w:eastAsia="ru-RU"/>
        </w:rPr>
        <w:drawing>
          <wp:inline distT="0" distB="0" distL="0" distR="0" wp14:anchorId="75DB8CC3" wp14:editId="222E0C43">
            <wp:extent cx="5940425" cy="2170831"/>
            <wp:effectExtent l="0" t="0" r="3175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7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9CBCA" w14:textId="77777777" w:rsidR="00044521" w:rsidRDefault="00044521" w:rsidP="00755C87">
      <w:pPr>
        <w:spacing w:after="0" w:line="240" w:lineRule="auto"/>
        <w:jc w:val="center"/>
      </w:pPr>
    </w:p>
    <w:p w14:paraId="346B012A" w14:textId="2272F652" w:rsidR="00B35DC7" w:rsidRDefault="00B35DC7" w:rsidP="00755C87">
      <w:pPr>
        <w:spacing w:after="0" w:line="240" w:lineRule="auto"/>
        <w:jc w:val="center"/>
      </w:pPr>
      <w:r>
        <w:br w:type="page"/>
      </w:r>
    </w:p>
    <w:p w14:paraId="2F606D79" w14:textId="77777777" w:rsidR="00755C87" w:rsidRDefault="00755C87" w:rsidP="00755C87">
      <w:pPr>
        <w:spacing w:after="0" w:line="240" w:lineRule="auto"/>
        <w:jc w:val="center"/>
      </w:pPr>
    </w:p>
    <w:p w14:paraId="081873B7" w14:textId="77777777" w:rsidR="00755C87" w:rsidRPr="009F5B3B" w:rsidRDefault="00755C87" w:rsidP="00755C87">
      <w:pPr>
        <w:pStyle w:val="a7"/>
        <w:numPr>
          <w:ilvl w:val="0"/>
          <w:numId w:val="26"/>
        </w:numPr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9F5B3B">
        <w:rPr>
          <w:rFonts w:ascii="Times New Roman" w:hAnsi="Times New Roman"/>
          <w:sz w:val="20"/>
          <w:szCs w:val="20"/>
        </w:rPr>
        <w:t>Количество рейсов и пробег транспортных средств.</w:t>
      </w:r>
    </w:p>
    <w:p w14:paraId="2D1BE396" w14:textId="7F508F16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A1553E" w:rsidRPr="00AF7601" w14:paraId="5DEDCED9" w14:textId="77777777" w:rsidTr="00193879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A35A377" w14:textId="77777777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6CCE804" w14:textId="511600EB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01.01.2025 – 02.01.2025</w:t>
            </w:r>
          </w:p>
        </w:tc>
      </w:tr>
      <w:tr w:rsidR="00A1553E" w:rsidRPr="00AF7601" w14:paraId="4EA0F73C" w14:textId="77777777" w:rsidTr="00193879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7253C2B" w14:textId="77777777" w:rsidR="00A1553E" w:rsidRPr="00AF7601" w:rsidRDefault="00A1553E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A81EF39" w14:textId="77777777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5C340FD" w14:textId="77777777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A1553E" w:rsidRPr="00AF7601" w14:paraId="1F5E1FD4" w14:textId="77777777" w:rsidTr="00193879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039A406" w14:textId="77777777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E562AE3" w14:textId="1BF3FC6F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AB7FC7E" w14:textId="61CF54F6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391,3</w:t>
            </w:r>
          </w:p>
        </w:tc>
      </w:tr>
      <w:tr w:rsidR="00A1553E" w:rsidRPr="00AF7601" w14:paraId="65A3F7AD" w14:textId="77777777" w:rsidTr="00193879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8F7C860" w14:textId="77777777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4CF0C33" w14:textId="2BD23114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613EE26" w14:textId="18935E17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373,8</w:t>
            </w:r>
          </w:p>
        </w:tc>
      </w:tr>
    </w:tbl>
    <w:p w14:paraId="508E30F5" w14:textId="742C6AF0" w:rsidR="00A1553E" w:rsidRDefault="00A1553E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A1553E" w:rsidRPr="00AF7601" w14:paraId="540380DB" w14:textId="77777777" w:rsidTr="00193879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E6199D0" w14:textId="77777777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156A4F7" w14:textId="727304F4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 и праздничные дни с 03.01.2025 по 30.04.2025</w:t>
            </w:r>
          </w:p>
        </w:tc>
      </w:tr>
      <w:tr w:rsidR="00A1553E" w:rsidRPr="00AF7601" w14:paraId="0D41642C" w14:textId="77777777" w:rsidTr="00193879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5732555" w14:textId="77777777" w:rsidR="00A1553E" w:rsidRPr="00AF7601" w:rsidRDefault="00A1553E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D6BE434" w14:textId="77777777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F1E6CD1" w14:textId="77777777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A1553E" w:rsidRPr="00AF7601" w14:paraId="3FD18001" w14:textId="77777777" w:rsidTr="00193879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0ACA216" w14:textId="77777777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9D2DF04" w14:textId="142747B5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9C258B2" w14:textId="3CD723C9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400,9</w:t>
            </w:r>
          </w:p>
        </w:tc>
      </w:tr>
      <w:tr w:rsidR="00A1553E" w:rsidRPr="00AF7601" w14:paraId="31735065" w14:textId="77777777" w:rsidTr="00193879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32869F2" w14:textId="77777777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07562F9" w14:textId="50054A26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62C02D" w14:textId="5D94A80D" w:rsidR="00A1553E" w:rsidRPr="00AF7601" w:rsidRDefault="00A1553E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400,5</w:t>
            </w:r>
          </w:p>
        </w:tc>
      </w:tr>
    </w:tbl>
    <w:p w14:paraId="670F7C9C" w14:textId="582C5D96" w:rsidR="00A1553E" w:rsidRDefault="00A1553E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5FEA729C" w14:textId="483FABDF" w:rsidR="00A1553E" w:rsidRPr="00A1553E" w:rsidRDefault="00A1553E" w:rsidP="00A1553E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755C87" w:rsidRPr="00AF7601" w14:paraId="47AD0D43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1F6BC7F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1AA2729" w14:textId="68852661" w:rsidR="00755C87" w:rsidRPr="00AF7601" w:rsidRDefault="00A1553E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 с 09.01.2025 по 30.04.2025</w:t>
            </w:r>
          </w:p>
        </w:tc>
      </w:tr>
      <w:tr w:rsidR="00755C87" w:rsidRPr="00AF7601" w14:paraId="2F3E54F7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4E2941D" w14:textId="77777777" w:rsidR="00755C87" w:rsidRPr="00AF7601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358EF09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5D6DF38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755C87" w:rsidRPr="00AF7601" w14:paraId="399F887C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54E579C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983A0EA" w14:textId="6614D886" w:rsidR="00755C87" w:rsidRPr="00AF7601" w:rsidRDefault="00A1553E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9C0EF0D" w14:textId="5F976635" w:rsidR="00755C87" w:rsidRPr="00AF7601" w:rsidRDefault="00A1553E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546,0</w:t>
            </w:r>
          </w:p>
        </w:tc>
      </w:tr>
      <w:tr w:rsidR="00755C87" w:rsidRPr="00AF7601" w14:paraId="2555659D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843D0D1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CAEBE9D" w14:textId="177E2060" w:rsidR="00755C87" w:rsidRPr="00AF7601" w:rsidRDefault="00A1553E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6D35AF5" w14:textId="27D7B00E" w:rsidR="00755C87" w:rsidRPr="00AF7601" w:rsidRDefault="00A1553E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534,0</w:t>
            </w:r>
          </w:p>
        </w:tc>
      </w:tr>
    </w:tbl>
    <w:p w14:paraId="76A77475" w14:textId="215491F3" w:rsidR="00755C87" w:rsidRPr="00AF7601" w:rsidRDefault="00755C87" w:rsidP="00B35DC7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</w:p>
    <w:p w14:paraId="112B92EF" w14:textId="7DEDBF57" w:rsidR="00755C87" w:rsidRPr="00123711" w:rsidRDefault="00755C87" w:rsidP="00755C87">
      <w:pPr>
        <w:pStyle w:val="a7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</w:rPr>
        <w:t>Максимальное к</w:t>
      </w:r>
      <w:r w:rsidR="00EC699C" w:rsidRPr="00123711">
        <w:rPr>
          <w:rFonts w:ascii="Times New Roman" w:hAnsi="Times New Roman"/>
          <w:sz w:val="20"/>
          <w:szCs w:val="20"/>
        </w:rPr>
        <w:t>оличество транспортных средств 10</w:t>
      </w:r>
      <w:r w:rsidRPr="00123711">
        <w:rPr>
          <w:rFonts w:ascii="Times New Roman" w:hAnsi="Times New Roman"/>
          <w:sz w:val="20"/>
          <w:szCs w:val="20"/>
          <w:lang w:eastAsia="ru-RU"/>
        </w:rPr>
        <w:t xml:space="preserve"> единиц, в том числе:</w:t>
      </w:r>
    </w:p>
    <w:p w14:paraId="4FB099FD" w14:textId="541EE825" w:rsidR="00755C87" w:rsidRPr="00123711" w:rsidRDefault="00755C87" w:rsidP="00755C87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  <w:lang w:eastAsia="ru-RU"/>
        </w:rPr>
        <w:t xml:space="preserve">- </w:t>
      </w:r>
      <w:r w:rsidR="00123711" w:rsidRPr="00123711">
        <w:rPr>
          <w:rFonts w:ascii="Times New Roman" w:hAnsi="Times New Roman"/>
          <w:sz w:val="20"/>
          <w:szCs w:val="20"/>
          <w:lang w:eastAsia="ru-RU"/>
        </w:rPr>
        <w:t>10</w:t>
      </w:r>
      <w:r w:rsidRPr="00123711">
        <w:rPr>
          <w:rFonts w:ascii="Times New Roman" w:hAnsi="Times New Roman"/>
          <w:sz w:val="20"/>
          <w:szCs w:val="20"/>
          <w:lang w:eastAsia="ru-RU"/>
        </w:rPr>
        <w:t xml:space="preserve"> единиц, передаваемых Подрядчику для целей исполнения Контракта по договору безвозмездного пользования транспортными средствами в соответствии с пунктом 10 части 1 статьи 17.1 Федерального закона от 26.07.2006 № 135-ФЗ «О защите конкуренции».</w:t>
      </w:r>
    </w:p>
    <w:p w14:paraId="45105D78" w14:textId="3221A20F" w:rsidR="00755C87" w:rsidRPr="00123711" w:rsidRDefault="00755C87" w:rsidP="0031274B">
      <w:pPr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</w:rPr>
        <w:t xml:space="preserve">Резервное количество транспортных средств: 1 единица, </w:t>
      </w:r>
      <w:r w:rsidR="0031274B" w:rsidRPr="00123711">
        <w:rPr>
          <w:rFonts w:ascii="Times New Roman" w:hAnsi="Times New Roman"/>
          <w:sz w:val="20"/>
          <w:szCs w:val="20"/>
        </w:rPr>
        <w:t>принадлежащая Подрядчику на праве собственности и (или) на ином законном основании;</w:t>
      </w:r>
    </w:p>
    <w:p w14:paraId="1FDEA747" w14:textId="77777777" w:rsidR="00755C87" w:rsidRDefault="00755C87" w:rsidP="00755C8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14:paraId="165C78B1" w14:textId="27D2FCCB" w:rsidR="00755C87" w:rsidRDefault="00E301DF" w:rsidP="00E301DF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br w:type="page"/>
      </w:r>
    </w:p>
    <w:p w14:paraId="32559603" w14:textId="77777777" w:rsidR="00755C87" w:rsidRPr="00AF7601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</w:rPr>
      </w:pPr>
      <w:r w:rsidRPr="00AF7601">
        <w:rPr>
          <w:rFonts w:ascii="Times New Roman" w:hAnsi="Times New Roman"/>
          <w:b/>
          <w:sz w:val="20"/>
          <w:szCs w:val="20"/>
        </w:rPr>
        <w:lastRenderedPageBreak/>
        <w:t>Параметры маршрута</w:t>
      </w:r>
    </w:p>
    <w:p w14:paraId="1868BC78" w14:textId="77777777" w:rsidR="00755C87" w:rsidRPr="00AF7601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14:paraId="05131719" w14:textId="2C6B35E6" w:rsidR="00755C87" w:rsidRPr="00912509" w:rsidRDefault="0031274B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Маршрут № 7 Автовокзал </w:t>
      </w:r>
      <w:r w:rsidR="00755C87" w:rsidRPr="00912509">
        <w:rPr>
          <w:rFonts w:ascii="Times New Roman" w:hAnsi="Times New Roman"/>
          <w:b/>
          <w:sz w:val="20"/>
          <w:szCs w:val="20"/>
        </w:rPr>
        <w:t>- ЧГРЭС»</w:t>
      </w:r>
    </w:p>
    <w:p w14:paraId="4869C2D8" w14:textId="77777777" w:rsidR="00755C87" w:rsidRPr="00912509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912509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1C64AB1E" w14:textId="77777777" w:rsidR="00755C87" w:rsidRPr="00912509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5D055EC9" w14:textId="77777777" w:rsidR="00755C87" w:rsidRPr="009F5B3B" w:rsidRDefault="00755C87" w:rsidP="00755C87">
      <w:pPr>
        <w:pStyle w:val="a7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F5B3B">
        <w:rPr>
          <w:rFonts w:ascii="Times New Roman" w:hAnsi="Times New Roman"/>
          <w:sz w:val="20"/>
          <w:szCs w:val="20"/>
        </w:rPr>
        <w:t>Вид транспортного средства: трамвай;</w:t>
      </w:r>
    </w:p>
    <w:p w14:paraId="32122A66" w14:textId="77777777" w:rsidR="00755C87" w:rsidRPr="009F5B3B" w:rsidRDefault="00755C87" w:rsidP="00755C87">
      <w:pPr>
        <w:pStyle w:val="a7"/>
        <w:numPr>
          <w:ilvl w:val="0"/>
          <w:numId w:val="35"/>
        </w:num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9F5B3B">
        <w:rPr>
          <w:rFonts w:ascii="Times New Roman" w:eastAsia="Times New Roman" w:hAnsi="Times New Roman"/>
          <w:sz w:val="20"/>
          <w:szCs w:val="20"/>
          <w:lang w:eastAsia="ru-RU"/>
        </w:rPr>
        <w:t>Путь следования:</w:t>
      </w:r>
    </w:p>
    <w:p w14:paraId="7DF15BAD" w14:textId="77777777" w:rsidR="00755C87" w:rsidRPr="00912509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912509">
        <w:rPr>
          <w:rFonts w:ascii="Times New Roman" w:eastAsia="Times New Roman" w:hAnsi="Times New Roman"/>
          <w:sz w:val="20"/>
          <w:szCs w:val="20"/>
          <w:lang w:eastAsia="ru-RU"/>
        </w:rPr>
        <w:t>в прямом направлении:</w:t>
      </w:r>
      <w:r w:rsidRPr="00912509">
        <w:rPr>
          <w:rFonts w:ascii="Times New Roman" w:hAnsi="Times New Roman"/>
          <w:sz w:val="20"/>
          <w:szCs w:val="20"/>
        </w:rPr>
        <w:t xml:space="preserve"> </w:t>
      </w:r>
      <w:r w:rsidRPr="00912509">
        <w:rPr>
          <w:rFonts w:ascii="Times New Roman" w:eastAsia="Times New Roman" w:hAnsi="Times New Roman"/>
          <w:sz w:val="20"/>
          <w:szCs w:val="20"/>
          <w:lang w:eastAsia="ru-RU"/>
        </w:rPr>
        <w:t xml:space="preserve">Разина, Цвиллинга, Труда, Российская; </w:t>
      </w:r>
    </w:p>
    <w:p w14:paraId="2F56E6C6" w14:textId="77777777" w:rsidR="00755C87" w:rsidRPr="00912509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912509">
        <w:rPr>
          <w:rFonts w:ascii="Times New Roman" w:eastAsia="Times New Roman" w:hAnsi="Times New Roman"/>
          <w:sz w:val="20"/>
          <w:szCs w:val="20"/>
          <w:lang w:eastAsia="ru-RU"/>
        </w:rPr>
        <w:t>в обратном направлении:</w:t>
      </w:r>
      <w:r w:rsidRPr="00912509">
        <w:rPr>
          <w:rFonts w:ascii="Times New Roman" w:hAnsi="Times New Roman"/>
          <w:sz w:val="20"/>
          <w:szCs w:val="20"/>
        </w:rPr>
        <w:t xml:space="preserve"> </w:t>
      </w:r>
      <w:r w:rsidRPr="00912509">
        <w:rPr>
          <w:rFonts w:ascii="Times New Roman" w:eastAsia="Times New Roman" w:hAnsi="Times New Roman"/>
          <w:sz w:val="20"/>
          <w:szCs w:val="20"/>
          <w:lang w:eastAsia="ru-RU"/>
        </w:rPr>
        <w:t>Российская, Труда, Цвиллинга, Разина.</w:t>
      </w:r>
    </w:p>
    <w:p w14:paraId="33DFF533" w14:textId="77777777" w:rsidR="00755C87" w:rsidRPr="00912509" w:rsidRDefault="00755C87" w:rsidP="00755C87">
      <w:pPr>
        <w:numPr>
          <w:ilvl w:val="0"/>
          <w:numId w:val="35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912509">
        <w:rPr>
          <w:rFonts w:ascii="Times New Roman" w:eastAsia="Times New Roman" w:hAnsi="Times New Roman"/>
          <w:sz w:val="20"/>
          <w:szCs w:val="20"/>
          <w:lang w:eastAsia="ru-RU"/>
        </w:rPr>
        <w:t xml:space="preserve">Остановочные пункты: </w:t>
      </w:r>
    </w:p>
    <w:p w14:paraId="31CE7301" w14:textId="268C7ACF" w:rsidR="00755C87" w:rsidRPr="00912509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912509">
        <w:rPr>
          <w:rFonts w:ascii="Times New Roman" w:hAnsi="Times New Roman"/>
          <w:sz w:val="20"/>
          <w:szCs w:val="20"/>
        </w:rPr>
        <w:t>в прямом на</w:t>
      </w:r>
      <w:r w:rsidRPr="00912509">
        <w:rPr>
          <w:rFonts w:ascii="Times New Roman" w:eastAsia="Times New Roman" w:hAnsi="Times New Roman"/>
          <w:sz w:val="20"/>
          <w:szCs w:val="20"/>
          <w:lang w:eastAsia="ru-RU"/>
        </w:rPr>
        <w:t>правлении:</w:t>
      </w:r>
      <w:r w:rsidRPr="00912509">
        <w:rPr>
          <w:rFonts w:ascii="Times New Roman" w:hAnsi="Times New Roman"/>
          <w:sz w:val="20"/>
          <w:szCs w:val="20"/>
        </w:rPr>
        <w:t xml:space="preserve"> </w:t>
      </w:r>
      <w:r w:rsidR="0031274B">
        <w:rPr>
          <w:rFonts w:ascii="Times New Roman" w:eastAsia="Times New Roman" w:hAnsi="Times New Roman"/>
          <w:sz w:val="20"/>
          <w:szCs w:val="20"/>
          <w:lang w:eastAsia="ru-RU"/>
        </w:rPr>
        <w:t>Автовокзал</w:t>
      </w:r>
      <w:r w:rsidRPr="00912509">
        <w:rPr>
          <w:rFonts w:ascii="Times New Roman" w:eastAsia="Times New Roman" w:hAnsi="Times New Roman"/>
          <w:sz w:val="20"/>
          <w:szCs w:val="20"/>
          <w:lang w:eastAsia="ru-RU"/>
        </w:rPr>
        <w:t>, Железнодорожный вокзал, Стадион Локомотив, Евтеева (улица Цвиллинга), Орджоникидзе, Городской сад имени А.С. Пушкина, Тимирязева, Площадь Революции, Театр оперы и балета, Пушкина, Красноармейская, Площадь Павших Революционеров, Нагорная, Плавательный бассейн, Дворец спорта ЧЭМК, Российская, ЧГРЭС;</w:t>
      </w:r>
    </w:p>
    <w:p w14:paraId="581EC028" w14:textId="322E5B0A" w:rsidR="00755C87" w:rsidRPr="00912509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912509">
        <w:rPr>
          <w:rFonts w:ascii="Times New Roman" w:hAnsi="Times New Roman"/>
          <w:sz w:val="20"/>
          <w:szCs w:val="20"/>
        </w:rPr>
        <w:t xml:space="preserve">в обратном направлении: ЧГРЭС, Российская, Дворец спорта ЧЭМК, Плавательный бассейн, Нагорная, Площадь Павших Революционеров, Красноармейская, Красноармейская, Пушкина, Театр оперы и балета, Площадь Революции, Тимирязева, Городской сад имени А. С. Пушкина, Орджоникидзе, Евтеева (улица Цвиллинга), Стадион Локомотив, Железнодорожный вокзал, </w:t>
      </w:r>
      <w:r w:rsidR="0031274B">
        <w:rPr>
          <w:rFonts w:ascii="Times New Roman" w:eastAsia="Times New Roman" w:hAnsi="Times New Roman"/>
          <w:sz w:val="20"/>
          <w:szCs w:val="20"/>
          <w:lang w:eastAsia="ru-RU"/>
        </w:rPr>
        <w:t>Автовокзал</w:t>
      </w:r>
      <w:r w:rsidRPr="00912509">
        <w:rPr>
          <w:rFonts w:ascii="Times New Roman" w:eastAsia="Times New Roman" w:hAnsi="Times New Roman"/>
          <w:sz w:val="20"/>
          <w:szCs w:val="20"/>
          <w:lang w:eastAsia="ru-RU"/>
        </w:rPr>
        <w:t>.</w:t>
      </w:r>
    </w:p>
    <w:p w14:paraId="2EBEB3B8" w14:textId="77777777" w:rsidR="00755C87" w:rsidRPr="00912509" w:rsidRDefault="00755C87" w:rsidP="00755C87">
      <w:pPr>
        <w:numPr>
          <w:ilvl w:val="0"/>
          <w:numId w:val="35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912509">
        <w:rPr>
          <w:rFonts w:ascii="Times New Roman" w:hAnsi="Times New Roman"/>
          <w:sz w:val="20"/>
          <w:szCs w:val="20"/>
        </w:rPr>
        <w:t>Протяженность, всего 13,9 км, в том числе:</w:t>
      </w:r>
    </w:p>
    <w:p w14:paraId="650176FA" w14:textId="77777777" w:rsidR="00755C87" w:rsidRPr="00912509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912509">
        <w:rPr>
          <w:rFonts w:ascii="Times New Roman" w:hAnsi="Times New Roman"/>
          <w:sz w:val="20"/>
          <w:szCs w:val="20"/>
        </w:rPr>
        <w:t>в прямом направлении 6,8 км;</w:t>
      </w:r>
    </w:p>
    <w:p w14:paraId="043E4C8F" w14:textId="77777777" w:rsidR="00755C87" w:rsidRPr="00912509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912509">
        <w:rPr>
          <w:rFonts w:ascii="Times New Roman" w:hAnsi="Times New Roman"/>
          <w:sz w:val="20"/>
          <w:szCs w:val="20"/>
        </w:rPr>
        <w:t>в обратном направлении 7,1 км.</w:t>
      </w:r>
    </w:p>
    <w:p w14:paraId="650BC777" w14:textId="77777777" w:rsidR="00755C87" w:rsidRDefault="00755C87" w:rsidP="00755C87">
      <w:pPr>
        <w:numPr>
          <w:ilvl w:val="0"/>
          <w:numId w:val="35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912509">
        <w:rPr>
          <w:rFonts w:ascii="Times New Roman" w:hAnsi="Times New Roman"/>
          <w:sz w:val="20"/>
          <w:szCs w:val="20"/>
        </w:rPr>
        <w:t>Схема маршрута: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54"/>
        <w:gridCol w:w="4701"/>
      </w:tblGrid>
      <w:tr w:rsidR="00755C87" w:rsidRPr="00912509" w14:paraId="5AF36474" w14:textId="77777777" w:rsidTr="00BA2D4B">
        <w:tc>
          <w:tcPr>
            <w:tcW w:w="4654" w:type="dxa"/>
          </w:tcPr>
          <w:p w14:paraId="0FEFFEF1" w14:textId="77777777" w:rsidR="00755C87" w:rsidRPr="00770124" w:rsidRDefault="00755C87" w:rsidP="00BA2D4B">
            <w:pPr>
              <w:suppressAutoHyphens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770124">
              <w:rPr>
                <w:rFonts w:ascii="Times New Roman" w:hAnsi="Times New Roman"/>
                <w:sz w:val="20"/>
                <w:szCs w:val="20"/>
              </w:rPr>
              <w:t>В прямом направлении:</w:t>
            </w:r>
          </w:p>
          <w:p w14:paraId="05142DCF" w14:textId="77777777" w:rsidR="00755C87" w:rsidRPr="00770124" w:rsidRDefault="00755C87" w:rsidP="00BA2D4B">
            <w:pPr>
              <w:suppressAutoHyphens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770124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983493B" wp14:editId="3C9D4EA0">
                  <wp:extent cx="1800225" cy="5038725"/>
                  <wp:effectExtent l="0" t="0" r="9525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503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1" w:type="dxa"/>
          </w:tcPr>
          <w:p w14:paraId="722E11E6" w14:textId="77777777" w:rsidR="00755C87" w:rsidRPr="00770124" w:rsidRDefault="00755C87" w:rsidP="00BA2D4B">
            <w:pPr>
              <w:suppressAutoHyphens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770124">
              <w:rPr>
                <w:rFonts w:ascii="Times New Roman" w:hAnsi="Times New Roman"/>
                <w:sz w:val="20"/>
                <w:szCs w:val="20"/>
              </w:rPr>
              <w:t>В обратном направлении:</w:t>
            </w:r>
          </w:p>
          <w:p w14:paraId="6C718B21" w14:textId="77777777" w:rsidR="00755C87" w:rsidRPr="00770124" w:rsidRDefault="00755C87" w:rsidP="00BA2D4B">
            <w:pPr>
              <w:suppressAutoHyphens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70124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9DE2311" wp14:editId="59F4464D">
                  <wp:extent cx="1819275" cy="5057775"/>
                  <wp:effectExtent l="0" t="0" r="9525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505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618C88" w14:textId="7777777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275927CE" w14:textId="7777777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2258E0FB" w14:textId="7777777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46BBBA2D" w14:textId="7777777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2AE224A5" w14:textId="7777777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40A48EAE" w14:textId="32742915" w:rsidR="00755C87" w:rsidRDefault="00755C87" w:rsidP="00755C87">
      <w:pPr>
        <w:pStyle w:val="a7"/>
        <w:numPr>
          <w:ilvl w:val="0"/>
          <w:numId w:val="35"/>
        </w:num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12509">
        <w:rPr>
          <w:rFonts w:ascii="Times New Roman" w:hAnsi="Times New Roman"/>
          <w:sz w:val="20"/>
          <w:szCs w:val="20"/>
        </w:rPr>
        <w:lastRenderedPageBreak/>
        <w:t>График движения транспортных средств.</w:t>
      </w:r>
    </w:p>
    <w:p w14:paraId="2D58E884" w14:textId="1BDB604F" w:rsidR="00193879" w:rsidRDefault="00193879" w:rsidP="00193879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193879" w:rsidRPr="00912509" w14:paraId="6C78AB01" w14:textId="77777777" w:rsidTr="00193879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04DEA74F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6CC53480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647BF22E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0206CD45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59FD7B86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193879" w:rsidRPr="00912509" w14:paraId="2D3251B6" w14:textId="77777777" w:rsidTr="00193879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6C4548B6" w14:textId="77777777" w:rsidR="00193879" w:rsidRPr="00912509" w:rsidRDefault="00193879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390357FE" w14:textId="77777777" w:rsidR="00193879" w:rsidRPr="00912509" w:rsidRDefault="00193879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50537813" w14:textId="001824B8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01.01.2025 – 02.01.2025</w:t>
            </w:r>
          </w:p>
        </w:tc>
      </w:tr>
      <w:tr w:rsidR="00193879" w:rsidRPr="00912509" w14:paraId="5A958D76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E7580AA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</w:tcPr>
          <w:p w14:paraId="7CD5F9E2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37E04452" w14:textId="57B3AD58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14:23</w:t>
            </w:r>
          </w:p>
        </w:tc>
        <w:tc>
          <w:tcPr>
            <w:tcW w:w="1860" w:type="dxa"/>
            <w:shd w:val="clear" w:color="auto" w:fill="auto"/>
            <w:noWrap/>
          </w:tcPr>
          <w:p w14:paraId="31A9C2F3" w14:textId="61DC563F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22:23</w:t>
            </w:r>
          </w:p>
        </w:tc>
        <w:tc>
          <w:tcPr>
            <w:tcW w:w="1949" w:type="dxa"/>
            <w:shd w:val="clear" w:color="auto" w:fill="auto"/>
          </w:tcPr>
          <w:p w14:paraId="58A8B0DA" w14:textId="647C75C9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6,92</w:t>
            </w:r>
          </w:p>
        </w:tc>
      </w:tr>
      <w:tr w:rsidR="00193879" w:rsidRPr="00912509" w14:paraId="299F585A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660C1C8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</w:tcPr>
          <w:p w14:paraId="38F6EE4C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7420AEE0" w14:textId="71AEE71A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7:51</w:t>
            </w:r>
          </w:p>
        </w:tc>
        <w:tc>
          <w:tcPr>
            <w:tcW w:w="1860" w:type="dxa"/>
            <w:shd w:val="clear" w:color="auto" w:fill="auto"/>
            <w:noWrap/>
          </w:tcPr>
          <w:p w14:paraId="24E1BC57" w14:textId="15541433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19:47</w:t>
            </w:r>
          </w:p>
        </w:tc>
        <w:tc>
          <w:tcPr>
            <w:tcW w:w="1949" w:type="dxa"/>
            <w:shd w:val="clear" w:color="auto" w:fill="auto"/>
          </w:tcPr>
          <w:p w14:paraId="03031DEA" w14:textId="41B25C56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10,85</w:t>
            </w:r>
          </w:p>
        </w:tc>
      </w:tr>
      <w:tr w:rsidR="00193879" w:rsidRPr="00912509" w14:paraId="66657608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10D2CF8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</w:tcPr>
          <w:p w14:paraId="51830062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29B284B9" w14:textId="7ED61559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5:32</w:t>
            </w:r>
          </w:p>
        </w:tc>
        <w:tc>
          <w:tcPr>
            <w:tcW w:w="1860" w:type="dxa"/>
            <w:shd w:val="clear" w:color="auto" w:fill="auto"/>
            <w:noWrap/>
          </w:tcPr>
          <w:p w14:paraId="409A6DDF" w14:textId="2FCE0385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22:44</w:t>
            </w:r>
          </w:p>
        </w:tc>
        <w:tc>
          <w:tcPr>
            <w:tcW w:w="1949" w:type="dxa"/>
            <w:shd w:val="clear" w:color="auto" w:fill="auto"/>
          </w:tcPr>
          <w:p w14:paraId="7F75D47B" w14:textId="2184E29A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13,72</w:t>
            </w:r>
          </w:p>
        </w:tc>
      </w:tr>
      <w:tr w:rsidR="00193879" w:rsidRPr="00912509" w14:paraId="26D079CF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D6DFAC7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</w:tcPr>
          <w:p w14:paraId="5F3A9762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65CE6470" w14:textId="0A8F66BD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8:19</w:t>
            </w:r>
          </w:p>
        </w:tc>
        <w:tc>
          <w:tcPr>
            <w:tcW w:w="1860" w:type="dxa"/>
            <w:shd w:val="clear" w:color="auto" w:fill="auto"/>
            <w:noWrap/>
          </w:tcPr>
          <w:p w14:paraId="39F014B9" w14:textId="53062E80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21:11</w:t>
            </w:r>
          </w:p>
        </w:tc>
        <w:tc>
          <w:tcPr>
            <w:tcW w:w="1949" w:type="dxa"/>
            <w:shd w:val="clear" w:color="auto" w:fill="auto"/>
          </w:tcPr>
          <w:p w14:paraId="4A57D699" w14:textId="7977C318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10,7</w:t>
            </w:r>
          </w:p>
        </w:tc>
      </w:tr>
      <w:tr w:rsidR="00193879" w:rsidRPr="00912509" w14:paraId="3E2377DA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6DDC5F4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</w:tcPr>
          <w:p w14:paraId="24FFED9F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094BA749" w14:textId="5AB34393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6:38</w:t>
            </w:r>
          </w:p>
        </w:tc>
        <w:tc>
          <w:tcPr>
            <w:tcW w:w="1860" w:type="dxa"/>
            <w:shd w:val="clear" w:color="auto" w:fill="auto"/>
            <w:noWrap/>
          </w:tcPr>
          <w:p w14:paraId="365D49AD" w14:textId="705FD7BD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23:12</w:t>
            </w:r>
          </w:p>
        </w:tc>
        <w:tc>
          <w:tcPr>
            <w:tcW w:w="1949" w:type="dxa"/>
            <w:shd w:val="clear" w:color="auto" w:fill="auto"/>
          </w:tcPr>
          <w:p w14:paraId="33E0477E" w14:textId="4128EFAE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14,4</w:t>
            </w:r>
          </w:p>
        </w:tc>
      </w:tr>
    </w:tbl>
    <w:p w14:paraId="4A0A6D19" w14:textId="0D082CFB" w:rsidR="00193879" w:rsidRDefault="00193879" w:rsidP="00193879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193879" w:rsidRPr="00912509" w14:paraId="267688DF" w14:textId="77777777" w:rsidTr="00193879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514F945D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74FBA17A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746EC286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58297C99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4A9DE567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193879" w:rsidRPr="00912509" w14:paraId="5802B989" w14:textId="77777777" w:rsidTr="00193879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2C6D8E6E" w14:textId="77777777" w:rsidR="00193879" w:rsidRPr="00912509" w:rsidRDefault="00193879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01FDED61" w14:textId="77777777" w:rsidR="00193879" w:rsidRPr="00912509" w:rsidRDefault="00193879" w:rsidP="001938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0588466F" w14:textId="21C5D4DF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 и праздничные дни с 03.01.2025 по 30.04.2025</w:t>
            </w:r>
          </w:p>
        </w:tc>
      </w:tr>
      <w:tr w:rsidR="00193879" w:rsidRPr="00912509" w14:paraId="44FA5575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B94A9DA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</w:tcPr>
          <w:p w14:paraId="11451319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21FA6626" w14:textId="70ACF794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6:14</w:t>
            </w:r>
          </w:p>
        </w:tc>
        <w:tc>
          <w:tcPr>
            <w:tcW w:w="1860" w:type="dxa"/>
            <w:shd w:val="clear" w:color="auto" w:fill="auto"/>
            <w:noWrap/>
          </w:tcPr>
          <w:p w14:paraId="1E2D7EE6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22:23</w:t>
            </w:r>
          </w:p>
        </w:tc>
        <w:tc>
          <w:tcPr>
            <w:tcW w:w="1949" w:type="dxa"/>
            <w:shd w:val="clear" w:color="auto" w:fill="auto"/>
          </w:tcPr>
          <w:p w14:paraId="5269EEC8" w14:textId="0FDB4A96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13,98</w:t>
            </w:r>
          </w:p>
        </w:tc>
      </w:tr>
      <w:tr w:rsidR="00193879" w:rsidRPr="00912509" w14:paraId="4E2C275E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2AD4B6F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</w:tcPr>
          <w:p w14:paraId="5D33CAAC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26F31129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7:51</w:t>
            </w:r>
          </w:p>
        </w:tc>
        <w:tc>
          <w:tcPr>
            <w:tcW w:w="1860" w:type="dxa"/>
            <w:shd w:val="clear" w:color="auto" w:fill="auto"/>
            <w:noWrap/>
          </w:tcPr>
          <w:p w14:paraId="55E62237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19:47</w:t>
            </w:r>
          </w:p>
        </w:tc>
        <w:tc>
          <w:tcPr>
            <w:tcW w:w="1949" w:type="dxa"/>
            <w:shd w:val="clear" w:color="auto" w:fill="auto"/>
          </w:tcPr>
          <w:p w14:paraId="78BB8D64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10,85</w:t>
            </w:r>
          </w:p>
        </w:tc>
      </w:tr>
      <w:tr w:rsidR="00193879" w:rsidRPr="00912509" w14:paraId="1BC56B26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EEF2CAD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</w:tcPr>
          <w:p w14:paraId="08918F11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532A24B7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5:32</w:t>
            </w:r>
          </w:p>
        </w:tc>
        <w:tc>
          <w:tcPr>
            <w:tcW w:w="1860" w:type="dxa"/>
            <w:shd w:val="clear" w:color="auto" w:fill="auto"/>
            <w:noWrap/>
          </w:tcPr>
          <w:p w14:paraId="12CF5A66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22:44</w:t>
            </w:r>
          </w:p>
        </w:tc>
        <w:tc>
          <w:tcPr>
            <w:tcW w:w="1949" w:type="dxa"/>
            <w:shd w:val="clear" w:color="auto" w:fill="auto"/>
          </w:tcPr>
          <w:p w14:paraId="37CBAD55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13,72</w:t>
            </w:r>
          </w:p>
        </w:tc>
      </w:tr>
      <w:tr w:rsidR="00193879" w:rsidRPr="00912509" w14:paraId="2386A7CB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FAC5F67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</w:tcPr>
          <w:p w14:paraId="12D4E104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0BC90DD4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8:19</w:t>
            </w:r>
          </w:p>
        </w:tc>
        <w:tc>
          <w:tcPr>
            <w:tcW w:w="1860" w:type="dxa"/>
            <w:shd w:val="clear" w:color="auto" w:fill="auto"/>
            <w:noWrap/>
          </w:tcPr>
          <w:p w14:paraId="3B243A69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21:11</w:t>
            </w:r>
          </w:p>
        </w:tc>
        <w:tc>
          <w:tcPr>
            <w:tcW w:w="1949" w:type="dxa"/>
            <w:shd w:val="clear" w:color="auto" w:fill="auto"/>
          </w:tcPr>
          <w:p w14:paraId="77E1910D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10,7</w:t>
            </w:r>
          </w:p>
        </w:tc>
      </w:tr>
      <w:tr w:rsidR="00193879" w:rsidRPr="00912509" w14:paraId="7A2B66C0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FDFEB30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</w:tcPr>
          <w:p w14:paraId="4C4E857A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7B6368AB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6:38</w:t>
            </w:r>
          </w:p>
        </w:tc>
        <w:tc>
          <w:tcPr>
            <w:tcW w:w="1860" w:type="dxa"/>
            <w:shd w:val="clear" w:color="auto" w:fill="auto"/>
            <w:noWrap/>
          </w:tcPr>
          <w:p w14:paraId="2FB34FAC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23:12</w:t>
            </w:r>
          </w:p>
        </w:tc>
        <w:tc>
          <w:tcPr>
            <w:tcW w:w="1949" w:type="dxa"/>
            <w:shd w:val="clear" w:color="auto" w:fill="auto"/>
          </w:tcPr>
          <w:p w14:paraId="0D045487" w14:textId="77777777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14,4</w:t>
            </w:r>
          </w:p>
        </w:tc>
      </w:tr>
      <w:tr w:rsidR="00193879" w:rsidRPr="00912509" w14:paraId="1436D33E" w14:textId="77777777" w:rsidTr="00193879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069968E" w14:textId="1652A441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</w:tcPr>
          <w:p w14:paraId="1DC1AAAB" w14:textId="47A9AC7D" w:rsidR="00193879" w:rsidRPr="0091250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29BD16F2" w14:textId="01E5461A" w:rsidR="00193879" w:rsidRDefault="00193879" w:rsidP="0019387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8:44</w:t>
            </w:r>
          </w:p>
        </w:tc>
        <w:tc>
          <w:tcPr>
            <w:tcW w:w="1860" w:type="dxa"/>
            <w:shd w:val="clear" w:color="auto" w:fill="auto"/>
            <w:noWrap/>
          </w:tcPr>
          <w:p w14:paraId="56261DED" w14:textId="1F463353" w:rsidR="0019387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21:20</w:t>
            </w:r>
          </w:p>
        </w:tc>
        <w:tc>
          <w:tcPr>
            <w:tcW w:w="1949" w:type="dxa"/>
            <w:shd w:val="clear" w:color="auto" w:fill="auto"/>
          </w:tcPr>
          <w:p w14:paraId="0F56E90A" w14:textId="40211B56" w:rsidR="00193879" w:rsidRDefault="00193879" w:rsidP="001938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10,67</w:t>
            </w:r>
          </w:p>
        </w:tc>
      </w:tr>
    </w:tbl>
    <w:p w14:paraId="0DB244F2" w14:textId="77777777" w:rsidR="00193879" w:rsidRPr="00193879" w:rsidRDefault="00193879" w:rsidP="00193879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040280A8" w14:textId="77777777" w:rsidR="00755C87" w:rsidRPr="00912509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755C87" w:rsidRPr="00912509" w14:paraId="2D01AFC7" w14:textId="77777777" w:rsidTr="00BA2D4B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6F0E5F88" w14:textId="77777777" w:rsidR="00755C87" w:rsidRPr="0091250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1573CE95" w14:textId="77777777" w:rsidR="00755C87" w:rsidRPr="0091250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16C8EC71" w14:textId="77777777" w:rsidR="00755C87" w:rsidRPr="0091250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35237B60" w14:textId="77777777" w:rsidR="00755C87" w:rsidRPr="0091250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2D40E0ED" w14:textId="77777777" w:rsidR="00755C87" w:rsidRPr="0091250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755C87" w:rsidRPr="00912509" w14:paraId="636CEEF8" w14:textId="77777777" w:rsidTr="00BA2D4B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34C12A4E" w14:textId="77777777" w:rsidR="00755C87" w:rsidRPr="00912509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7180B0F9" w14:textId="77777777" w:rsidR="00755C87" w:rsidRPr="00912509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71123AF6" w14:textId="64F89E1D" w:rsidR="00755C87" w:rsidRPr="00912509" w:rsidRDefault="00B84AA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 с 09.01.2025 по 30.04.2025</w:t>
            </w:r>
          </w:p>
        </w:tc>
      </w:tr>
      <w:tr w:rsidR="00755C87" w:rsidRPr="00912509" w14:paraId="10FDB911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51886D2" w14:textId="77777777" w:rsidR="00755C87" w:rsidRPr="0091250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</w:tcPr>
          <w:p w14:paraId="78F90140" w14:textId="77777777" w:rsidR="00755C87" w:rsidRPr="0091250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03B1E1B9" w14:textId="3755D039" w:rsidR="00755C87" w:rsidRPr="00912509" w:rsidRDefault="00B84AA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6:10</w:t>
            </w:r>
          </w:p>
        </w:tc>
        <w:tc>
          <w:tcPr>
            <w:tcW w:w="1860" w:type="dxa"/>
            <w:shd w:val="clear" w:color="auto" w:fill="auto"/>
            <w:noWrap/>
          </w:tcPr>
          <w:p w14:paraId="5A2D3838" w14:textId="52C91B42" w:rsidR="00755C87" w:rsidRPr="00912509" w:rsidRDefault="00B84AA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15:35</w:t>
            </w:r>
          </w:p>
        </w:tc>
        <w:tc>
          <w:tcPr>
            <w:tcW w:w="1949" w:type="dxa"/>
            <w:shd w:val="clear" w:color="auto" w:fill="auto"/>
          </w:tcPr>
          <w:p w14:paraId="13D29729" w14:textId="03EF0C79" w:rsidR="00755C87" w:rsidRPr="00912509" w:rsidRDefault="00E12EE0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8,25</w:t>
            </w:r>
          </w:p>
        </w:tc>
      </w:tr>
      <w:tr w:rsidR="00755C87" w:rsidRPr="00912509" w14:paraId="68271876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0B18B5A" w14:textId="77777777" w:rsidR="00755C87" w:rsidRPr="0091250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</w:tcPr>
          <w:p w14:paraId="663BF527" w14:textId="77777777" w:rsidR="00755C87" w:rsidRPr="0091250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2538C3F1" w14:textId="6AD8E680" w:rsidR="00755C87" w:rsidRPr="00912509" w:rsidRDefault="00B84AA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7:31</w:t>
            </w:r>
          </w:p>
        </w:tc>
        <w:tc>
          <w:tcPr>
            <w:tcW w:w="1860" w:type="dxa"/>
            <w:shd w:val="clear" w:color="auto" w:fill="auto"/>
            <w:noWrap/>
          </w:tcPr>
          <w:p w14:paraId="0DC1C82D" w14:textId="0865F36B" w:rsidR="00755C87" w:rsidRPr="00912509" w:rsidRDefault="00B84AA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18:41</w:t>
            </w:r>
          </w:p>
        </w:tc>
        <w:tc>
          <w:tcPr>
            <w:tcW w:w="1949" w:type="dxa"/>
            <w:shd w:val="clear" w:color="auto" w:fill="auto"/>
          </w:tcPr>
          <w:p w14:paraId="5E290EBC" w14:textId="481D740C" w:rsidR="00755C87" w:rsidRPr="00912509" w:rsidRDefault="00E12EE0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10,52</w:t>
            </w:r>
          </w:p>
        </w:tc>
      </w:tr>
      <w:tr w:rsidR="00755C87" w:rsidRPr="00912509" w14:paraId="11B7702C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EE262B9" w14:textId="77777777" w:rsidR="00755C87" w:rsidRPr="0091250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</w:tcPr>
          <w:p w14:paraId="0DF236B7" w14:textId="77777777" w:rsidR="00755C87" w:rsidRPr="0091250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2029C65A" w14:textId="1777A6EC" w:rsidR="00755C87" w:rsidRPr="00912509" w:rsidRDefault="00B84AA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6:28</w:t>
            </w:r>
          </w:p>
        </w:tc>
        <w:tc>
          <w:tcPr>
            <w:tcW w:w="1860" w:type="dxa"/>
            <w:shd w:val="clear" w:color="auto" w:fill="auto"/>
            <w:noWrap/>
          </w:tcPr>
          <w:p w14:paraId="7DAB2330" w14:textId="57E97CE8" w:rsidR="00755C87" w:rsidRPr="00912509" w:rsidRDefault="00B84AA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18:44</w:t>
            </w:r>
          </w:p>
        </w:tc>
        <w:tc>
          <w:tcPr>
            <w:tcW w:w="1949" w:type="dxa"/>
            <w:shd w:val="clear" w:color="auto" w:fill="auto"/>
          </w:tcPr>
          <w:p w14:paraId="2971E6FE" w14:textId="382234C3" w:rsidR="00755C87" w:rsidRPr="00912509" w:rsidRDefault="00E12EE0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7,0</w:t>
            </w:r>
          </w:p>
        </w:tc>
      </w:tr>
      <w:tr w:rsidR="00B84AA3" w:rsidRPr="00912509" w14:paraId="034AB499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E85B91B" w14:textId="77777777" w:rsidR="00B84AA3" w:rsidRPr="00912509" w:rsidRDefault="00B84AA3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</w:tcPr>
          <w:p w14:paraId="3B1B066B" w14:textId="77777777" w:rsidR="00B84AA3" w:rsidRPr="00912509" w:rsidRDefault="00B84AA3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16D206E6" w14:textId="7E9566F4" w:rsidR="00B84AA3" w:rsidRPr="00912509" w:rsidRDefault="00B84AA3" w:rsidP="00B84AA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5:37</w:t>
            </w:r>
          </w:p>
        </w:tc>
        <w:tc>
          <w:tcPr>
            <w:tcW w:w="1860" w:type="dxa"/>
            <w:shd w:val="clear" w:color="auto" w:fill="auto"/>
            <w:noWrap/>
          </w:tcPr>
          <w:p w14:paraId="125F58BC" w14:textId="449BA12A" w:rsidR="00B84AA3" w:rsidRPr="00912509" w:rsidRDefault="00B84AA3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22:21</w:t>
            </w:r>
          </w:p>
        </w:tc>
        <w:tc>
          <w:tcPr>
            <w:tcW w:w="1949" w:type="dxa"/>
            <w:shd w:val="clear" w:color="auto" w:fill="auto"/>
          </w:tcPr>
          <w:p w14:paraId="6EDBDA18" w14:textId="790C7F9F" w:rsidR="00B84AA3" w:rsidRPr="00912509" w:rsidRDefault="00E12EE0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15,3</w:t>
            </w:r>
          </w:p>
        </w:tc>
      </w:tr>
      <w:tr w:rsidR="00B84AA3" w:rsidRPr="00912509" w14:paraId="7B4964CD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BEC9F4A" w14:textId="02FBCFE2" w:rsidR="00B84AA3" w:rsidRPr="00912509" w:rsidRDefault="00B84AA3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</w:tcPr>
          <w:p w14:paraId="4FA7C70D" w14:textId="504D44D1" w:rsidR="00B84AA3" w:rsidRPr="00912509" w:rsidRDefault="00B84AA3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728C3083" w14:textId="2182B249" w:rsidR="00B84AA3" w:rsidRDefault="00B84AA3" w:rsidP="00B84AA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8:07</w:t>
            </w:r>
          </w:p>
        </w:tc>
        <w:tc>
          <w:tcPr>
            <w:tcW w:w="1860" w:type="dxa"/>
            <w:shd w:val="clear" w:color="auto" w:fill="auto"/>
            <w:noWrap/>
          </w:tcPr>
          <w:p w14:paraId="072DF5EC" w14:textId="2DFE4ED2" w:rsidR="00B84AA3" w:rsidRDefault="00B84AA3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20:09</w:t>
            </w:r>
          </w:p>
        </w:tc>
        <w:tc>
          <w:tcPr>
            <w:tcW w:w="1949" w:type="dxa"/>
            <w:shd w:val="clear" w:color="auto" w:fill="auto"/>
          </w:tcPr>
          <w:p w14:paraId="09401A9B" w14:textId="231B00E4" w:rsidR="00B84AA3" w:rsidRDefault="00E12EE0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7,78</w:t>
            </w:r>
          </w:p>
        </w:tc>
      </w:tr>
      <w:tr w:rsidR="00B84AA3" w:rsidRPr="00912509" w14:paraId="0A401D84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04CD499" w14:textId="1162CDCC" w:rsidR="00B84AA3" w:rsidRPr="00912509" w:rsidRDefault="00B84AA3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72" w:type="dxa"/>
            <w:shd w:val="clear" w:color="auto" w:fill="auto"/>
          </w:tcPr>
          <w:p w14:paraId="1E8494BA" w14:textId="5C8A52F8" w:rsidR="00B84AA3" w:rsidRPr="00912509" w:rsidRDefault="00B84AA3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5F4A5E50" w14:textId="2F66A3EE" w:rsidR="00B84AA3" w:rsidRDefault="00B84AA3" w:rsidP="00B84AA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6:33</w:t>
            </w:r>
          </w:p>
        </w:tc>
        <w:tc>
          <w:tcPr>
            <w:tcW w:w="1860" w:type="dxa"/>
            <w:shd w:val="clear" w:color="auto" w:fill="auto"/>
            <w:noWrap/>
          </w:tcPr>
          <w:p w14:paraId="43111ADF" w14:textId="0FABB47C" w:rsidR="00B84AA3" w:rsidRDefault="00B84AA3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22:45</w:t>
            </w:r>
          </w:p>
        </w:tc>
        <w:tc>
          <w:tcPr>
            <w:tcW w:w="1949" w:type="dxa"/>
            <w:shd w:val="clear" w:color="auto" w:fill="auto"/>
          </w:tcPr>
          <w:p w14:paraId="0240C7DD" w14:textId="4B5D8069" w:rsidR="00B84AA3" w:rsidRDefault="00E12EE0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14,62</w:t>
            </w:r>
          </w:p>
        </w:tc>
      </w:tr>
      <w:tr w:rsidR="00B84AA3" w:rsidRPr="00912509" w14:paraId="092C6D37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6AD453D" w14:textId="167DC389" w:rsidR="00B84AA3" w:rsidRPr="00912509" w:rsidRDefault="00B84AA3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72" w:type="dxa"/>
            <w:shd w:val="clear" w:color="auto" w:fill="auto"/>
          </w:tcPr>
          <w:p w14:paraId="00461692" w14:textId="5F4DEBD9" w:rsidR="00B84AA3" w:rsidRPr="00912509" w:rsidRDefault="00B84AA3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1BDC979D" w14:textId="0A609922" w:rsidR="00B84AA3" w:rsidRDefault="00B84AA3" w:rsidP="00B84AA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7:13</w:t>
            </w:r>
          </w:p>
        </w:tc>
        <w:tc>
          <w:tcPr>
            <w:tcW w:w="1860" w:type="dxa"/>
            <w:shd w:val="clear" w:color="auto" w:fill="auto"/>
            <w:noWrap/>
          </w:tcPr>
          <w:p w14:paraId="78B11AD4" w14:textId="36DF69D2" w:rsidR="00B84AA3" w:rsidRDefault="00B84AA3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19:43</w:t>
            </w:r>
          </w:p>
        </w:tc>
        <w:tc>
          <w:tcPr>
            <w:tcW w:w="1949" w:type="dxa"/>
            <w:shd w:val="clear" w:color="auto" w:fill="auto"/>
          </w:tcPr>
          <w:p w14:paraId="3D5F3977" w14:textId="2A253782" w:rsidR="00B84AA3" w:rsidRDefault="00E12EE0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10,97</w:t>
            </w:r>
          </w:p>
        </w:tc>
      </w:tr>
      <w:tr w:rsidR="00B84AA3" w:rsidRPr="00912509" w14:paraId="27D9E273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7DD3A97" w14:textId="71C320A1" w:rsidR="00B84AA3" w:rsidRPr="00912509" w:rsidRDefault="00B84AA3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472" w:type="dxa"/>
            <w:shd w:val="clear" w:color="auto" w:fill="auto"/>
          </w:tcPr>
          <w:p w14:paraId="0D1D8D99" w14:textId="6633E1CD" w:rsidR="00B84AA3" w:rsidRPr="00912509" w:rsidRDefault="00B84AA3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41CDD8C9" w14:textId="494BA60B" w:rsidR="00B84AA3" w:rsidRDefault="00B84AA3" w:rsidP="00B84AA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14:48</w:t>
            </w:r>
          </w:p>
        </w:tc>
        <w:tc>
          <w:tcPr>
            <w:tcW w:w="1860" w:type="dxa"/>
            <w:shd w:val="clear" w:color="auto" w:fill="auto"/>
            <w:noWrap/>
          </w:tcPr>
          <w:p w14:paraId="11026553" w14:textId="511CF687" w:rsidR="00B84AA3" w:rsidRDefault="00B84AA3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23:09</w:t>
            </w:r>
          </w:p>
        </w:tc>
        <w:tc>
          <w:tcPr>
            <w:tcW w:w="1949" w:type="dxa"/>
            <w:shd w:val="clear" w:color="auto" w:fill="auto"/>
          </w:tcPr>
          <w:p w14:paraId="23F5CD83" w14:textId="6F3F9EB2" w:rsidR="00B84AA3" w:rsidRDefault="00E12EE0" w:rsidP="00B84AA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7,67</w:t>
            </w:r>
          </w:p>
        </w:tc>
      </w:tr>
    </w:tbl>
    <w:p w14:paraId="63FEF805" w14:textId="5013DF1F" w:rsidR="00755C87" w:rsidRDefault="00755C87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25637B0F" w14:textId="7474BD45" w:rsidR="008A4729" w:rsidRDefault="008A4729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D8E0391" w14:textId="0C2BA320" w:rsidR="008A4729" w:rsidRDefault="008A4729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11DC71D" w14:textId="6E6C57C2" w:rsidR="008A4729" w:rsidRDefault="008A4729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4D6F9E78" w14:textId="4E1F43AD" w:rsidR="008A4729" w:rsidRDefault="008A4729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207414C6" w14:textId="204DAA00" w:rsidR="008A4729" w:rsidRDefault="008A4729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E7F9312" w14:textId="5F3A07E8" w:rsidR="008A4729" w:rsidRDefault="008A4729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04E3E79" w14:textId="64BF9713" w:rsidR="008A4729" w:rsidRDefault="008A4729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25139C0E" w14:textId="7C568AFE" w:rsidR="008A4729" w:rsidRDefault="008A4729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1F1F1E2C" w14:textId="07D5470B" w:rsidR="008A4729" w:rsidRDefault="008A4729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1C13284C" w14:textId="25FDA109" w:rsidR="008A4729" w:rsidRDefault="008A4729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E179D4E" w14:textId="3AFA744E" w:rsidR="008A4729" w:rsidRDefault="008A4729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54CAC4D" w14:textId="597AE940" w:rsidR="008A4729" w:rsidRDefault="008A4729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B532FF0" w14:textId="2162F569" w:rsidR="008A4729" w:rsidRDefault="008A4729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C6D9435" w14:textId="42DBB801" w:rsidR="008A4729" w:rsidRDefault="008A4729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4E3310CE" w14:textId="022310CC" w:rsidR="008A4729" w:rsidRDefault="008A4729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477DB8A0" w14:textId="1724AD1D" w:rsidR="00755C87" w:rsidRDefault="00755C87" w:rsidP="00755C87">
      <w:pPr>
        <w:pStyle w:val="a7"/>
        <w:widowControl w:val="0"/>
        <w:numPr>
          <w:ilvl w:val="0"/>
          <w:numId w:val="35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912509">
        <w:rPr>
          <w:rStyle w:val="af8"/>
          <w:rFonts w:ascii="Times New Roman" w:hAnsi="Times New Roman"/>
          <w:color w:val="000000"/>
          <w:sz w:val="20"/>
          <w:szCs w:val="20"/>
        </w:rPr>
        <w:lastRenderedPageBreak/>
        <w:t xml:space="preserve">Планируемое расписание </w:t>
      </w:r>
      <w:r w:rsidRPr="00912509">
        <w:rPr>
          <w:rFonts w:ascii="Times New Roman" w:hAnsi="Times New Roman"/>
          <w:sz w:val="20"/>
          <w:szCs w:val="20"/>
        </w:rPr>
        <w:t>движения транспортных средств</w:t>
      </w:r>
      <w:r w:rsidRPr="00912509">
        <w:rPr>
          <w:rStyle w:val="af8"/>
          <w:rFonts w:ascii="Times New Roman" w:hAnsi="Times New Roman"/>
          <w:color w:val="000000"/>
          <w:sz w:val="20"/>
          <w:szCs w:val="20"/>
        </w:rPr>
        <w:t xml:space="preserve"> для начального и конечного остановочных пунктов:</w:t>
      </w:r>
    </w:p>
    <w:p w14:paraId="7511E276" w14:textId="77777777" w:rsidR="008A4729" w:rsidRPr="008A4729" w:rsidRDefault="008A4729" w:rsidP="008A4729">
      <w:pPr>
        <w:widowControl w:val="0"/>
        <w:autoSpaceDE w:val="0"/>
        <w:spacing w:after="0" w:line="240" w:lineRule="auto"/>
        <w:ind w:left="360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D20B6AE" w14:textId="663ACE2F" w:rsidR="00755C87" w:rsidRDefault="008A4729" w:rsidP="008A4729">
      <w:pPr>
        <w:widowControl w:val="0"/>
        <w:autoSpaceDE w:val="0"/>
        <w:spacing w:after="0" w:line="240" w:lineRule="auto"/>
        <w:jc w:val="center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01.01.2025 – 02.01.2025</w:t>
      </w:r>
    </w:p>
    <w:p w14:paraId="7904C70C" w14:textId="77777777" w:rsidR="008A4729" w:rsidRDefault="008A4729" w:rsidP="008A4729">
      <w:pPr>
        <w:widowControl w:val="0"/>
        <w:autoSpaceDE w:val="0"/>
        <w:spacing w:after="0" w:line="240" w:lineRule="auto"/>
        <w:jc w:val="center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2B0D01E9" w14:textId="28045AF6" w:rsidR="00755C87" w:rsidRDefault="00193879" w:rsidP="00755C87">
      <w:pPr>
        <w:pStyle w:val="a7"/>
        <w:widowControl w:val="0"/>
        <w:autoSpaceDE w:val="0"/>
        <w:spacing w:after="0" w:line="240" w:lineRule="auto"/>
        <w:ind w:left="0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193879">
        <w:rPr>
          <w:rStyle w:val="af8"/>
          <w:noProof/>
          <w:color w:val="auto"/>
          <w:lang w:eastAsia="ru-RU"/>
        </w:rPr>
        <w:drawing>
          <wp:inline distT="0" distB="0" distL="0" distR="0" wp14:anchorId="283B2B58" wp14:editId="79329BBF">
            <wp:extent cx="5940425" cy="1099819"/>
            <wp:effectExtent l="0" t="0" r="3175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99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2447E" w14:textId="1FAA674C" w:rsidR="008A4729" w:rsidRDefault="008A4729" w:rsidP="00755C87">
      <w:pPr>
        <w:pStyle w:val="a7"/>
        <w:widowControl w:val="0"/>
        <w:autoSpaceDE w:val="0"/>
        <w:spacing w:after="0" w:line="240" w:lineRule="auto"/>
        <w:ind w:left="0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7D91847B" w14:textId="7F50AC17" w:rsidR="008A4729" w:rsidRDefault="008A4729" w:rsidP="008A4729">
      <w:pPr>
        <w:pStyle w:val="a7"/>
        <w:widowControl w:val="0"/>
        <w:autoSpaceDE w:val="0"/>
        <w:spacing w:after="0" w:line="240" w:lineRule="auto"/>
        <w:ind w:left="0"/>
        <w:jc w:val="center"/>
        <w:rPr>
          <w:rStyle w:val="af8"/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Выходные и праздничные дни с 03.01.2025 по 30.04.2025</w:t>
      </w:r>
    </w:p>
    <w:p w14:paraId="365F5C6C" w14:textId="332E20DE" w:rsidR="00755C87" w:rsidRPr="008A4729" w:rsidRDefault="00755C87" w:rsidP="008A4729">
      <w:pPr>
        <w:widowControl w:val="0"/>
        <w:autoSpaceDE w:val="0"/>
        <w:spacing w:after="0" w:line="240" w:lineRule="auto"/>
        <w:jc w:val="both"/>
        <w:rPr>
          <w:rStyle w:val="af8"/>
          <w:color w:val="auto"/>
        </w:rPr>
      </w:pPr>
    </w:p>
    <w:p w14:paraId="052B4D26" w14:textId="653F2A4D" w:rsidR="00193879" w:rsidRDefault="00193879" w:rsidP="00193879">
      <w:pPr>
        <w:pStyle w:val="a7"/>
        <w:widowControl w:val="0"/>
        <w:autoSpaceDE w:val="0"/>
        <w:spacing w:after="0" w:line="240" w:lineRule="auto"/>
        <w:ind w:left="284"/>
        <w:jc w:val="both"/>
        <w:rPr>
          <w:rStyle w:val="af8"/>
          <w:color w:val="auto"/>
        </w:rPr>
      </w:pPr>
      <w:r w:rsidRPr="00193879">
        <w:rPr>
          <w:rStyle w:val="af8"/>
          <w:noProof/>
          <w:color w:val="auto"/>
          <w:lang w:eastAsia="ru-RU"/>
        </w:rPr>
        <w:drawing>
          <wp:inline distT="0" distB="0" distL="0" distR="0" wp14:anchorId="5FD43EE3" wp14:editId="573CD85E">
            <wp:extent cx="5940425" cy="128195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8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CA5B3" w14:textId="0BAFB679" w:rsidR="00193879" w:rsidRDefault="00193879" w:rsidP="00755C87">
      <w:pPr>
        <w:pStyle w:val="a7"/>
        <w:widowControl w:val="0"/>
        <w:autoSpaceDE w:val="0"/>
        <w:spacing w:after="0" w:line="240" w:lineRule="auto"/>
        <w:jc w:val="both"/>
        <w:rPr>
          <w:rStyle w:val="af8"/>
          <w:color w:val="auto"/>
        </w:rPr>
      </w:pPr>
    </w:p>
    <w:p w14:paraId="6EF800EB" w14:textId="429F8255" w:rsidR="008A4729" w:rsidRDefault="008A4729" w:rsidP="008A4729">
      <w:pPr>
        <w:pStyle w:val="a7"/>
        <w:widowControl w:val="0"/>
        <w:autoSpaceDE w:val="0"/>
        <w:spacing w:after="0" w:line="240" w:lineRule="auto"/>
        <w:jc w:val="center"/>
        <w:rPr>
          <w:rStyle w:val="af8"/>
          <w:color w:val="auto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Будни с 09.01.2025 по 30.04.2025</w:t>
      </w:r>
    </w:p>
    <w:p w14:paraId="598F167F" w14:textId="77777777" w:rsidR="008A4729" w:rsidRDefault="008A4729" w:rsidP="00755C87">
      <w:pPr>
        <w:pStyle w:val="a7"/>
        <w:widowControl w:val="0"/>
        <w:autoSpaceDE w:val="0"/>
        <w:spacing w:after="0" w:line="240" w:lineRule="auto"/>
        <w:jc w:val="both"/>
        <w:rPr>
          <w:rStyle w:val="af8"/>
          <w:color w:val="auto"/>
        </w:rPr>
      </w:pPr>
    </w:p>
    <w:p w14:paraId="735C7445" w14:textId="4D44497B" w:rsidR="00193879" w:rsidRDefault="00B84AA3" w:rsidP="00B84AA3">
      <w:pPr>
        <w:pStyle w:val="a7"/>
        <w:widowControl w:val="0"/>
        <w:autoSpaceDE w:val="0"/>
        <w:spacing w:after="0" w:line="240" w:lineRule="auto"/>
        <w:ind w:left="284"/>
        <w:jc w:val="both"/>
        <w:rPr>
          <w:rStyle w:val="af8"/>
          <w:color w:val="auto"/>
        </w:rPr>
      </w:pPr>
      <w:r w:rsidRPr="00B84AA3">
        <w:rPr>
          <w:rStyle w:val="af8"/>
          <w:noProof/>
          <w:color w:val="auto"/>
          <w:lang w:eastAsia="ru-RU"/>
        </w:rPr>
        <w:drawing>
          <wp:inline distT="0" distB="0" distL="0" distR="0" wp14:anchorId="4F8CEB9F" wp14:editId="4520230D">
            <wp:extent cx="5940425" cy="1586363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86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71B92" w14:textId="7539C7F3" w:rsidR="00193879" w:rsidRPr="00B84AA3" w:rsidRDefault="00193879" w:rsidP="00B84AA3">
      <w:pPr>
        <w:widowControl w:val="0"/>
        <w:autoSpaceDE w:val="0"/>
        <w:spacing w:after="0" w:line="240" w:lineRule="auto"/>
        <w:jc w:val="both"/>
        <w:rPr>
          <w:rStyle w:val="af8"/>
          <w:color w:val="auto"/>
        </w:rPr>
      </w:pPr>
    </w:p>
    <w:p w14:paraId="0369621F" w14:textId="77777777" w:rsidR="00755C87" w:rsidRDefault="00755C87" w:rsidP="00755C87">
      <w:pPr>
        <w:spacing w:after="0" w:line="240" w:lineRule="auto"/>
        <w:jc w:val="center"/>
      </w:pPr>
    </w:p>
    <w:p w14:paraId="7CE5EC4A" w14:textId="77777777" w:rsidR="00755C87" w:rsidRPr="009F5B3B" w:rsidRDefault="00755C87" w:rsidP="00755C87">
      <w:pPr>
        <w:pStyle w:val="a7"/>
        <w:widowControl w:val="0"/>
        <w:numPr>
          <w:ilvl w:val="0"/>
          <w:numId w:val="35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9F5B3B">
        <w:rPr>
          <w:rStyle w:val="af8"/>
          <w:rFonts w:ascii="Times New Roman" w:hAnsi="Times New Roman"/>
          <w:color w:val="000000"/>
          <w:sz w:val="20"/>
          <w:szCs w:val="20"/>
        </w:rPr>
        <w:t>Количество рейсов и пробег транспортных средств.</w:t>
      </w:r>
    </w:p>
    <w:p w14:paraId="1BA6D975" w14:textId="77777777" w:rsidR="00755C87" w:rsidRPr="00912509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755C87" w:rsidRPr="00912509" w14:paraId="50D12C6A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AF119AB" w14:textId="77777777" w:rsidR="00755C87" w:rsidRPr="0091250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E72AFDB" w14:textId="6D6299ED" w:rsidR="00755C87" w:rsidRPr="00912509" w:rsidRDefault="00B84AA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01.01.2025 – 02.01.2025</w:t>
            </w:r>
          </w:p>
        </w:tc>
      </w:tr>
      <w:tr w:rsidR="00755C87" w:rsidRPr="00912509" w14:paraId="2439616A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3A1BFC5" w14:textId="77777777" w:rsidR="00755C87" w:rsidRPr="00912509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F469333" w14:textId="77777777" w:rsidR="00755C87" w:rsidRPr="0091250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189F2EF" w14:textId="77777777" w:rsidR="00755C87" w:rsidRPr="0091250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755C87" w:rsidRPr="00912509" w14:paraId="21E19140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85AE7E4" w14:textId="77777777" w:rsidR="00755C87" w:rsidRPr="0091250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7EE6A3" w14:textId="5BEB2AD0" w:rsidR="00755C87" w:rsidRPr="00912509" w:rsidRDefault="00B84AA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962E46A" w14:textId="5A5712B5" w:rsidR="00755C87" w:rsidRPr="00912509" w:rsidRDefault="00B84AA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285,6</w:t>
            </w:r>
          </w:p>
        </w:tc>
      </w:tr>
      <w:tr w:rsidR="00755C87" w:rsidRPr="00912509" w14:paraId="69B90EC9" w14:textId="77777777" w:rsidTr="000441E0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658DF673" w14:textId="77777777" w:rsidR="00755C87" w:rsidRPr="0091250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12348E72" w14:textId="4A5B89EF" w:rsidR="00755C87" w:rsidRPr="00912509" w:rsidRDefault="00B84AA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054957C7" w14:textId="178B11A6" w:rsidR="00755C87" w:rsidRPr="00912509" w:rsidRDefault="00B84AA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305,3</w:t>
            </w:r>
          </w:p>
        </w:tc>
      </w:tr>
    </w:tbl>
    <w:p w14:paraId="7B791646" w14:textId="77777777" w:rsidR="00755C87" w:rsidRPr="00912509" w:rsidRDefault="00755C87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B84AA3" w:rsidRPr="00912509" w14:paraId="6F0BCA4B" w14:textId="77777777" w:rsidTr="005D435C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E4204A5" w14:textId="77777777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5B8D68E" w14:textId="79FD3893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 и праздничные дни с 03.01.2025 по 30.04.2025</w:t>
            </w:r>
          </w:p>
        </w:tc>
      </w:tr>
      <w:tr w:rsidR="00B84AA3" w:rsidRPr="00912509" w14:paraId="1EDD53A2" w14:textId="77777777" w:rsidTr="005D435C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25C8EBE" w14:textId="77777777" w:rsidR="00B84AA3" w:rsidRPr="00912509" w:rsidRDefault="00B84AA3" w:rsidP="005D43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3DCCD4A" w14:textId="77777777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8BC678C" w14:textId="77777777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B84AA3" w:rsidRPr="00912509" w14:paraId="52961CFD" w14:textId="77777777" w:rsidTr="005D435C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BDE254D" w14:textId="77777777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449BE56" w14:textId="45763C8C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C17A809" w14:textId="5C51FF57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306,5</w:t>
            </w:r>
          </w:p>
        </w:tc>
      </w:tr>
      <w:tr w:rsidR="00B84AA3" w:rsidRPr="00912509" w14:paraId="27B0A239" w14:textId="77777777" w:rsidTr="005D435C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63E2E6D5" w14:textId="77777777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12BE59D1" w14:textId="7004D964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2B8851A3" w14:textId="6BFE186B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319,5</w:t>
            </w:r>
          </w:p>
        </w:tc>
      </w:tr>
    </w:tbl>
    <w:p w14:paraId="6F5872CA" w14:textId="7C57C89F" w:rsidR="00755C87" w:rsidRDefault="00755C87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4EB8827B" w14:textId="77777777" w:rsidR="008A4729" w:rsidRDefault="008A4729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B84AA3" w:rsidRPr="00912509" w14:paraId="009EBA3D" w14:textId="77777777" w:rsidTr="005D435C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7E31F9E" w14:textId="77777777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F40B64E" w14:textId="21C22D64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Будни с 09.01.2025 по 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30.04.2025</w:t>
            </w:r>
          </w:p>
        </w:tc>
      </w:tr>
      <w:tr w:rsidR="00B84AA3" w:rsidRPr="00912509" w14:paraId="0AC84295" w14:textId="77777777" w:rsidTr="005D435C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45B58DA" w14:textId="77777777" w:rsidR="00B84AA3" w:rsidRPr="00912509" w:rsidRDefault="00B84AA3" w:rsidP="005D43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F6C80DC" w14:textId="77777777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09838D0" w14:textId="77777777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B84AA3" w:rsidRPr="00912509" w14:paraId="4EEFD2B0" w14:textId="77777777" w:rsidTr="005D435C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FAEF864" w14:textId="77777777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67BD8E3" w14:textId="77C4BC8E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83C5E05" w14:textId="2AB49E41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360,4</w:t>
            </w:r>
          </w:p>
        </w:tc>
      </w:tr>
      <w:tr w:rsidR="00B84AA3" w:rsidRPr="00912509" w14:paraId="24C20E95" w14:textId="77777777" w:rsidTr="005D435C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617280DA" w14:textId="77777777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1250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00C62003" w14:textId="53271E13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4BC6CD62" w14:textId="2477FE1E" w:rsidR="00B84AA3" w:rsidRPr="00912509" w:rsidRDefault="00B84AA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369,2</w:t>
            </w:r>
          </w:p>
        </w:tc>
      </w:tr>
    </w:tbl>
    <w:p w14:paraId="0B7BCFE4" w14:textId="77777777" w:rsidR="00B84AA3" w:rsidRPr="004A7E37" w:rsidRDefault="00B84AA3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2F3896DC" w14:textId="7AAE5447" w:rsidR="00755C87" w:rsidRPr="00EC699C" w:rsidRDefault="00755C87" w:rsidP="00755C87">
      <w:pPr>
        <w:pStyle w:val="a7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EC699C">
        <w:rPr>
          <w:rFonts w:ascii="Times New Roman" w:hAnsi="Times New Roman"/>
          <w:sz w:val="20"/>
          <w:szCs w:val="20"/>
        </w:rPr>
        <w:t>Максимальное к</w:t>
      </w:r>
      <w:r w:rsidR="00EC699C" w:rsidRPr="00EC699C">
        <w:rPr>
          <w:rFonts w:ascii="Times New Roman" w:hAnsi="Times New Roman"/>
          <w:sz w:val="20"/>
          <w:szCs w:val="20"/>
        </w:rPr>
        <w:t>оличество транспортных средств 9</w:t>
      </w:r>
      <w:r w:rsidRPr="00EC699C">
        <w:rPr>
          <w:rFonts w:ascii="Times New Roman" w:hAnsi="Times New Roman"/>
          <w:sz w:val="20"/>
          <w:szCs w:val="20"/>
          <w:lang w:eastAsia="ru-RU"/>
        </w:rPr>
        <w:t xml:space="preserve"> единиц, в том числе:</w:t>
      </w:r>
    </w:p>
    <w:p w14:paraId="290049EB" w14:textId="290FE5AD" w:rsidR="00755C87" w:rsidRPr="00EC699C" w:rsidRDefault="00755C87" w:rsidP="00755C87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  <w:r w:rsidRPr="00EC699C">
        <w:rPr>
          <w:rFonts w:ascii="Times New Roman" w:hAnsi="Times New Roman"/>
          <w:sz w:val="20"/>
          <w:szCs w:val="20"/>
          <w:lang w:eastAsia="ru-RU"/>
        </w:rPr>
        <w:t xml:space="preserve">- </w:t>
      </w:r>
      <w:r w:rsidR="00EC699C" w:rsidRPr="00EC699C">
        <w:rPr>
          <w:rFonts w:ascii="Times New Roman" w:hAnsi="Times New Roman"/>
          <w:sz w:val="20"/>
          <w:szCs w:val="20"/>
          <w:lang w:eastAsia="ru-RU"/>
        </w:rPr>
        <w:t>9</w:t>
      </w:r>
      <w:r w:rsidRPr="00EC699C">
        <w:rPr>
          <w:rFonts w:ascii="Times New Roman" w:hAnsi="Times New Roman"/>
          <w:sz w:val="20"/>
          <w:szCs w:val="20"/>
          <w:lang w:eastAsia="ru-RU"/>
        </w:rPr>
        <w:t xml:space="preserve"> единиц, передаваемых Подрядчику для целей исполнения Контракта по договору безвозмездного пользования транспортными средствами в соответствии с пунктом 10 части 1 статьи 17.1 Федерального закона от 26.07.2006 № 135-ФЗ «О защите конкуренции».</w:t>
      </w:r>
    </w:p>
    <w:p w14:paraId="7BD5C0DC" w14:textId="26C25786" w:rsidR="0031274B" w:rsidRPr="00EC699C" w:rsidRDefault="00755C87" w:rsidP="0031274B">
      <w:pPr>
        <w:numPr>
          <w:ilvl w:val="0"/>
          <w:numId w:val="35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EC699C">
        <w:rPr>
          <w:rFonts w:ascii="Times New Roman" w:hAnsi="Times New Roman"/>
          <w:sz w:val="20"/>
          <w:szCs w:val="20"/>
        </w:rPr>
        <w:t>Резервное количество транспортных средств</w:t>
      </w:r>
      <w:r w:rsidR="0031274B" w:rsidRPr="00EC699C">
        <w:rPr>
          <w:rFonts w:ascii="Times New Roman" w:hAnsi="Times New Roman"/>
          <w:sz w:val="20"/>
          <w:szCs w:val="20"/>
        </w:rPr>
        <w:t>: 1 единица, принадлежащая Подрядчику на праве собственности и (или) на ином законном основании;</w:t>
      </w:r>
    </w:p>
    <w:p w14:paraId="79FEE081" w14:textId="3B79B7F0" w:rsidR="00755C87" w:rsidRPr="0031274B" w:rsidRDefault="00755C87" w:rsidP="0031274B">
      <w:pPr>
        <w:spacing w:after="0" w:line="240" w:lineRule="auto"/>
        <w:ind w:left="360"/>
        <w:contextualSpacing/>
        <w:jc w:val="both"/>
        <w:rPr>
          <w:rFonts w:ascii="Times New Roman" w:hAnsi="Times New Roman"/>
          <w:sz w:val="20"/>
          <w:szCs w:val="20"/>
          <w:highlight w:val="yellow"/>
        </w:rPr>
      </w:pPr>
    </w:p>
    <w:p w14:paraId="529838EC" w14:textId="77777777" w:rsidR="0031274B" w:rsidRDefault="0031274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br w:type="page"/>
      </w:r>
    </w:p>
    <w:p w14:paraId="1E328A06" w14:textId="47924CC7" w:rsidR="00755C87" w:rsidRPr="00EF4631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</w:rPr>
      </w:pPr>
      <w:r w:rsidRPr="00EF4631">
        <w:rPr>
          <w:rFonts w:ascii="Times New Roman" w:hAnsi="Times New Roman"/>
          <w:b/>
          <w:sz w:val="20"/>
          <w:szCs w:val="20"/>
        </w:rPr>
        <w:lastRenderedPageBreak/>
        <w:t>Параметры маршрута</w:t>
      </w:r>
    </w:p>
    <w:p w14:paraId="13E5D5CF" w14:textId="77777777" w:rsidR="00755C87" w:rsidRPr="00EF4631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14:paraId="73482091" w14:textId="77777777" w:rsidR="00755C87" w:rsidRPr="00EF463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Маршрут № 9</w:t>
      </w:r>
      <w:r w:rsidRPr="00EF4631">
        <w:rPr>
          <w:rFonts w:ascii="Times New Roman" w:hAnsi="Times New Roman"/>
          <w:b/>
          <w:sz w:val="20"/>
          <w:szCs w:val="20"/>
        </w:rPr>
        <w:t xml:space="preserve"> «</w:t>
      </w:r>
      <w:r>
        <w:rPr>
          <w:rFonts w:ascii="Times New Roman" w:hAnsi="Times New Roman"/>
          <w:b/>
          <w:sz w:val="20"/>
          <w:szCs w:val="20"/>
        </w:rPr>
        <w:t>ЦХП – Коксохим</w:t>
      </w:r>
      <w:r w:rsidRPr="00EF4631">
        <w:rPr>
          <w:rFonts w:ascii="Times New Roman" w:hAnsi="Times New Roman"/>
          <w:b/>
          <w:sz w:val="20"/>
          <w:szCs w:val="20"/>
        </w:rPr>
        <w:t>»</w:t>
      </w:r>
    </w:p>
    <w:p w14:paraId="3116479F" w14:textId="77777777" w:rsidR="00755C87" w:rsidRPr="00EF463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EF4631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3EC67CCC" w14:textId="77777777" w:rsidR="00755C87" w:rsidRPr="00EF4631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5FAE7660" w14:textId="77777777" w:rsidR="00755C87" w:rsidRPr="00A20ED3" w:rsidRDefault="00755C87" w:rsidP="00755C87">
      <w:pPr>
        <w:pStyle w:val="a7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A20ED3">
        <w:rPr>
          <w:rFonts w:ascii="Times New Roman" w:hAnsi="Times New Roman"/>
          <w:sz w:val="20"/>
          <w:szCs w:val="20"/>
        </w:rPr>
        <w:t>Вид транспортного средства: трамвай;</w:t>
      </w:r>
    </w:p>
    <w:p w14:paraId="430019AA" w14:textId="77777777" w:rsidR="00755C87" w:rsidRPr="00A20ED3" w:rsidRDefault="00755C87" w:rsidP="00755C87">
      <w:pPr>
        <w:pStyle w:val="a7"/>
        <w:numPr>
          <w:ilvl w:val="0"/>
          <w:numId w:val="36"/>
        </w:num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A20ED3">
        <w:rPr>
          <w:rFonts w:ascii="Times New Roman" w:eastAsia="Times New Roman" w:hAnsi="Times New Roman"/>
          <w:sz w:val="20"/>
          <w:szCs w:val="20"/>
          <w:lang w:eastAsia="ru-RU"/>
        </w:rPr>
        <w:t>Путь следования:</w:t>
      </w:r>
    </w:p>
    <w:p w14:paraId="75E571F6" w14:textId="77777777" w:rsidR="00755C87" w:rsidRPr="00EF4631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EF4631">
        <w:rPr>
          <w:rFonts w:ascii="Times New Roman" w:eastAsia="Times New Roman" w:hAnsi="Times New Roman"/>
          <w:sz w:val="20"/>
          <w:szCs w:val="20"/>
          <w:lang w:eastAsia="ru-RU"/>
        </w:rPr>
        <w:t>в прямом направлении:</w:t>
      </w:r>
      <w:r w:rsidRPr="00EF4631">
        <w:rPr>
          <w:rFonts w:ascii="Times New Roman" w:hAnsi="Times New Roman"/>
          <w:sz w:val="20"/>
          <w:szCs w:val="20"/>
        </w:rPr>
        <w:t xml:space="preserve"> </w:t>
      </w:r>
      <w:r w:rsidRPr="00591421">
        <w:rPr>
          <w:rFonts w:ascii="Times New Roman" w:eastAsia="Times New Roman" w:hAnsi="Times New Roman"/>
          <w:sz w:val="20"/>
          <w:szCs w:val="20"/>
          <w:lang w:eastAsia="ru-RU"/>
        </w:rPr>
        <w:t xml:space="preserve">2-я Павелецкая, шоссе Металлургов, Монтажников, Мраморная; </w:t>
      </w:r>
      <w:r w:rsidRPr="00EF4631">
        <w:rPr>
          <w:rFonts w:ascii="Times New Roman" w:eastAsia="Times New Roman" w:hAnsi="Times New Roman"/>
          <w:sz w:val="20"/>
          <w:szCs w:val="20"/>
          <w:lang w:eastAsia="ru-RU"/>
        </w:rPr>
        <w:t xml:space="preserve"> </w:t>
      </w:r>
    </w:p>
    <w:p w14:paraId="7E51D716" w14:textId="6A893B81" w:rsidR="00755C87" w:rsidRPr="00EF4631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EF4631">
        <w:rPr>
          <w:rFonts w:ascii="Times New Roman" w:eastAsia="Times New Roman" w:hAnsi="Times New Roman"/>
          <w:sz w:val="20"/>
          <w:szCs w:val="20"/>
          <w:lang w:eastAsia="ru-RU"/>
        </w:rPr>
        <w:t>в обратном направлении:</w:t>
      </w:r>
      <w:r w:rsidR="000B060D">
        <w:rPr>
          <w:rFonts w:ascii="Times New Roman" w:hAnsi="Times New Roman"/>
          <w:sz w:val="20"/>
          <w:szCs w:val="20"/>
        </w:rPr>
        <w:t xml:space="preserve"> </w:t>
      </w:r>
      <w:r w:rsidRPr="006B5334">
        <w:rPr>
          <w:rFonts w:ascii="Times New Roman" w:eastAsia="Times New Roman" w:hAnsi="Times New Roman"/>
          <w:sz w:val="20"/>
          <w:szCs w:val="20"/>
          <w:lang w:eastAsia="ru-RU"/>
        </w:rPr>
        <w:t>Мраморная, Монтажников, шо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ссе Металлургов, 2-я Павелецкая.</w:t>
      </w:r>
    </w:p>
    <w:p w14:paraId="24B5566A" w14:textId="77777777" w:rsidR="00755C87" w:rsidRPr="00EF4631" w:rsidRDefault="00755C87" w:rsidP="00755C87">
      <w:pPr>
        <w:numPr>
          <w:ilvl w:val="0"/>
          <w:numId w:val="3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EF4631">
        <w:rPr>
          <w:rFonts w:ascii="Times New Roman" w:eastAsia="Times New Roman" w:hAnsi="Times New Roman"/>
          <w:sz w:val="20"/>
          <w:szCs w:val="20"/>
          <w:lang w:eastAsia="ru-RU"/>
        </w:rPr>
        <w:t xml:space="preserve">Остановочные пункты: </w:t>
      </w:r>
    </w:p>
    <w:p w14:paraId="5BC0D7E1" w14:textId="288D04C5" w:rsidR="00755C87" w:rsidRPr="00EF4631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EF4631">
        <w:rPr>
          <w:rFonts w:ascii="Times New Roman" w:hAnsi="Times New Roman"/>
          <w:sz w:val="20"/>
          <w:szCs w:val="20"/>
        </w:rPr>
        <w:t>в прямом на</w:t>
      </w:r>
      <w:r w:rsidRPr="00EF4631">
        <w:rPr>
          <w:rFonts w:ascii="Times New Roman" w:eastAsia="Times New Roman" w:hAnsi="Times New Roman"/>
          <w:sz w:val="20"/>
          <w:szCs w:val="20"/>
          <w:lang w:eastAsia="ru-RU"/>
        </w:rPr>
        <w:t xml:space="preserve">правлении: </w:t>
      </w:r>
      <w:r w:rsidRPr="00C57EDE">
        <w:rPr>
          <w:rFonts w:ascii="Times New Roman" w:eastAsia="Times New Roman" w:hAnsi="Times New Roman"/>
          <w:sz w:val="20"/>
          <w:szCs w:val="20"/>
          <w:lang w:eastAsia="ru-RU"/>
        </w:rPr>
        <w:t>ЦХП, Подстанция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 w:rsidRPr="00C57EDE">
        <w:rPr>
          <w:rFonts w:ascii="Times New Roman" w:eastAsia="Times New Roman" w:hAnsi="Times New Roman"/>
          <w:sz w:val="20"/>
          <w:szCs w:val="20"/>
          <w:lang w:eastAsia="ru-RU"/>
        </w:rPr>
        <w:t>, Кооператив № 507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 w:rsidRPr="00C57EDE">
        <w:rPr>
          <w:rFonts w:ascii="Times New Roman" w:eastAsia="Times New Roman" w:hAnsi="Times New Roman"/>
          <w:sz w:val="20"/>
          <w:szCs w:val="20"/>
          <w:lang w:eastAsia="ru-RU"/>
        </w:rPr>
        <w:t>, Пожарное депо, Копровый цех, Стан 2300, База оборудования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 w:rsidRPr="00C57EDE">
        <w:rPr>
          <w:rFonts w:ascii="Times New Roman" w:eastAsia="Times New Roman" w:hAnsi="Times New Roman"/>
          <w:sz w:val="20"/>
          <w:szCs w:val="20"/>
          <w:lang w:eastAsia="ru-RU"/>
        </w:rPr>
        <w:t>, Прокатная, Садовая, Завод Теплоприбор, Приборостроителей, ЧМК, Доменная, Монтажников, Автобаза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№1 (по требованию)</w:t>
      </w:r>
      <w:r w:rsidRPr="00C57EDE">
        <w:rPr>
          <w:rFonts w:ascii="Times New Roman" w:eastAsia="Times New Roman" w:hAnsi="Times New Roman"/>
          <w:sz w:val="20"/>
          <w:szCs w:val="20"/>
          <w:lang w:eastAsia="ru-RU"/>
        </w:rPr>
        <w:t>, Монтажное управление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 w:rsidRPr="00C57EDE">
        <w:rPr>
          <w:rFonts w:ascii="Times New Roman" w:eastAsia="Times New Roman" w:hAnsi="Times New Roman"/>
          <w:sz w:val="20"/>
          <w:szCs w:val="20"/>
          <w:lang w:eastAsia="ru-RU"/>
        </w:rPr>
        <w:t>, Локомотивная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 w:rsidRPr="00C57EDE">
        <w:rPr>
          <w:rFonts w:ascii="Times New Roman" w:eastAsia="Times New Roman" w:hAnsi="Times New Roman"/>
          <w:sz w:val="20"/>
          <w:szCs w:val="20"/>
          <w:lang w:eastAsia="ru-RU"/>
        </w:rPr>
        <w:t xml:space="preserve">, ЭСПЦ-5, Доломитная, </w:t>
      </w:r>
      <w:proofErr w:type="spellStart"/>
      <w:r w:rsidRPr="00C57EDE">
        <w:rPr>
          <w:rFonts w:ascii="Times New Roman" w:eastAsia="Times New Roman" w:hAnsi="Times New Roman"/>
          <w:sz w:val="20"/>
          <w:szCs w:val="20"/>
          <w:lang w:eastAsia="ru-RU"/>
        </w:rPr>
        <w:t>Пекоксовая</w:t>
      </w:r>
      <w:proofErr w:type="spellEnd"/>
      <w:r w:rsidRPr="00C57EDE">
        <w:rPr>
          <w:rFonts w:ascii="Times New Roman" w:eastAsia="Times New Roman" w:hAnsi="Times New Roman"/>
          <w:sz w:val="20"/>
          <w:szCs w:val="20"/>
          <w:lang w:eastAsia="ru-RU"/>
        </w:rPr>
        <w:t>, Оздоровительный центр, Коксохим, ЭСПЦ-6</w:t>
      </w:r>
      <w:r w:rsidRPr="00EF4631">
        <w:rPr>
          <w:rFonts w:ascii="Times New Roman" w:eastAsia="Times New Roman" w:hAnsi="Times New Roman"/>
          <w:sz w:val="20"/>
          <w:szCs w:val="20"/>
          <w:lang w:eastAsia="ru-RU"/>
        </w:rPr>
        <w:t>;</w:t>
      </w:r>
    </w:p>
    <w:p w14:paraId="1026B57F" w14:textId="383E4E5A" w:rsidR="00755C87" w:rsidRPr="00EF4631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C57EDE">
        <w:rPr>
          <w:rFonts w:ascii="Times New Roman" w:hAnsi="Times New Roman"/>
          <w:sz w:val="20"/>
          <w:szCs w:val="20"/>
        </w:rPr>
        <w:t>в обратном направлении:</w:t>
      </w:r>
      <w:r w:rsidRPr="00C57EDE">
        <w:rPr>
          <w:rFonts w:ascii="Times New Roman" w:eastAsia="Times New Roman" w:hAnsi="Times New Roman"/>
          <w:sz w:val="20"/>
          <w:szCs w:val="20"/>
          <w:lang w:eastAsia="ru-RU"/>
        </w:rPr>
        <w:t xml:space="preserve"> </w:t>
      </w:r>
      <w:r w:rsidRPr="006B5334">
        <w:rPr>
          <w:rFonts w:ascii="Times New Roman" w:eastAsia="Times New Roman" w:hAnsi="Times New Roman"/>
          <w:sz w:val="20"/>
          <w:szCs w:val="20"/>
          <w:lang w:eastAsia="ru-RU"/>
        </w:rPr>
        <w:t xml:space="preserve">ЭСПЦ-6, </w:t>
      </w:r>
      <w:proofErr w:type="spellStart"/>
      <w:r w:rsidRPr="006B5334">
        <w:rPr>
          <w:rFonts w:ascii="Times New Roman" w:eastAsia="Times New Roman" w:hAnsi="Times New Roman"/>
          <w:sz w:val="20"/>
          <w:szCs w:val="20"/>
          <w:lang w:eastAsia="ru-RU"/>
        </w:rPr>
        <w:t>Коксохим</w:t>
      </w:r>
      <w:proofErr w:type="spellEnd"/>
      <w:r w:rsidRPr="006B5334">
        <w:rPr>
          <w:rFonts w:ascii="Times New Roman" w:eastAsia="Times New Roman" w:hAnsi="Times New Roman"/>
          <w:sz w:val="20"/>
          <w:szCs w:val="20"/>
          <w:lang w:eastAsia="ru-RU"/>
        </w:rPr>
        <w:t xml:space="preserve">, Оздоровительный центр, </w:t>
      </w:r>
      <w:proofErr w:type="spellStart"/>
      <w:r w:rsidRPr="006B5334">
        <w:rPr>
          <w:rFonts w:ascii="Times New Roman" w:eastAsia="Times New Roman" w:hAnsi="Times New Roman"/>
          <w:sz w:val="20"/>
          <w:szCs w:val="20"/>
          <w:lang w:eastAsia="ru-RU"/>
        </w:rPr>
        <w:t>Пекококсовая</w:t>
      </w:r>
      <w:proofErr w:type="spellEnd"/>
      <w:r w:rsidRPr="006B5334">
        <w:rPr>
          <w:rFonts w:ascii="Times New Roman" w:eastAsia="Times New Roman" w:hAnsi="Times New Roman"/>
          <w:sz w:val="20"/>
          <w:szCs w:val="20"/>
          <w:lang w:eastAsia="ru-RU"/>
        </w:rPr>
        <w:t>, Доломитная, ЭСПЦ-5, Локомотивная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 w:rsidRPr="006B5334">
        <w:rPr>
          <w:rFonts w:ascii="Times New Roman" w:eastAsia="Times New Roman" w:hAnsi="Times New Roman"/>
          <w:sz w:val="20"/>
          <w:szCs w:val="20"/>
          <w:lang w:eastAsia="ru-RU"/>
        </w:rPr>
        <w:t>, Монтажное управление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 w:rsidRPr="006B5334">
        <w:rPr>
          <w:rFonts w:ascii="Times New Roman" w:eastAsia="Times New Roman" w:hAnsi="Times New Roman"/>
          <w:sz w:val="20"/>
          <w:szCs w:val="20"/>
          <w:lang w:eastAsia="ru-RU"/>
        </w:rPr>
        <w:t>, Автобаза № 1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 w:rsidRPr="006B5334">
        <w:rPr>
          <w:rFonts w:ascii="Times New Roman" w:eastAsia="Times New Roman" w:hAnsi="Times New Roman"/>
          <w:sz w:val="20"/>
          <w:szCs w:val="20"/>
          <w:lang w:eastAsia="ru-RU"/>
        </w:rPr>
        <w:t>, Монтажников, Доменная, ЧМК, Приборостроителей, Завод Теплоприбор, Садовая, Прокатная, База оборудования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 w:rsidRPr="006B5334">
        <w:rPr>
          <w:rFonts w:ascii="Times New Roman" w:eastAsia="Times New Roman" w:hAnsi="Times New Roman"/>
          <w:sz w:val="20"/>
          <w:szCs w:val="20"/>
          <w:lang w:eastAsia="ru-RU"/>
        </w:rPr>
        <w:t>, Стан 2300, Копровый цех, Пожарное депо, Кооператив № 507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 w:rsidRPr="006B5334">
        <w:rPr>
          <w:rFonts w:ascii="Times New Roman" w:eastAsia="Times New Roman" w:hAnsi="Times New Roman"/>
          <w:sz w:val="20"/>
          <w:szCs w:val="20"/>
          <w:lang w:eastAsia="ru-RU"/>
        </w:rPr>
        <w:t>, Подстанция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 w:rsidRPr="006B5334">
        <w:rPr>
          <w:rFonts w:ascii="Times New Roman" w:eastAsia="Times New Roman" w:hAnsi="Times New Roman"/>
          <w:sz w:val="20"/>
          <w:szCs w:val="20"/>
          <w:lang w:eastAsia="ru-RU"/>
        </w:rPr>
        <w:t>, ЦХП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.</w:t>
      </w:r>
    </w:p>
    <w:p w14:paraId="380D8C0C" w14:textId="77777777" w:rsidR="00755C87" w:rsidRPr="00C57EDE" w:rsidRDefault="00755C87" w:rsidP="00755C87">
      <w:pPr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57EDE">
        <w:rPr>
          <w:rFonts w:ascii="Times New Roman" w:hAnsi="Times New Roman"/>
          <w:sz w:val="20"/>
          <w:szCs w:val="20"/>
        </w:rPr>
        <w:t>Протяженность, всего</w:t>
      </w:r>
      <w:r>
        <w:rPr>
          <w:rFonts w:ascii="Times New Roman" w:hAnsi="Times New Roman"/>
          <w:sz w:val="20"/>
          <w:szCs w:val="20"/>
        </w:rPr>
        <w:t xml:space="preserve"> 28,3 </w:t>
      </w:r>
      <w:r w:rsidRPr="00C57EDE">
        <w:rPr>
          <w:rFonts w:ascii="Times New Roman" w:hAnsi="Times New Roman"/>
          <w:sz w:val="20"/>
          <w:szCs w:val="20"/>
        </w:rPr>
        <w:t>км, в том числе:</w:t>
      </w:r>
    </w:p>
    <w:p w14:paraId="7AC28A10" w14:textId="77777777" w:rsidR="00755C87" w:rsidRPr="00EF4631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EF4631">
        <w:rPr>
          <w:rFonts w:ascii="Times New Roman" w:hAnsi="Times New Roman"/>
          <w:sz w:val="20"/>
          <w:szCs w:val="20"/>
        </w:rPr>
        <w:t xml:space="preserve">в прямом направлении </w:t>
      </w:r>
      <w:r>
        <w:rPr>
          <w:rFonts w:ascii="Times New Roman" w:hAnsi="Times New Roman"/>
          <w:sz w:val="20"/>
          <w:szCs w:val="20"/>
        </w:rPr>
        <w:t>14,2</w:t>
      </w:r>
      <w:r w:rsidRPr="00EF4631">
        <w:rPr>
          <w:rFonts w:ascii="Times New Roman" w:hAnsi="Times New Roman"/>
          <w:sz w:val="20"/>
          <w:szCs w:val="20"/>
        </w:rPr>
        <w:t xml:space="preserve"> км;</w:t>
      </w:r>
    </w:p>
    <w:p w14:paraId="1437829F" w14:textId="77777777" w:rsidR="00755C87" w:rsidRPr="00EF4631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EF4631">
        <w:rPr>
          <w:rFonts w:ascii="Times New Roman" w:hAnsi="Times New Roman"/>
          <w:sz w:val="20"/>
          <w:szCs w:val="20"/>
        </w:rPr>
        <w:t xml:space="preserve">в обратном направлении </w:t>
      </w:r>
      <w:r>
        <w:rPr>
          <w:rFonts w:ascii="Times New Roman" w:hAnsi="Times New Roman"/>
          <w:sz w:val="20"/>
          <w:szCs w:val="20"/>
        </w:rPr>
        <w:t>14,1</w:t>
      </w:r>
      <w:r w:rsidRPr="00EF4631">
        <w:rPr>
          <w:rFonts w:ascii="Times New Roman" w:hAnsi="Times New Roman"/>
          <w:sz w:val="20"/>
          <w:szCs w:val="20"/>
        </w:rPr>
        <w:t xml:space="preserve"> км.</w:t>
      </w:r>
    </w:p>
    <w:p w14:paraId="309ADC83" w14:textId="77777777" w:rsidR="00755C87" w:rsidRDefault="00755C87" w:rsidP="00755C87">
      <w:pPr>
        <w:pStyle w:val="a7"/>
        <w:numPr>
          <w:ilvl w:val="0"/>
          <w:numId w:val="36"/>
        </w:num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Схема маршрута:</w:t>
      </w:r>
    </w:p>
    <w:p w14:paraId="400A63C2" w14:textId="77777777" w:rsidR="00755C87" w:rsidRDefault="00755C87" w:rsidP="00755C87">
      <w:pPr>
        <w:pStyle w:val="a7"/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- в прямом направлении:</w:t>
      </w:r>
    </w:p>
    <w:p w14:paraId="69A1DEF8" w14:textId="7777777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01F3B39A" w14:textId="77777777" w:rsidR="00755C87" w:rsidRDefault="00755C87" w:rsidP="00755C87">
      <w:pPr>
        <w:pStyle w:val="a7"/>
        <w:suppressAutoHyphens/>
        <w:spacing w:after="0" w:line="240" w:lineRule="auto"/>
        <w:ind w:left="-993"/>
        <w:jc w:val="center"/>
        <w:rPr>
          <w:rFonts w:ascii="Times New Roman" w:hAnsi="Times New Roman"/>
          <w:sz w:val="20"/>
          <w:szCs w:val="20"/>
        </w:rPr>
      </w:pPr>
      <w:r w:rsidRPr="00C57EDE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EB6602F" wp14:editId="1594C7B0">
            <wp:extent cx="4592472" cy="4005238"/>
            <wp:effectExtent l="0" t="0" r="0" b="0"/>
            <wp:docPr id="4" name="Рисунок 4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389" cy="4012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DD6CF" w14:textId="77777777" w:rsidR="00755C87" w:rsidRDefault="00755C87" w:rsidP="00755C87">
      <w:pPr>
        <w:pStyle w:val="a7"/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4866C86D" w14:textId="77777777" w:rsidR="00755C87" w:rsidRDefault="00755C87" w:rsidP="00755C87">
      <w:pPr>
        <w:pStyle w:val="a7"/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2A23C681" w14:textId="77777777" w:rsidR="00755C87" w:rsidRDefault="00755C87" w:rsidP="00755C87">
      <w:pPr>
        <w:pStyle w:val="a7"/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39831296" w14:textId="77777777" w:rsidR="00755C87" w:rsidRDefault="00755C87" w:rsidP="00755C87">
      <w:pPr>
        <w:pStyle w:val="a7"/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746CE885" w14:textId="77777777" w:rsidR="00755C87" w:rsidRDefault="00755C87" w:rsidP="00755C87">
      <w:pPr>
        <w:pStyle w:val="a7"/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112122F7" w14:textId="77777777" w:rsidR="00755C87" w:rsidRDefault="00755C87" w:rsidP="00755C87">
      <w:pPr>
        <w:pStyle w:val="a7"/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3F471FE4" w14:textId="77777777" w:rsidR="00755C87" w:rsidRDefault="00755C87" w:rsidP="00755C87">
      <w:pPr>
        <w:pStyle w:val="a7"/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269F5694" w14:textId="77777777" w:rsidR="00755C87" w:rsidRDefault="00755C87" w:rsidP="00755C87">
      <w:pPr>
        <w:pStyle w:val="a7"/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2D8A924B" w14:textId="2E40F8FF" w:rsidR="00755C87" w:rsidRPr="00DA363C" w:rsidRDefault="00755C87" w:rsidP="00DA363C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381B08BC" w14:textId="77777777" w:rsidR="00755C87" w:rsidRDefault="00755C87" w:rsidP="00755C87">
      <w:pPr>
        <w:pStyle w:val="a7"/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lastRenderedPageBreak/>
        <w:t>- в обратном направлении:</w:t>
      </w:r>
    </w:p>
    <w:p w14:paraId="002AE4B3" w14:textId="77777777" w:rsidR="00755C87" w:rsidRDefault="00755C87" w:rsidP="00755C87">
      <w:pPr>
        <w:pStyle w:val="a7"/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089456AF" w14:textId="77777777" w:rsidR="00755C87" w:rsidRDefault="00755C87" w:rsidP="00755C87">
      <w:pPr>
        <w:pStyle w:val="a7"/>
        <w:suppressAutoHyphens/>
        <w:spacing w:after="0" w:line="240" w:lineRule="auto"/>
        <w:ind w:left="-851"/>
        <w:jc w:val="center"/>
        <w:rPr>
          <w:rFonts w:ascii="Times New Roman" w:hAnsi="Times New Roman"/>
          <w:sz w:val="20"/>
          <w:szCs w:val="20"/>
        </w:rPr>
      </w:pPr>
      <w:r w:rsidRPr="00C57EDE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7BD71E6" wp14:editId="09C7388F">
            <wp:extent cx="4353636" cy="3796941"/>
            <wp:effectExtent l="0" t="0" r="8890" b="0"/>
            <wp:docPr id="21" name="Рисунок 2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030" cy="3806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E3F22" w14:textId="7777777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2C58CF1D" w14:textId="77777777" w:rsidR="00755C87" w:rsidRPr="003C01A9" w:rsidRDefault="00755C87" w:rsidP="00755C87">
      <w:pPr>
        <w:pStyle w:val="a7"/>
        <w:numPr>
          <w:ilvl w:val="0"/>
          <w:numId w:val="36"/>
        </w:num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3C01A9">
        <w:rPr>
          <w:rFonts w:ascii="Times New Roman" w:hAnsi="Times New Roman"/>
          <w:sz w:val="20"/>
          <w:szCs w:val="20"/>
        </w:rPr>
        <w:t>График движения транспортных средств.</w:t>
      </w:r>
    </w:p>
    <w:p w14:paraId="660E58EF" w14:textId="77777777" w:rsidR="00755C87" w:rsidRPr="003C01A9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755C87" w:rsidRPr="003C01A9" w14:paraId="310734DA" w14:textId="77777777" w:rsidTr="00BA2D4B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4F76BB04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18F15B67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7E4C34D0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4C930AD2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4012EC7C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755C87" w:rsidRPr="003C01A9" w14:paraId="10E54AD8" w14:textId="77777777" w:rsidTr="00BA2D4B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7C8366EF" w14:textId="77777777" w:rsidR="00755C87" w:rsidRPr="003C01A9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5810D390" w14:textId="77777777" w:rsidR="00755C87" w:rsidRPr="003C01A9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18911527" w14:textId="53D65776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</w:t>
            </w:r>
            <w:r w:rsidR="00DA363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 09.01.2025 по 30.04.2025</w:t>
            </w:r>
          </w:p>
        </w:tc>
      </w:tr>
      <w:tr w:rsidR="00755C87" w:rsidRPr="003C01A9" w14:paraId="64273C70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774F37F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6CAE1D5C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EA94489" w14:textId="78E1D6BD" w:rsidR="00755C87" w:rsidRPr="003C01A9" w:rsidRDefault="00DA363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6:58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EB72E2F" w14:textId="706858D9" w:rsidR="00755C87" w:rsidRPr="003C01A9" w:rsidRDefault="00DA363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9:10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473A901" w14:textId="27481543" w:rsidR="00755C87" w:rsidRPr="003C01A9" w:rsidRDefault="00DA363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2,20</w:t>
            </w:r>
          </w:p>
        </w:tc>
      </w:tr>
      <w:tr w:rsidR="00755C87" w:rsidRPr="003C01A9" w14:paraId="6DD1D64C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04693EA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EA5622E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9B4674F" w14:textId="5349AA30" w:rsidR="00755C87" w:rsidRPr="003C01A9" w:rsidRDefault="00DA363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8EC316B" w14:textId="341B3932" w:rsidR="00755C87" w:rsidRPr="003C01A9" w:rsidRDefault="00DA363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7:00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2830A90B" w14:textId="46D2B872" w:rsidR="00755C87" w:rsidRPr="003C01A9" w:rsidRDefault="00DA363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</w:t>
            </w:r>
          </w:p>
        </w:tc>
      </w:tr>
      <w:tr w:rsidR="00755C87" w:rsidRPr="003C01A9" w14:paraId="14B4A32F" w14:textId="77777777" w:rsidTr="00BA2D4B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71081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0F81B" w14:textId="77777777" w:rsidR="00755C87" w:rsidRPr="00E264CD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C01A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9B1C72" w14:textId="44A20239" w:rsidR="00755C87" w:rsidRPr="003C01A9" w:rsidRDefault="00DA363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7:10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9F05D3" w14:textId="3FB28FEE" w:rsidR="00755C87" w:rsidRPr="003C01A9" w:rsidRDefault="00DA363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7:52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F4346" w14:textId="00039D67" w:rsidR="00755C87" w:rsidRPr="003C01A9" w:rsidRDefault="00DA363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0,70</w:t>
            </w:r>
          </w:p>
        </w:tc>
      </w:tr>
      <w:tr w:rsidR="00755C87" w:rsidRPr="003C01A9" w14:paraId="60365653" w14:textId="77777777" w:rsidTr="00BA2D4B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4F1E0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01A3C" w14:textId="77777777" w:rsidR="00755C87" w:rsidRPr="00E264CD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C01A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9B2D03" w14:textId="76761D5B" w:rsidR="00755C87" w:rsidRPr="003C01A9" w:rsidRDefault="00DA363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8:00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1AB54A" w14:textId="5F86A6E4" w:rsidR="00755C87" w:rsidRPr="003C01A9" w:rsidRDefault="00DA363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8:38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9B29F" w14:textId="11BC409E" w:rsidR="00755C87" w:rsidRPr="003C01A9" w:rsidRDefault="00DA363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0,63</w:t>
            </w:r>
          </w:p>
        </w:tc>
      </w:tr>
      <w:tr w:rsidR="00DA363C" w:rsidRPr="003C01A9" w14:paraId="45F32490" w14:textId="77777777" w:rsidTr="005D435C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42EC1" w14:textId="1BCE7D5C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029788" w14:textId="623B1193" w:rsidR="00DA363C" w:rsidRPr="003C01A9" w:rsidRDefault="00DA363C" w:rsidP="00DA363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A063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7BE1B8" w14:textId="38E5033E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14:44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8F3B38" w14:textId="6CEB88E0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16:12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F920F" w14:textId="20016AEE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1,47</w:t>
            </w:r>
          </w:p>
        </w:tc>
      </w:tr>
      <w:tr w:rsidR="00DA363C" w14:paraId="08C89E27" w14:textId="77777777" w:rsidTr="005D435C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5C2A9" w14:textId="77DAA041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99B458" w14:textId="0F1E1D88" w:rsidR="00DA363C" w:rsidRPr="003C01A9" w:rsidRDefault="00DA363C" w:rsidP="00DA363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A063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A883D6" w14:textId="37EEEEBF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16:07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D689ED" w14:textId="4884448F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18:28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61320" w14:textId="0CB235F2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2,35</w:t>
            </w:r>
          </w:p>
        </w:tc>
      </w:tr>
      <w:tr w:rsidR="00DA363C" w14:paraId="06E3EE3B" w14:textId="77777777" w:rsidTr="005D435C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7E476" w14:textId="154C559D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B42F61" w14:textId="115F97D1" w:rsidR="00DA363C" w:rsidRPr="003C01A9" w:rsidRDefault="00DA363C" w:rsidP="00DA363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A063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8A4BAC" w14:textId="34A04CFF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16:47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85B824" w14:textId="638217F5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17:30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5E877" w14:textId="091496D4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0,72</w:t>
            </w:r>
          </w:p>
        </w:tc>
      </w:tr>
      <w:tr w:rsidR="00DA363C" w14:paraId="0CEA86FC" w14:textId="77777777" w:rsidTr="005D435C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70E78" w14:textId="58A825E2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3304E8" w14:textId="1B4FE340" w:rsidR="00DA363C" w:rsidRPr="003C01A9" w:rsidRDefault="00DA363C" w:rsidP="00DA363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A063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50271B" w14:textId="23DFD68F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18:34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F8DCBA" w14:textId="716F9A28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19:13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87B9A" w14:textId="6CFBADCB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</w:tr>
      <w:tr w:rsidR="00DA363C" w14:paraId="45F63AED" w14:textId="77777777" w:rsidTr="005D435C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92254" w14:textId="243EB2D7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6AD82" w14:textId="62CDDC2C" w:rsidR="00DA363C" w:rsidRPr="003C01A9" w:rsidRDefault="00DA363C" w:rsidP="00DA363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A063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2B2885" w14:textId="147C964F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17:45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BE5D6B" w14:textId="3449CE24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18:28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2A94F" w14:textId="232DC2B3" w:rsidR="00DA363C" w:rsidRDefault="00DA363C" w:rsidP="00DA36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0,72</w:t>
            </w:r>
          </w:p>
        </w:tc>
      </w:tr>
    </w:tbl>
    <w:p w14:paraId="1F9AA2D1" w14:textId="77777777" w:rsidR="00755C87" w:rsidRDefault="00755C87" w:rsidP="00755C87">
      <w:pPr>
        <w:pStyle w:val="a7"/>
        <w:widowControl w:val="0"/>
        <w:autoSpaceDE w:val="0"/>
        <w:spacing w:after="0" w:line="240" w:lineRule="auto"/>
        <w:ind w:left="0"/>
        <w:jc w:val="both"/>
        <w:rPr>
          <w:rStyle w:val="af8"/>
          <w:color w:val="000000"/>
          <w:sz w:val="20"/>
          <w:szCs w:val="20"/>
        </w:rPr>
      </w:pPr>
    </w:p>
    <w:p w14:paraId="0A64FEA6" w14:textId="77777777" w:rsidR="00755C87" w:rsidRDefault="00755C87" w:rsidP="00755C87">
      <w:pPr>
        <w:pStyle w:val="a7"/>
        <w:widowControl w:val="0"/>
        <w:autoSpaceDE w:val="0"/>
        <w:spacing w:after="0" w:line="240" w:lineRule="auto"/>
        <w:ind w:left="0"/>
        <w:jc w:val="both"/>
        <w:rPr>
          <w:rStyle w:val="af8"/>
          <w:color w:val="000000"/>
          <w:sz w:val="20"/>
          <w:szCs w:val="20"/>
        </w:rPr>
      </w:pPr>
    </w:p>
    <w:p w14:paraId="5F89EE29" w14:textId="77777777" w:rsidR="00755C87" w:rsidRDefault="00755C87" w:rsidP="00755C87">
      <w:pPr>
        <w:pStyle w:val="a7"/>
        <w:widowControl w:val="0"/>
        <w:autoSpaceDE w:val="0"/>
        <w:spacing w:after="0" w:line="240" w:lineRule="auto"/>
        <w:ind w:left="0"/>
        <w:jc w:val="both"/>
        <w:rPr>
          <w:rStyle w:val="af8"/>
          <w:color w:val="000000"/>
          <w:sz w:val="20"/>
          <w:szCs w:val="20"/>
        </w:rPr>
      </w:pPr>
    </w:p>
    <w:p w14:paraId="49827C27" w14:textId="77777777" w:rsidR="00755C87" w:rsidRDefault="00755C87" w:rsidP="00755C87">
      <w:pPr>
        <w:pStyle w:val="a7"/>
        <w:widowControl w:val="0"/>
        <w:autoSpaceDE w:val="0"/>
        <w:spacing w:after="0" w:line="240" w:lineRule="auto"/>
        <w:ind w:left="0"/>
        <w:jc w:val="both"/>
        <w:rPr>
          <w:rStyle w:val="af8"/>
          <w:color w:val="000000"/>
          <w:sz w:val="20"/>
          <w:szCs w:val="20"/>
        </w:rPr>
      </w:pPr>
    </w:p>
    <w:p w14:paraId="2DE1B52B" w14:textId="77777777" w:rsidR="00755C87" w:rsidRDefault="00755C87" w:rsidP="00755C87">
      <w:pPr>
        <w:pStyle w:val="a7"/>
        <w:widowControl w:val="0"/>
        <w:autoSpaceDE w:val="0"/>
        <w:spacing w:after="0" w:line="240" w:lineRule="auto"/>
        <w:ind w:left="0"/>
        <w:jc w:val="both"/>
        <w:rPr>
          <w:rStyle w:val="af8"/>
          <w:color w:val="000000"/>
          <w:sz w:val="20"/>
          <w:szCs w:val="20"/>
        </w:rPr>
      </w:pPr>
    </w:p>
    <w:p w14:paraId="46EFF3A9" w14:textId="77777777" w:rsidR="00755C87" w:rsidRDefault="00755C87" w:rsidP="00755C87">
      <w:pPr>
        <w:pStyle w:val="a7"/>
        <w:widowControl w:val="0"/>
        <w:autoSpaceDE w:val="0"/>
        <w:spacing w:after="0" w:line="240" w:lineRule="auto"/>
        <w:ind w:left="0"/>
        <w:jc w:val="both"/>
        <w:rPr>
          <w:rStyle w:val="af8"/>
          <w:color w:val="000000"/>
          <w:sz w:val="20"/>
          <w:szCs w:val="20"/>
        </w:rPr>
      </w:pPr>
    </w:p>
    <w:p w14:paraId="7E636758" w14:textId="77777777" w:rsidR="00755C87" w:rsidRDefault="00755C87" w:rsidP="00755C87">
      <w:pPr>
        <w:pStyle w:val="a7"/>
        <w:widowControl w:val="0"/>
        <w:autoSpaceDE w:val="0"/>
        <w:spacing w:after="0" w:line="240" w:lineRule="auto"/>
        <w:ind w:left="0"/>
        <w:jc w:val="both"/>
        <w:rPr>
          <w:rStyle w:val="af8"/>
          <w:color w:val="000000"/>
          <w:sz w:val="20"/>
          <w:szCs w:val="20"/>
        </w:rPr>
      </w:pPr>
    </w:p>
    <w:p w14:paraId="468089B6" w14:textId="77777777" w:rsidR="00755C87" w:rsidRDefault="00755C87" w:rsidP="00755C87">
      <w:pPr>
        <w:pStyle w:val="a7"/>
        <w:widowControl w:val="0"/>
        <w:autoSpaceDE w:val="0"/>
        <w:spacing w:after="0" w:line="240" w:lineRule="auto"/>
        <w:ind w:left="0"/>
        <w:jc w:val="both"/>
        <w:rPr>
          <w:rStyle w:val="af8"/>
          <w:color w:val="000000"/>
          <w:sz w:val="20"/>
          <w:szCs w:val="20"/>
        </w:rPr>
      </w:pPr>
    </w:p>
    <w:p w14:paraId="4C2FF6F0" w14:textId="77777777" w:rsidR="00755C87" w:rsidRDefault="00755C87" w:rsidP="00755C87">
      <w:pPr>
        <w:pStyle w:val="a7"/>
        <w:widowControl w:val="0"/>
        <w:autoSpaceDE w:val="0"/>
        <w:spacing w:after="0" w:line="240" w:lineRule="auto"/>
        <w:ind w:left="0"/>
        <w:jc w:val="both"/>
        <w:rPr>
          <w:rStyle w:val="af8"/>
          <w:color w:val="000000"/>
          <w:sz w:val="20"/>
          <w:szCs w:val="20"/>
        </w:rPr>
      </w:pPr>
    </w:p>
    <w:p w14:paraId="67213DA3" w14:textId="77777777" w:rsidR="00755C87" w:rsidRDefault="00755C87" w:rsidP="00755C87">
      <w:pPr>
        <w:pStyle w:val="a7"/>
        <w:widowControl w:val="0"/>
        <w:autoSpaceDE w:val="0"/>
        <w:spacing w:after="0" w:line="240" w:lineRule="auto"/>
        <w:ind w:left="0"/>
        <w:jc w:val="both"/>
        <w:rPr>
          <w:rStyle w:val="af8"/>
          <w:color w:val="000000"/>
          <w:sz w:val="20"/>
          <w:szCs w:val="20"/>
        </w:rPr>
      </w:pPr>
    </w:p>
    <w:p w14:paraId="01467800" w14:textId="77777777" w:rsidR="00755C87" w:rsidRDefault="00755C87" w:rsidP="00755C87">
      <w:pPr>
        <w:pStyle w:val="a7"/>
        <w:widowControl w:val="0"/>
        <w:autoSpaceDE w:val="0"/>
        <w:spacing w:after="0" w:line="240" w:lineRule="auto"/>
        <w:ind w:left="0"/>
        <w:jc w:val="both"/>
        <w:rPr>
          <w:rStyle w:val="af8"/>
          <w:color w:val="000000"/>
          <w:sz w:val="20"/>
          <w:szCs w:val="20"/>
        </w:rPr>
      </w:pPr>
    </w:p>
    <w:p w14:paraId="07764D0E" w14:textId="77777777" w:rsidR="00755C87" w:rsidRDefault="00755C87" w:rsidP="00755C87">
      <w:pPr>
        <w:pStyle w:val="a7"/>
        <w:widowControl w:val="0"/>
        <w:autoSpaceDE w:val="0"/>
        <w:spacing w:after="0" w:line="240" w:lineRule="auto"/>
        <w:ind w:left="0"/>
        <w:jc w:val="both"/>
        <w:rPr>
          <w:rStyle w:val="af8"/>
          <w:color w:val="000000"/>
          <w:sz w:val="20"/>
          <w:szCs w:val="20"/>
        </w:rPr>
      </w:pPr>
    </w:p>
    <w:p w14:paraId="1AE61C2A" w14:textId="3AAB6EB3" w:rsidR="00755C87" w:rsidRDefault="00755C87" w:rsidP="00755C87">
      <w:pPr>
        <w:pStyle w:val="a7"/>
        <w:widowControl w:val="0"/>
        <w:autoSpaceDE w:val="0"/>
        <w:spacing w:after="0" w:line="240" w:lineRule="auto"/>
        <w:ind w:left="0"/>
        <w:jc w:val="both"/>
        <w:rPr>
          <w:rStyle w:val="af8"/>
          <w:color w:val="000000"/>
          <w:sz w:val="20"/>
          <w:szCs w:val="20"/>
        </w:rPr>
      </w:pPr>
    </w:p>
    <w:p w14:paraId="08D334DA" w14:textId="77777777" w:rsidR="00755C87" w:rsidRPr="00A20ED3" w:rsidRDefault="00755C87" w:rsidP="00755C87">
      <w:pPr>
        <w:pStyle w:val="a7"/>
        <w:widowControl w:val="0"/>
        <w:numPr>
          <w:ilvl w:val="0"/>
          <w:numId w:val="36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A20ED3">
        <w:rPr>
          <w:rStyle w:val="af8"/>
          <w:rFonts w:ascii="Times New Roman" w:hAnsi="Times New Roman"/>
          <w:color w:val="000000"/>
          <w:sz w:val="20"/>
          <w:szCs w:val="20"/>
        </w:rPr>
        <w:lastRenderedPageBreak/>
        <w:t xml:space="preserve">Планируемое расписание </w:t>
      </w:r>
      <w:r w:rsidRPr="00A20ED3">
        <w:rPr>
          <w:rFonts w:ascii="Times New Roman" w:hAnsi="Times New Roman"/>
          <w:sz w:val="20"/>
          <w:szCs w:val="20"/>
        </w:rPr>
        <w:t>движения транспортных средств</w:t>
      </w:r>
      <w:r w:rsidRPr="00A20ED3">
        <w:rPr>
          <w:rStyle w:val="af8"/>
          <w:rFonts w:ascii="Times New Roman" w:hAnsi="Times New Roman"/>
          <w:color w:val="000000"/>
          <w:sz w:val="20"/>
          <w:szCs w:val="20"/>
        </w:rPr>
        <w:t xml:space="preserve"> для начального и конечного остановочных пунктов:</w:t>
      </w:r>
    </w:p>
    <w:p w14:paraId="299F4E83" w14:textId="5416CD3D" w:rsidR="00755C87" w:rsidRDefault="00B10873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3C01A9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Будни</w:t>
      </w: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 xml:space="preserve"> с 09.01.2025 по 30.04.2025</w:t>
      </w:r>
    </w:p>
    <w:p w14:paraId="60BCA69E" w14:textId="77777777" w:rsidR="00B10873" w:rsidRDefault="00B10873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5F93BDB9" w14:textId="35361807" w:rsidR="00755C87" w:rsidRDefault="005C0034" w:rsidP="00755C8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5C0034">
        <w:rPr>
          <w:noProof/>
          <w:lang w:eastAsia="ru-RU"/>
        </w:rPr>
        <w:drawing>
          <wp:inline distT="0" distB="0" distL="0" distR="0" wp14:anchorId="1D7AD5D9" wp14:editId="52BC22AA">
            <wp:extent cx="5940425" cy="4614437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1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23CA5" w14:textId="77777777" w:rsidR="00755C87" w:rsidRDefault="00755C87" w:rsidP="00755C8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14:paraId="1F3D6900" w14:textId="77777777" w:rsidR="00755C87" w:rsidRDefault="00755C87" w:rsidP="00755C8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14:paraId="11F1DD6D" w14:textId="77777777" w:rsidR="00755C87" w:rsidRPr="003F50A5" w:rsidRDefault="00755C87" w:rsidP="00755C87">
      <w:pPr>
        <w:pStyle w:val="a7"/>
        <w:widowControl w:val="0"/>
        <w:numPr>
          <w:ilvl w:val="0"/>
          <w:numId w:val="36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3F50A5">
        <w:rPr>
          <w:rStyle w:val="af8"/>
          <w:rFonts w:ascii="Times New Roman" w:hAnsi="Times New Roman"/>
          <w:color w:val="000000"/>
          <w:sz w:val="20"/>
          <w:szCs w:val="20"/>
        </w:rPr>
        <w:t>Количество рейсов и пробег транспортных средств.</w:t>
      </w:r>
    </w:p>
    <w:p w14:paraId="06C84976" w14:textId="77777777" w:rsidR="00755C87" w:rsidRPr="003F50A5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755C87" w:rsidRPr="003F50A5" w14:paraId="0696A6A8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CB6E372" w14:textId="77777777" w:rsidR="00755C87" w:rsidRPr="003F50A5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F50A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F40735E" w14:textId="1282F9B5" w:rsidR="00755C87" w:rsidRPr="003F50A5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F50A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</w:t>
            </w:r>
            <w:r w:rsidR="005C003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 09.01.2025 по 30.04.2025</w:t>
            </w:r>
          </w:p>
        </w:tc>
      </w:tr>
      <w:tr w:rsidR="00755C87" w:rsidRPr="003F50A5" w14:paraId="162817CF" w14:textId="77777777" w:rsidTr="005C0034">
        <w:trPr>
          <w:trHeight w:val="551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C8435C6" w14:textId="77777777" w:rsidR="00755C87" w:rsidRPr="003F50A5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70FD65A" w14:textId="77777777" w:rsidR="00755C87" w:rsidRPr="003F50A5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F50A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59F2A57" w14:textId="77777777" w:rsidR="00755C87" w:rsidRPr="003F50A5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F50A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755C87" w:rsidRPr="003F50A5" w14:paraId="3F12A19C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B262FA0" w14:textId="77777777" w:rsidR="00755C87" w:rsidRPr="003F50A5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F50A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2FDD548" w14:textId="310FCD84" w:rsidR="00755C87" w:rsidRPr="003F50A5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EEC01EB" w14:textId="315E7CAF" w:rsidR="00755C87" w:rsidRPr="003F50A5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71,0</w:t>
            </w:r>
          </w:p>
        </w:tc>
      </w:tr>
      <w:tr w:rsidR="00755C87" w:rsidRPr="003F50A5" w14:paraId="40C5721E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8CEC6A5" w14:textId="77777777" w:rsidR="00755C87" w:rsidRPr="003F50A5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F50A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FA79423" w14:textId="31E478C6" w:rsidR="00755C87" w:rsidRPr="003F50A5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AEAE7A5" w14:textId="434DAEAD" w:rsidR="00755C87" w:rsidRPr="003F50A5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42,3</w:t>
            </w:r>
          </w:p>
        </w:tc>
      </w:tr>
    </w:tbl>
    <w:p w14:paraId="71B7C62E" w14:textId="77777777" w:rsidR="00755C87" w:rsidRPr="003F50A5" w:rsidRDefault="00755C87" w:rsidP="00755C87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</w:p>
    <w:p w14:paraId="323AD862" w14:textId="6141F6B6" w:rsidR="00755C87" w:rsidRPr="00123711" w:rsidRDefault="00755C87" w:rsidP="00755C87">
      <w:pPr>
        <w:pStyle w:val="a7"/>
        <w:numPr>
          <w:ilvl w:val="0"/>
          <w:numId w:val="37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</w:rPr>
        <w:t>Максимальное к</w:t>
      </w:r>
      <w:r w:rsidR="00123711" w:rsidRPr="00123711">
        <w:rPr>
          <w:rFonts w:ascii="Times New Roman" w:hAnsi="Times New Roman"/>
          <w:sz w:val="20"/>
          <w:szCs w:val="20"/>
        </w:rPr>
        <w:t>оличество транспортных средств 9</w:t>
      </w:r>
      <w:r w:rsidRPr="00123711">
        <w:rPr>
          <w:rFonts w:ascii="Times New Roman" w:hAnsi="Times New Roman"/>
          <w:sz w:val="20"/>
          <w:szCs w:val="20"/>
          <w:lang w:eastAsia="ru-RU"/>
        </w:rPr>
        <w:t xml:space="preserve"> единицы, в том числе:</w:t>
      </w:r>
    </w:p>
    <w:p w14:paraId="168C033E" w14:textId="6954A679" w:rsidR="00755C87" w:rsidRPr="00123711" w:rsidRDefault="00755C87" w:rsidP="00755C87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  <w:lang w:eastAsia="ru-RU"/>
        </w:rPr>
      </w:pPr>
      <w:r w:rsidRPr="00123711">
        <w:rPr>
          <w:rFonts w:ascii="Times New Roman" w:hAnsi="Times New Roman"/>
          <w:sz w:val="20"/>
          <w:szCs w:val="20"/>
          <w:lang w:eastAsia="ru-RU"/>
        </w:rPr>
        <w:t xml:space="preserve">- </w:t>
      </w:r>
      <w:r w:rsidR="0031274B" w:rsidRPr="00123711">
        <w:rPr>
          <w:rFonts w:ascii="Times New Roman" w:hAnsi="Times New Roman"/>
          <w:sz w:val="20"/>
          <w:szCs w:val="20"/>
          <w:lang w:eastAsia="ru-RU"/>
        </w:rPr>
        <w:t>2 единицы</w:t>
      </w:r>
      <w:r w:rsidRPr="00123711">
        <w:rPr>
          <w:rFonts w:ascii="Times New Roman" w:hAnsi="Times New Roman"/>
          <w:sz w:val="20"/>
          <w:szCs w:val="20"/>
          <w:lang w:eastAsia="ru-RU"/>
        </w:rPr>
        <w:t>, передаваемых Подрядчику для целей исполнения Контракта по договору безвозмездного пользования транспортными средствами в соответствии с пунктом 10 части 1 статьи 17.1 Федерального закона от 26.07.2006 № 135-ФЗ «О защите конкуренции».</w:t>
      </w:r>
    </w:p>
    <w:p w14:paraId="14651A9F" w14:textId="6018ABAC" w:rsidR="00755C87" w:rsidRPr="00123711" w:rsidRDefault="00755C87" w:rsidP="00755C87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  <w:lang w:eastAsia="ru-RU"/>
        </w:rPr>
        <w:t xml:space="preserve">- </w:t>
      </w:r>
      <w:r w:rsidR="00123711" w:rsidRPr="00123711">
        <w:rPr>
          <w:rFonts w:ascii="Times New Roman" w:hAnsi="Times New Roman"/>
          <w:sz w:val="20"/>
          <w:szCs w:val="20"/>
          <w:lang w:eastAsia="ru-RU"/>
        </w:rPr>
        <w:t>7</w:t>
      </w:r>
      <w:r w:rsidRPr="00123711">
        <w:rPr>
          <w:rFonts w:ascii="Times New Roman" w:hAnsi="Times New Roman"/>
          <w:sz w:val="20"/>
          <w:szCs w:val="20"/>
          <w:lang w:eastAsia="ru-RU"/>
        </w:rPr>
        <w:t xml:space="preserve"> единицы, принадлежащая Подрядчику на праве собственности и (или) на ином законном основании;</w:t>
      </w:r>
    </w:p>
    <w:p w14:paraId="05BB08FA" w14:textId="77777777" w:rsidR="00755C87" w:rsidRPr="00123711" w:rsidRDefault="00755C87" w:rsidP="00755C87">
      <w:pPr>
        <w:numPr>
          <w:ilvl w:val="0"/>
          <w:numId w:val="37"/>
        </w:numPr>
        <w:spacing w:after="0" w:line="240" w:lineRule="auto"/>
        <w:ind w:left="709" w:firstLine="0"/>
        <w:contextualSpacing/>
        <w:jc w:val="both"/>
        <w:rPr>
          <w:rFonts w:ascii="Times New Roman" w:hAnsi="Times New Roman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</w:rPr>
        <w:t xml:space="preserve">Резервное количество транспортных средств: 1 единица, </w:t>
      </w:r>
      <w:r w:rsidRPr="00123711">
        <w:rPr>
          <w:rFonts w:ascii="Times New Roman" w:hAnsi="Times New Roman"/>
          <w:sz w:val="20"/>
          <w:szCs w:val="20"/>
          <w:lang w:eastAsia="ru-RU"/>
        </w:rPr>
        <w:t>принадлежащая Подрядчику на праве собственности и (или) на ином законном основании;</w:t>
      </w:r>
    </w:p>
    <w:p w14:paraId="73540FAC" w14:textId="77777777" w:rsidR="00755C87" w:rsidRDefault="00755C87" w:rsidP="00755C87">
      <w:pPr>
        <w:spacing w:after="0" w:line="240" w:lineRule="auto"/>
        <w:jc w:val="center"/>
      </w:pPr>
    </w:p>
    <w:p w14:paraId="7AEA23CE" w14:textId="77777777" w:rsidR="00755C87" w:rsidRDefault="00755C87" w:rsidP="00755C8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br w:type="page"/>
      </w:r>
    </w:p>
    <w:p w14:paraId="036C8C74" w14:textId="77777777" w:rsidR="00755C87" w:rsidRPr="00EF4631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</w:rPr>
      </w:pPr>
      <w:r w:rsidRPr="00EF4631">
        <w:rPr>
          <w:rFonts w:ascii="Times New Roman" w:hAnsi="Times New Roman"/>
          <w:b/>
          <w:sz w:val="20"/>
          <w:szCs w:val="20"/>
        </w:rPr>
        <w:lastRenderedPageBreak/>
        <w:t>Параметры маршрута</w:t>
      </w:r>
    </w:p>
    <w:p w14:paraId="7654DFEE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311FAA98" w14:textId="77777777" w:rsidR="00755C87" w:rsidRPr="00DB384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DB3847">
        <w:rPr>
          <w:rFonts w:ascii="Times New Roman" w:hAnsi="Times New Roman"/>
          <w:b/>
          <w:sz w:val="20"/>
          <w:szCs w:val="20"/>
        </w:rPr>
        <w:t xml:space="preserve">Маршрут № 10 «Першино – </w:t>
      </w:r>
      <w:r>
        <w:rPr>
          <w:rFonts w:ascii="Times New Roman" w:hAnsi="Times New Roman"/>
          <w:b/>
          <w:sz w:val="20"/>
          <w:szCs w:val="20"/>
        </w:rPr>
        <w:t>ЦХП</w:t>
      </w:r>
      <w:r w:rsidRPr="00DB3847">
        <w:rPr>
          <w:rFonts w:ascii="Times New Roman" w:hAnsi="Times New Roman"/>
          <w:b/>
          <w:sz w:val="20"/>
          <w:szCs w:val="20"/>
        </w:rPr>
        <w:t xml:space="preserve">» </w:t>
      </w:r>
    </w:p>
    <w:p w14:paraId="26E049E2" w14:textId="77777777" w:rsidR="00755C87" w:rsidRPr="00DB384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DB3847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057F3394" w14:textId="77777777" w:rsidR="00755C87" w:rsidRPr="00DB3847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7BEA6B63" w14:textId="77777777" w:rsidR="00755C87" w:rsidRPr="00BF0E4A" w:rsidRDefault="00755C87" w:rsidP="00755C87">
      <w:pPr>
        <w:pStyle w:val="a7"/>
        <w:numPr>
          <w:ilvl w:val="0"/>
          <w:numId w:val="38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BF0E4A">
        <w:rPr>
          <w:rFonts w:ascii="Times New Roman" w:hAnsi="Times New Roman"/>
          <w:sz w:val="20"/>
          <w:szCs w:val="20"/>
        </w:rPr>
        <w:t>Вид транспортного средства: трамвай;</w:t>
      </w:r>
    </w:p>
    <w:p w14:paraId="6B269EC3" w14:textId="77777777" w:rsidR="00755C87" w:rsidRPr="00BF0E4A" w:rsidRDefault="00755C87" w:rsidP="00755C87">
      <w:pPr>
        <w:pStyle w:val="a7"/>
        <w:numPr>
          <w:ilvl w:val="0"/>
          <w:numId w:val="38"/>
        </w:num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BF0E4A">
        <w:rPr>
          <w:rFonts w:ascii="Times New Roman" w:eastAsia="Times New Roman" w:hAnsi="Times New Roman"/>
          <w:sz w:val="20"/>
          <w:szCs w:val="20"/>
          <w:lang w:eastAsia="ru-RU"/>
        </w:rPr>
        <w:t>Путь следования:</w:t>
      </w:r>
    </w:p>
    <w:p w14:paraId="43A58AF6" w14:textId="77777777" w:rsidR="00755C87" w:rsidRPr="00DB3847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DB3847">
        <w:rPr>
          <w:rFonts w:ascii="Times New Roman" w:eastAsia="Times New Roman" w:hAnsi="Times New Roman"/>
          <w:sz w:val="20"/>
          <w:szCs w:val="20"/>
          <w:lang w:eastAsia="ru-RU"/>
        </w:rPr>
        <w:t xml:space="preserve">в прямом направлении: </w:t>
      </w:r>
      <w:r w:rsidRPr="00D5032E">
        <w:rPr>
          <w:rFonts w:ascii="Times New Roman" w:eastAsia="Times New Roman" w:hAnsi="Times New Roman"/>
          <w:sz w:val="20"/>
          <w:szCs w:val="20"/>
          <w:lang w:eastAsia="ru-RU"/>
        </w:rPr>
        <w:t>Черкасская, шо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ссе Металлургов, 2-я Павелецкая;</w:t>
      </w:r>
      <w:r w:rsidRPr="00DB3847">
        <w:rPr>
          <w:rFonts w:ascii="Times New Roman" w:eastAsia="Times New Roman" w:hAnsi="Times New Roman"/>
          <w:sz w:val="20"/>
          <w:szCs w:val="20"/>
          <w:lang w:eastAsia="ru-RU"/>
        </w:rPr>
        <w:t xml:space="preserve"> </w:t>
      </w:r>
    </w:p>
    <w:p w14:paraId="40D0DD67" w14:textId="77777777" w:rsidR="00755C87" w:rsidRPr="00D5032E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DB3847">
        <w:rPr>
          <w:rFonts w:ascii="Times New Roman" w:eastAsia="Times New Roman" w:hAnsi="Times New Roman"/>
          <w:sz w:val="20"/>
          <w:szCs w:val="20"/>
          <w:lang w:eastAsia="ru-RU"/>
        </w:rPr>
        <w:t xml:space="preserve">в обратном направлении: </w:t>
      </w:r>
      <w:r w:rsidRPr="00D5032E">
        <w:rPr>
          <w:rFonts w:ascii="Times New Roman" w:eastAsia="Times New Roman" w:hAnsi="Times New Roman"/>
          <w:sz w:val="20"/>
          <w:szCs w:val="20"/>
          <w:lang w:eastAsia="ru-RU"/>
        </w:rPr>
        <w:t>2-я Павелецкая, шоссе Металлургов, Черкасская.</w:t>
      </w:r>
    </w:p>
    <w:p w14:paraId="27CA90AF" w14:textId="77777777" w:rsidR="00755C87" w:rsidRPr="00DB3847" w:rsidRDefault="00755C87" w:rsidP="00755C87">
      <w:pPr>
        <w:numPr>
          <w:ilvl w:val="0"/>
          <w:numId w:val="38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DB3847">
        <w:rPr>
          <w:rFonts w:ascii="Times New Roman" w:eastAsia="Times New Roman" w:hAnsi="Times New Roman"/>
          <w:sz w:val="20"/>
          <w:szCs w:val="20"/>
          <w:lang w:eastAsia="ru-RU"/>
        </w:rPr>
        <w:t xml:space="preserve"> Остановочные пункты: </w:t>
      </w:r>
    </w:p>
    <w:p w14:paraId="211D625E" w14:textId="40D1D89B" w:rsidR="00755C87" w:rsidRDefault="00755C87" w:rsidP="00755C8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</w:t>
      </w:r>
      <w:r w:rsidRPr="00DB3847">
        <w:rPr>
          <w:rFonts w:ascii="Times New Roman" w:hAnsi="Times New Roman"/>
          <w:sz w:val="20"/>
          <w:szCs w:val="20"/>
        </w:rPr>
        <w:t>в прямом на</w:t>
      </w:r>
      <w:r w:rsidRPr="00DB3847">
        <w:rPr>
          <w:rFonts w:ascii="Times New Roman" w:eastAsia="Times New Roman" w:hAnsi="Times New Roman"/>
          <w:sz w:val="20"/>
          <w:szCs w:val="20"/>
          <w:lang w:eastAsia="ru-RU"/>
        </w:rPr>
        <w:t>правлении:</w:t>
      </w:r>
      <w:r w:rsidRPr="00DB3847">
        <w:rPr>
          <w:rFonts w:ascii="Times New Roman" w:hAnsi="Times New Roman"/>
          <w:sz w:val="20"/>
          <w:szCs w:val="20"/>
        </w:rPr>
        <w:t xml:space="preserve"> </w:t>
      </w:r>
      <w:r w:rsidRPr="00E265B5">
        <w:rPr>
          <w:rFonts w:ascii="Times New Roman" w:hAnsi="Times New Roman"/>
          <w:sz w:val="20"/>
          <w:szCs w:val="20"/>
        </w:rPr>
        <w:t xml:space="preserve">Першино, </w:t>
      </w:r>
      <w:r w:rsidR="001237A5">
        <w:rPr>
          <w:rFonts w:ascii="Times New Roman" w:hAnsi="Times New Roman"/>
          <w:sz w:val="20"/>
          <w:szCs w:val="20"/>
        </w:rPr>
        <w:t>Киноцентр Импульс</w:t>
      </w:r>
      <w:r w:rsidR="00315790">
        <w:rPr>
          <w:rFonts w:ascii="Times New Roman" w:hAnsi="Times New Roman"/>
          <w:sz w:val="20"/>
          <w:szCs w:val="20"/>
        </w:rPr>
        <w:t xml:space="preserve">, </w:t>
      </w:r>
      <w:r w:rsidRPr="00E265B5">
        <w:rPr>
          <w:rFonts w:ascii="Times New Roman" w:hAnsi="Times New Roman"/>
          <w:sz w:val="20"/>
          <w:szCs w:val="20"/>
        </w:rPr>
        <w:t>ДК Строителей, Жукова, Сталеваров, Строительная</w:t>
      </w:r>
      <w:r w:rsidR="00315790">
        <w:rPr>
          <w:rFonts w:ascii="Times New Roman" w:hAnsi="Times New Roman"/>
          <w:sz w:val="20"/>
          <w:szCs w:val="20"/>
        </w:rPr>
        <w:t xml:space="preserve"> 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E265B5">
        <w:rPr>
          <w:rFonts w:ascii="Times New Roman" w:hAnsi="Times New Roman"/>
          <w:sz w:val="20"/>
          <w:szCs w:val="20"/>
        </w:rPr>
        <w:t>, Доменная, ЧМК, Термическая, Завод Теплоприбор, Садовая, Прокатная, База оборудования</w:t>
      </w:r>
      <w:r w:rsidR="00315790">
        <w:rPr>
          <w:rFonts w:ascii="Times New Roman" w:hAnsi="Times New Roman"/>
          <w:sz w:val="20"/>
          <w:szCs w:val="20"/>
        </w:rPr>
        <w:t xml:space="preserve"> 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E265B5">
        <w:rPr>
          <w:rFonts w:ascii="Times New Roman" w:hAnsi="Times New Roman"/>
          <w:sz w:val="20"/>
          <w:szCs w:val="20"/>
        </w:rPr>
        <w:t>, Стан 2300, Копровый, Цех переработки лома, Пожарное депо, Коо</w:t>
      </w:r>
      <w:r>
        <w:rPr>
          <w:rFonts w:ascii="Times New Roman" w:hAnsi="Times New Roman"/>
          <w:sz w:val="20"/>
          <w:szCs w:val="20"/>
        </w:rPr>
        <w:t>ператив № 507</w:t>
      </w:r>
      <w:r w:rsidR="00315790">
        <w:rPr>
          <w:rFonts w:ascii="Times New Roman" w:hAnsi="Times New Roman"/>
          <w:sz w:val="20"/>
          <w:szCs w:val="20"/>
        </w:rPr>
        <w:t xml:space="preserve"> 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>
        <w:rPr>
          <w:rFonts w:ascii="Times New Roman" w:hAnsi="Times New Roman"/>
          <w:sz w:val="20"/>
          <w:szCs w:val="20"/>
        </w:rPr>
        <w:t>, Подстанция, ЦХП;</w:t>
      </w:r>
    </w:p>
    <w:p w14:paraId="7F536CFD" w14:textId="4C1E16F1" w:rsidR="00755C87" w:rsidRDefault="00755C87" w:rsidP="00755C8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/>
          <w:sz w:val="20"/>
          <w:szCs w:val="20"/>
        </w:rPr>
      </w:pPr>
      <w:r w:rsidRPr="00DB3847">
        <w:rPr>
          <w:rFonts w:ascii="Times New Roman" w:hAnsi="Times New Roman"/>
          <w:sz w:val="20"/>
          <w:szCs w:val="20"/>
        </w:rPr>
        <w:t>в обратном направлении:</w:t>
      </w:r>
      <w:r w:rsidRPr="00DB3847">
        <w:rPr>
          <w:rFonts w:ascii="Times New Roman" w:eastAsia="Times New Roman" w:hAnsi="Times New Roman"/>
          <w:sz w:val="20"/>
          <w:szCs w:val="20"/>
          <w:lang w:eastAsia="ru-RU"/>
        </w:rPr>
        <w:t xml:space="preserve"> </w:t>
      </w:r>
      <w:r w:rsidRPr="00E265B5">
        <w:rPr>
          <w:rFonts w:ascii="Times New Roman" w:eastAsia="Times New Roman" w:hAnsi="Times New Roman"/>
          <w:sz w:val="20"/>
          <w:szCs w:val="20"/>
          <w:lang w:eastAsia="ru-RU"/>
        </w:rPr>
        <w:t>ЦХП, Подстанция, Кооператив № 507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 w:rsidRPr="00E265B5">
        <w:rPr>
          <w:rFonts w:ascii="Times New Roman" w:eastAsia="Times New Roman" w:hAnsi="Times New Roman"/>
          <w:sz w:val="20"/>
          <w:szCs w:val="20"/>
          <w:lang w:eastAsia="ru-RU"/>
        </w:rPr>
        <w:t>, Пожарное депо, Копровый, Стан 2300, База оборудования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 w:rsidRPr="00E265B5">
        <w:rPr>
          <w:rFonts w:ascii="Times New Roman" w:eastAsia="Times New Roman" w:hAnsi="Times New Roman"/>
          <w:sz w:val="20"/>
          <w:szCs w:val="20"/>
          <w:lang w:eastAsia="ru-RU"/>
        </w:rPr>
        <w:t>, Прокатная, Садовая, Завод Теплоприбор, Термическая, ЧМК, Доменная, Строительная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 (по требованию)</w:t>
      </w:r>
      <w:r w:rsidRPr="00E265B5">
        <w:rPr>
          <w:rFonts w:ascii="Times New Roman" w:eastAsia="Times New Roman" w:hAnsi="Times New Roman"/>
          <w:sz w:val="20"/>
          <w:szCs w:val="20"/>
          <w:lang w:eastAsia="ru-RU"/>
        </w:rPr>
        <w:t xml:space="preserve">, Сталеваров, Жукова, ДК Строителей, </w:t>
      </w:r>
      <w:r w:rsidR="001237A5">
        <w:rPr>
          <w:rFonts w:ascii="Times New Roman" w:eastAsia="Times New Roman" w:hAnsi="Times New Roman"/>
          <w:sz w:val="20"/>
          <w:szCs w:val="20"/>
          <w:lang w:eastAsia="ru-RU"/>
        </w:rPr>
        <w:t>Киноцентр Импульс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 xml:space="preserve">, </w:t>
      </w:r>
      <w:r w:rsidRPr="00E265B5">
        <w:rPr>
          <w:rFonts w:ascii="Times New Roman" w:eastAsia="Times New Roman" w:hAnsi="Times New Roman"/>
          <w:sz w:val="20"/>
          <w:szCs w:val="20"/>
          <w:lang w:eastAsia="ru-RU"/>
        </w:rPr>
        <w:t>Першино.</w:t>
      </w:r>
    </w:p>
    <w:p w14:paraId="3E8912A2" w14:textId="77777777" w:rsidR="00755C87" w:rsidRPr="00DB3847" w:rsidRDefault="00755C87" w:rsidP="00755C87">
      <w:pPr>
        <w:numPr>
          <w:ilvl w:val="0"/>
          <w:numId w:val="38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Протяженность, всего 25,5</w:t>
      </w:r>
      <w:r w:rsidRPr="00DB3847">
        <w:rPr>
          <w:rFonts w:ascii="Times New Roman" w:hAnsi="Times New Roman"/>
          <w:sz w:val="20"/>
          <w:szCs w:val="20"/>
        </w:rPr>
        <w:t xml:space="preserve"> км, в том числе:</w:t>
      </w:r>
    </w:p>
    <w:p w14:paraId="2B9C99E9" w14:textId="77777777" w:rsidR="00755C87" w:rsidRPr="00DB3847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в прямом направлении 12,7</w:t>
      </w:r>
      <w:r w:rsidRPr="00DB3847">
        <w:rPr>
          <w:rFonts w:ascii="Times New Roman" w:hAnsi="Times New Roman"/>
          <w:sz w:val="20"/>
          <w:szCs w:val="20"/>
        </w:rPr>
        <w:t xml:space="preserve"> км;</w:t>
      </w:r>
    </w:p>
    <w:p w14:paraId="31C936F1" w14:textId="77777777" w:rsidR="00755C87" w:rsidRPr="00DB3847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в обратном направлении 12,8</w:t>
      </w:r>
      <w:r w:rsidRPr="00DB3847">
        <w:rPr>
          <w:rFonts w:ascii="Times New Roman" w:hAnsi="Times New Roman"/>
          <w:sz w:val="20"/>
          <w:szCs w:val="20"/>
        </w:rPr>
        <w:t xml:space="preserve"> км.</w:t>
      </w:r>
    </w:p>
    <w:p w14:paraId="0F4D9757" w14:textId="77777777" w:rsidR="00755C87" w:rsidRDefault="00755C87" w:rsidP="00755C87">
      <w:pPr>
        <w:numPr>
          <w:ilvl w:val="0"/>
          <w:numId w:val="38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DB3847">
        <w:rPr>
          <w:rFonts w:ascii="Times New Roman" w:hAnsi="Times New Roman"/>
          <w:sz w:val="20"/>
          <w:szCs w:val="20"/>
        </w:rPr>
        <w:t>Схема маршрута:</w:t>
      </w:r>
    </w:p>
    <w:p w14:paraId="2EB3ABA4" w14:textId="77777777" w:rsidR="00755C87" w:rsidRDefault="00755C87" w:rsidP="00755C87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- в прямом направлении:</w:t>
      </w:r>
    </w:p>
    <w:p w14:paraId="3DCC6D8C" w14:textId="77777777" w:rsidR="00755C87" w:rsidRDefault="00755C87" w:rsidP="00755C87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0"/>
          <w:szCs w:val="20"/>
        </w:rPr>
      </w:pPr>
    </w:p>
    <w:p w14:paraId="66936BD3" w14:textId="77777777" w:rsidR="00755C87" w:rsidRPr="00DB3847" w:rsidRDefault="00755C87" w:rsidP="00755C87">
      <w:pPr>
        <w:spacing w:after="0" w:line="240" w:lineRule="auto"/>
        <w:ind w:left="720"/>
        <w:contextualSpacing/>
        <w:jc w:val="center"/>
        <w:rPr>
          <w:rFonts w:ascii="Times New Roman" w:hAnsi="Times New Roman"/>
          <w:sz w:val="20"/>
          <w:szCs w:val="20"/>
        </w:rPr>
      </w:pPr>
      <w:r w:rsidRPr="0002629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085C52D" wp14:editId="36EA28D0">
            <wp:extent cx="3876675" cy="4362450"/>
            <wp:effectExtent l="0" t="0" r="9525" b="0"/>
            <wp:docPr id="24" name="Рисунок 24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C60EF" w14:textId="77777777" w:rsidR="00755C87" w:rsidRDefault="00755C87" w:rsidP="00755C87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4A3F7E26" w14:textId="7777777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00D76308" w14:textId="7777777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61FEDA9C" w14:textId="7777777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09156F10" w14:textId="7777777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16527655" w14:textId="7777777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74925339" w14:textId="7777777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2C8FA253" w14:textId="7777777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1D53244B" w14:textId="7777777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19A4186E" w14:textId="77777777" w:rsidR="00755C87" w:rsidRDefault="00755C87" w:rsidP="00755C87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0"/>
          <w:szCs w:val="20"/>
        </w:rPr>
      </w:pPr>
    </w:p>
    <w:p w14:paraId="4749FCDE" w14:textId="77777777" w:rsidR="00755C87" w:rsidRDefault="00755C87" w:rsidP="00755C87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- в обратном направлении:</w:t>
      </w:r>
    </w:p>
    <w:p w14:paraId="7C76A05E" w14:textId="77777777" w:rsidR="00755C87" w:rsidRDefault="00755C87" w:rsidP="00755C87">
      <w:pPr>
        <w:pStyle w:val="a7"/>
        <w:suppressAutoHyphens/>
        <w:spacing w:after="0" w:line="240" w:lineRule="auto"/>
        <w:ind w:left="0"/>
        <w:jc w:val="both"/>
        <w:rPr>
          <w:rFonts w:ascii="Times New Roman" w:hAnsi="Times New Roman"/>
          <w:sz w:val="20"/>
          <w:szCs w:val="20"/>
        </w:rPr>
      </w:pPr>
    </w:p>
    <w:p w14:paraId="6DF3408A" w14:textId="77777777" w:rsidR="00755C87" w:rsidRDefault="00755C87" w:rsidP="00755C87">
      <w:pPr>
        <w:pStyle w:val="a7"/>
        <w:suppressAutoHyphens/>
        <w:spacing w:after="0" w:line="240" w:lineRule="auto"/>
        <w:ind w:left="567"/>
        <w:jc w:val="center"/>
        <w:rPr>
          <w:rFonts w:ascii="Times New Roman" w:hAnsi="Times New Roman"/>
          <w:sz w:val="20"/>
          <w:szCs w:val="20"/>
        </w:rPr>
      </w:pPr>
      <w:r w:rsidRPr="0002629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02C88C1" wp14:editId="5787421B">
            <wp:extent cx="3876675" cy="4362450"/>
            <wp:effectExtent l="0" t="0" r="9525" b="0"/>
            <wp:docPr id="25" name="Рисунок 25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FDADB" w14:textId="7777777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1D7BCC9E" w14:textId="7777777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316580B2" w14:textId="77777777" w:rsidR="00755C87" w:rsidRPr="003C01A9" w:rsidRDefault="00755C87" w:rsidP="00755C87">
      <w:pPr>
        <w:pStyle w:val="a7"/>
        <w:numPr>
          <w:ilvl w:val="0"/>
          <w:numId w:val="38"/>
        </w:num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3C01A9">
        <w:rPr>
          <w:rFonts w:ascii="Times New Roman" w:hAnsi="Times New Roman"/>
          <w:sz w:val="20"/>
          <w:szCs w:val="20"/>
        </w:rPr>
        <w:t>График движения транспортных средств.</w:t>
      </w:r>
    </w:p>
    <w:p w14:paraId="1E070874" w14:textId="77777777" w:rsidR="00755C87" w:rsidRPr="003C01A9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755C87" w:rsidRPr="003C01A9" w14:paraId="7CEBFEDB" w14:textId="77777777" w:rsidTr="00BA2D4B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0EDC112D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2B8BA651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27784965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4CA4649C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59B481FF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755C87" w:rsidRPr="003C01A9" w14:paraId="440D46B0" w14:textId="77777777" w:rsidTr="00BA2D4B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049D14FE" w14:textId="77777777" w:rsidR="00755C87" w:rsidRPr="003C01A9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193B0A73" w14:textId="77777777" w:rsidR="00755C87" w:rsidRPr="003C01A9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090C9DC5" w14:textId="0BE4EB2E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</w:t>
            </w:r>
            <w:r w:rsidR="005C003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 09.01.2025 по 30.04.2025</w:t>
            </w:r>
          </w:p>
        </w:tc>
      </w:tr>
      <w:tr w:rsidR="00755C87" w:rsidRPr="003C01A9" w14:paraId="368A97FC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CB3DE8A" w14:textId="707016E1" w:rsidR="00755C87" w:rsidRPr="003C01A9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B6D3CF6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8C86157" w14:textId="01FC7BF0" w:rsidR="00755C87" w:rsidRPr="003C01A9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A4B1461" w14:textId="37318F74" w:rsidR="00755C87" w:rsidRPr="003C01A9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17:53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3D59BBE8" w14:textId="66F20DA9" w:rsidR="00755C87" w:rsidRPr="003C01A9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2,75</w:t>
            </w:r>
          </w:p>
        </w:tc>
      </w:tr>
      <w:tr w:rsidR="00755C87" w:rsidRPr="003C01A9" w14:paraId="54787713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DF57D2E" w14:textId="45BCC141" w:rsidR="00755C87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4DD0375C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7E8A2C2" w14:textId="338919A3" w:rsidR="00755C87" w:rsidRPr="003C01A9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7:07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2B8BA41" w14:textId="258D1D7C" w:rsidR="00755C87" w:rsidRPr="003C01A9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17:56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43CE17EB" w14:textId="7BE52382" w:rsidR="00755C87" w:rsidRPr="003C01A9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3,93</w:t>
            </w:r>
          </w:p>
        </w:tc>
      </w:tr>
      <w:tr w:rsidR="005C0034" w:rsidRPr="003C01A9" w14:paraId="636CC238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E0E28ED" w14:textId="754EB87F" w:rsidR="005C0034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4044E674" w14:textId="1E9DBB54" w:rsidR="005C0034" w:rsidRPr="003C01A9" w:rsidRDefault="005C0034" w:rsidP="00BA2D4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C01A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E49BCF2" w14:textId="636238B6" w:rsidR="005C0034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19:07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DE24A5B" w14:textId="41583878" w:rsidR="005C0034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19:45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4D4B78F9" w14:textId="73FE3C15" w:rsidR="005C0034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0,63</w:t>
            </w:r>
          </w:p>
        </w:tc>
      </w:tr>
    </w:tbl>
    <w:p w14:paraId="2C7CF28A" w14:textId="77777777" w:rsidR="00755C87" w:rsidRPr="003C01A9" w:rsidRDefault="00755C87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color w:val="000000"/>
          <w:sz w:val="20"/>
          <w:szCs w:val="20"/>
        </w:rPr>
      </w:pPr>
    </w:p>
    <w:p w14:paraId="452C19FD" w14:textId="13CE611E" w:rsidR="000B060D" w:rsidRDefault="000B060D" w:rsidP="005C0034">
      <w:pPr>
        <w:widowControl w:val="0"/>
        <w:autoSpaceDE w:val="0"/>
        <w:spacing w:after="0" w:line="240" w:lineRule="auto"/>
        <w:jc w:val="both"/>
        <w:rPr>
          <w:rStyle w:val="af8"/>
          <w:color w:val="000000"/>
          <w:sz w:val="20"/>
          <w:szCs w:val="20"/>
        </w:rPr>
      </w:pPr>
    </w:p>
    <w:p w14:paraId="6F707AC3" w14:textId="492273E4" w:rsidR="00B10873" w:rsidRDefault="00B10873" w:rsidP="005C0034">
      <w:pPr>
        <w:widowControl w:val="0"/>
        <w:autoSpaceDE w:val="0"/>
        <w:spacing w:after="0" w:line="240" w:lineRule="auto"/>
        <w:jc w:val="both"/>
        <w:rPr>
          <w:rStyle w:val="af8"/>
          <w:color w:val="000000"/>
          <w:sz w:val="20"/>
          <w:szCs w:val="20"/>
        </w:rPr>
      </w:pPr>
    </w:p>
    <w:p w14:paraId="49C4BEC7" w14:textId="1BD7C70A" w:rsidR="00B10873" w:rsidRDefault="00B10873" w:rsidP="005C0034">
      <w:pPr>
        <w:widowControl w:val="0"/>
        <w:autoSpaceDE w:val="0"/>
        <w:spacing w:after="0" w:line="240" w:lineRule="auto"/>
        <w:jc w:val="both"/>
        <w:rPr>
          <w:rStyle w:val="af8"/>
          <w:color w:val="000000"/>
          <w:sz w:val="20"/>
          <w:szCs w:val="20"/>
        </w:rPr>
      </w:pPr>
    </w:p>
    <w:p w14:paraId="3FFB8FF1" w14:textId="30CDEB11" w:rsidR="00B10873" w:rsidRDefault="00B10873" w:rsidP="005C0034">
      <w:pPr>
        <w:widowControl w:val="0"/>
        <w:autoSpaceDE w:val="0"/>
        <w:spacing w:after="0" w:line="240" w:lineRule="auto"/>
        <w:jc w:val="both"/>
        <w:rPr>
          <w:rStyle w:val="af8"/>
          <w:color w:val="000000"/>
          <w:sz w:val="20"/>
          <w:szCs w:val="20"/>
        </w:rPr>
      </w:pPr>
    </w:p>
    <w:p w14:paraId="66BFAED6" w14:textId="62A32267" w:rsidR="00B10873" w:rsidRDefault="00B10873" w:rsidP="005C0034">
      <w:pPr>
        <w:widowControl w:val="0"/>
        <w:autoSpaceDE w:val="0"/>
        <w:spacing w:after="0" w:line="240" w:lineRule="auto"/>
        <w:jc w:val="both"/>
        <w:rPr>
          <w:rStyle w:val="af8"/>
          <w:color w:val="000000"/>
          <w:sz w:val="20"/>
          <w:szCs w:val="20"/>
        </w:rPr>
      </w:pPr>
    </w:p>
    <w:p w14:paraId="276BC161" w14:textId="6BE678A8" w:rsidR="00B10873" w:rsidRDefault="00B10873" w:rsidP="005C0034">
      <w:pPr>
        <w:widowControl w:val="0"/>
        <w:autoSpaceDE w:val="0"/>
        <w:spacing w:after="0" w:line="240" w:lineRule="auto"/>
        <w:jc w:val="both"/>
        <w:rPr>
          <w:rStyle w:val="af8"/>
          <w:color w:val="000000"/>
          <w:sz w:val="20"/>
          <w:szCs w:val="20"/>
        </w:rPr>
      </w:pPr>
    </w:p>
    <w:p w14:paraId="03AFBDBF" w14:textId="080EED7B" w:rsidR="00B10873" w:rsidRDefault="00B10873" w:rsidP="005C0034">
      <w:pPr>
        <w:widowControl w:val="0"/>
        <w:autoSpaceDE w:val="0"/>
        <w:spacing w:after="0" w:line="240" w:lineRule="auto"/>
        <w:jc w:val="both"/>
        <w:rPr>
          <w:rStyle w:val="af8"/>
          <w:color w:val="000000"/>
          <w:sz w:val="20"/>
          <w:szCs w:val="20"/>
        </w:rPr>
      </w:pPr>
    </w:p>
    <w:p w14:paraId="3FB937CA" w14:textId="3F9E0B63" w:rsidR="00B10873" w:rsidRDefault="00B10873" w:rsidP="005C0034">
      <w:pPr>
        <w:widowControl w:val="0"/>
        <w:autoSpaceDE w:val="0"/>
        <w:spacing w:after="0" w:line="240" w:lineRule="auto"/>
        <w:jc w:val="both"/>
        <w:rPr>
          <w:rStyle w:val="af8"/>
          <w:color w:val="000000"/>
          <w:sz w:val="20"/>
          <w:szCs w:val="20"/>
        </w:rPr>
      </w:pPr>
    </w:p>
    <w:p w14:paraId="2D27A7FD" w14:textId="65645246" w:rsidR="00B10873" w:rsidRDefault="00B10873" w:rsidP="005C0034">
      <w:pPr>
        <w:widowControl w:val="0"/>
        <w:autoSpaceDE w:val="0"/>
        <w:spacing w:after="0" w:line="240" w:lineRule="auto"/>
        <w:jc w:val="both"/>
        <w:rPr>
          <w:rStyle w:val="af8"/>
          <w:color w:val="000000"/>
          <w:sz w:val="20"/>
          <w:szCs w:val="20"/>
        </w:rPr>
      </w:pPr>
    </w:p>
    <w:p w14:paraId="54B53E91" w14:textId="482E132C" w:rsidR="00B10873" w:rsidRDefault="00B10873" w:rsidP="005C0034">
      <w:pPr>
        <w:widowControl w:val="0"/>
        <w:autoSpaceDE w:val="0"/>
        <w:spacing w:after="0" w:line="240" w:lineRule="auto"/>
        <w:jc w:val="both"/>
        <w:rPr>
          <w:rStyle w:val="af8"/>
          <w:color w:val="000000"/>
          <w:sz w:val="20"/>
          <w:szCs w:val="20"/>
        </w:rPr>
      </w:pPr>
    </w:p>
    <w:p w14:paraId="2AA2584D" w14:textId="3122493B" w:rsidR="00B10873" w:rsidRDefault="00B10873" w:rsidP="005C0034">
      <w:pPr>
        <w:widowControl w:val="0"/>
        <w:autoSpaceDE w:val="0"/>
        <w:spacing w:after="0" w:line="240" w:lineRule="auto"/>
        <w:jc w:val="both"/>
        <w:rPr>
          <w:rStyle w:val="af8"/>
          <w:color w:val="000000"/>
          <w:sz w:val="20"/>
          <w:szCs w:val="20"/>
        </w:rPr>
      </w:pPr>
    </w:p>
    <w:p w14:paraId="0B602C50" w14:textId="03909E4E" w:rsidR="00B10873" w:rsidRDefault="00B10873" w:rsidP="005C0034">
      <w:pPr>
        <w:widowControl w:val="0"/>
        <w:autoSpaceDE w:val="0"/>
        <w:spacing w:after="0" w:line="240" w:lineRule="auto"/>
        <w:jc w:val="both"/>
        <w:rPr>
          <w:rStyle w:val="af8"/>
          <w:color w:val="000000"/>
          <w:sz w:val="20"/>
          <w:szCs w:val="20"/>
        </w:rPr>
      </w:pPr>
    </w:p>
    <w:p w14:paraId="5E15D460" w14:textId="06815001" w:rsidR="00B10873" w:rsidRDefault="00B10873" w:rsidP="005C0034">
      <w:pPr>
        <w:widowControl w:val="0"/>
        <w:autoSpaceDE w:val="0"/>
        <w:spacing w:after="0" w:line="240" w:lineRule="auto"/>
        <w:jc w:val="both"/>
        <w:rPr>
          <w:rStyle w:val="af8"/>
          <w:color w:val="000000"/>
          <w:sz w:val="20"/>
          <w:szCs w:val="20"/>
        </w:rPr>
      </w:pPr>
    </w:p>
    <w:p w14:paraId="29E6E3C6" w14:textId="19BCD941" w:rsidR="00B10873" w:rsidRDefault="00B10873" w:rsidP="005C0034">
      <w:pPr>
        <w:widowControl w:val="0"/>
        <w:autoSpaceDE w:val="0"/>
        <w:spacing w:after="0" w:line="240" w:lineRule="auto"/>
        <w:jc w:val="both"/>
        <w:rPr>
          <w:rStyle w:val="af8"/>
          <w:color w:val="000000"/>
          <w:sz w:val="20"/>
          <w:szCs w:val="20"/>
        </w:rPr>
      </w:pPr>
    </w:p>
    <w:p w14:paraId="7CE76089" w14:textId="77777777" w:rsidR="00B10873" w:rsidRPr="005C0034" w:rsidRDefault="00B10873" w:rsidP="005C0034">
      <w:pPr>
        <w:widowControl w:val="0"/>
        <w:autoSpaceDE w:val="0"/>
        <w:spacing w:after="0" w:line="240" w:lineRule="auto"/>
        <w:jc w:val="both"/>
        <w:rPr>
          <w:rStyle w:val="af8"/>
          <w:color w:val="000000"/>
          <w:sz w:val="20"/>
          <w:szCs w:val="20"/>
        </w:rPr>
      </w:pPr>
    </w:p>
    <w:p w14:paraId="3C4AB7BC" w14:textId="77777777" w:rsidR="00755C87" w:rsidRPr="00A20ED3" w:rsidRDefault="00755C87" w:rsidP="00755C87">
      <w:pPr>
        <w:pStyle w:val="a7"/>
        <w:widowControl w:val="0"/>
        <w:numPr>
          <w:ilvl w:val="0"/>
          <w:numId w:val="38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A20ED3">
        <w:rPr>
          <w:rStyle w:val="af8"/>
          <w:rFonts w:ascii="Times New Roman" w:hAnsi="Times New Roman"/>
          <w:color w:val="000000"/>
          <w:sz w:val="20"/>
          <w:szCs w:val="20"/>
        </w:rPr>
        <w:lastRenderedPageBreak/>
        <w:t xml:space="preserve">Планируемое расписание </w:t>
      </w:r>
      <w:r w:rsidRPr="00A20ED3">
        <w:rPr>
          <w:rFonts w:ascii="Times New Roman" w:hAnsi="Times New Roman"/>
          <w:sz w:val="20"/>
          <w:szCs w:val="20"/>
        </w:rPr>
        <w:t>движения транспортных средств</w:t>
      </w:r>
      <w:r w:rsidRPr="00A20ED3">
        <w:rPr>
          <w:rStyle w:val="af8"/>
          <w:rFonts w:ascii="Times New Roman" w:hAnsi="Times New Roman"/>
          <w:color w:val="000000"/>
          <w:sz w:val="20"/>
          <w:szCs w:val="20"/>
        </w:rPr>
        <w:t xml:space="preserve"> для начального и конечного остановочных пунктов:</w:t>
      </w:r>
    </w:p>
    <w:p w14:paraId="197787A8" w14:textId="151E3D10" w:rsidR="00755C87" w:rsidRDefault="00755C87" w:rsidP="00755C87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44193D92" w14:textId="536F6460" w:rsidR="00B10873" w:rsidRDefault="00B10873" w:rsidP="00B10873">
      <w:pPr>
        <w:pStyle w:val="a7"/>
        <w:widowControl w:val="0"/>
        <w:autoSpaceDE w:val="0"/>
        <w:spacing w:after="0" w:line="240" w:lineRule="auto"/>
        <w:jc w:val="center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3C01A9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Будни</w:t>
      </w: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 xml:space="preserve"> с 09.01.2025 по 30.04.2025</w:t>
      </w:r>
    </w:p>
    <w:p w14:paraId="736A9369" w14:textId="77777777" w:rsidR="00B10873" w:rsidRPr="00A20ED3" w:rsidRDefault="00B10873" w:rsidP="00B10873">
      <w:pPr>
        <w:pStyle w:val="a7"/>
        <w:widowControl w:val="0"/>
        <w:autoSpaceDE w:val="0"/>
        <w:spacing w:after="0" w:line="240" w:lineRule="auto"/>
        <w:jc w:val="center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199C0223" w14:textId="5E66D355" w:rsidR="00755C87" w:rsidRDefault="005C0034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5C0034">
        <w:rPr>
          <w:noProof/>
          <w:lang w:eastAsia="ru-RU"/>
        </w:rPr>
        <w:drawing>
          <wp:inline distT="0" distB="0" distL="0" distR="0" wp14:anchorId="5CA7CCF5" wp14:editId="3E474A39">
            <wp:extent cx="5940425" cy="1694958"/>
            <wp:effectExtent l="0" t="0" r="3175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94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EBE51" w14:textId="77777777" w:rsidR="000B060D" w:rsidRDefault="000B060D" w:rsidP="000B060D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110AC4D8" w14:textId="7F81CD3C" w:rsidR="00755C87" w:rsidRPr="003F50A5" w:rsidRDefault="00755C87" w:rsidP="000B060D">
      <w:pPr>
        <w:pStyle w:val="a7"/>
        <w:widowControl w:val="0"/>
        <w:numPr>
          <w:ilvl w:val="0"/>
          <w:numId w:val="38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3F50A5">
        <w:rPr>
          <w:rStyle w:val="af8"/>
          <w:rFonts w:ascii="Times New Roman" w:hAnsi="Times New Roman"/>
          <w:color w:val="000000"/>
          <w:sz w:val="20"/>
          <w:szCs w:val="20"/>
        </w:rPr>
        <w:t>Количество рейсов и пробег транспортных средств.</w:t>
      </w:r>
    </w:p>
    <w:p w14:paraId="652E5AEC" w14:textId="77777777" w:rsidR="00755C87" w:rsidRPr="003F50A5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5C0034" w:rsidRPr="003F50A5" w14:paraId="10A7621B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E630260" w14:textId="77777777" w:rsidR="005C0034" w:rsidRPr="003F50A5" w:rsidRDefault="005C0034" w:rsidP="005C00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F50A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75EF344" w14:textId="094906C5" w:rsidR="005C0034" w:rsidRPr="003F50A5" w:rsidRDefault="005C0034" w:rsidP="005C00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 09.01.2025 по 30.04.2025</w:t>
            </w:r>
          </w:p>
        </w:tc>
      </w:tr>
      <w:tr w:rsidR="005C0034" w:rsidRPr="003F50A5" w14:paraId="4276C63A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06B5697" w14:textId="77777777" w:rsidR="005C0034" w:rsidRPr="003F50A5" w:rsidRDefault="005C0034" w:rsidP="005C00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0E59BD9" w14:textId="77777777" w:rsidR="005C0034" w:rsidRPr="003F50A5" w:rsidRDefault="005C0034" w:rsidP="005C00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F50A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398A820" w14:textId="77777777" w:rsidR="005C0034" w:rsidRPr="003F50A5" w:rsidRDefault="005C0034" w:rsidP="005C00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F50A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5C0034" w:rsidRPr="003F50A5" w14:paraId="05AF0169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19F8532" w14:textId="77777777" w:rsidR="005C0034" w:rsidRPr="003F50A5" w:rsidRDefault="005C0034" w:rsidP="005C00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F50A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FC5BF1B" w14:textId="046B1F24" w:rsidR="005C0034" w:rsidRPr="003F50A5" w:rsidRDefault="005C0034" w:rsidP="005C00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04156E3" w14:textId="1303D6A0" w:rsidR="005C0034" w:rsidRPr="003F50A5" w:rsidRDefault="005C0034" w:rsidP="005C00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25,4</w:t>
            </w:r>
          </w:p>
        </w:tc>
      </w:tr>
      <w:tr w:rsidR="005C0034" w:rsidRPr="003F50A5" w14:paraId="6DDFC6E8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5D5BC70" w14:textId="77777777" w:rsidR="005C0034" w:rsidRPr="003F50A5" w:rsidRDefault="005C0034" w:rsidP="005C00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F50A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3AADD5F" w14:textId="2F134C56" w:rsidR="005C0034" w:rsidRPr="003F50A5" w:rsidRDefault="005C0034" w:rsidP="005C00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CFB4055" w14:textId="4EB4057D" w:rsidR="005C0034" w:rsidRPr="003F50A5" w:rsidRDefault="005C0034" w:rsidP="005C00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38,4</w:t>
            </w:r>
          </w:p>
        </w:tc>
      </w:tr>
    </w:tbl>
    <w:p w14:paraId="3CDE9DCE" w14:textId="77777777" w:rsidR="00755C87" w:rsidRPr="003F50A5" w:rsidRDefault="00755C87" w:rsidP="00755C87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</w:p>
    <w:p w14:paraId="4358B47D" w14:textId="2A377132" w:rsidR="00755C87" w:rsidRPr="00123711" w:rsidRDefault="00755C87" w:rsidP="00755C87">
      <w:pPr>
        <w:pStyle w:val="a7"/>
        <w:numPr>
          <w:ilvl w:val="0"/>
          <w:numId w:val="39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</w:rPr>
        <w:t xml:space="preserve">Максимальное количество транспортных средств </w:t>
      </w:r>
      <w:r w:rsidR="00123711" w:rsidRPr="00123711">
        <w:rPr>
          <w:rFonts w:ascii="Times New Roman" w:hAnsi="Times New Roman"/>
          <w:sz w:val="20"/>
          <w:szCs w:val="20"/>
        </w:rPr>
        <w:t>3</w:t>
      </w:r>
      <w:r w:rsidRPr="00123711">
        <w:rPr>
          <w:rFonts w:ascii="Times New Roman" w:hAnsi="Times New Roman"/>
          <w:sz w:val="20"/>
          <w:szCs w:val="20"/>
          <w:lang w:eastAsia="ru-RU"/>
        </w:rPr>
        <w:t xml:space="preserve"> единицы, в том числе:</w:t>
      </w:r>
    </w:p>
    <w:p w14:paraId="3D10F248" w14:textId="596A298D" w:rsidR="00755C87" w:rsidRPr="00123711" w:rsidRDefault="00755C87" w:rsidP="00755C87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  <w:lang w:eastAsia="ru-RU"/>
        </w:rPr>
      </w:pPr>
      <w:r w:rsidRPr="00123711">
        <w:rPr>
          <w:rFonts w:ascii="Times New Roman" w:hAnsi="Times New Roman"/>
          <w:sz w:val="20"/>
          <w:szCs w:val="20"/>
          <w:lang w:eastAsia="ru-RU"/>
        </w:rPr>
        <w:t xml:space="preserve">- </w:t>
      </w:r>
      <w:r w:rsidR="00123711" w:rsidRPr="00123711">
        <w:rPr>
          <w:rFonts w:ascii="Times New Roman" w:hAnsi="Times New Roman"/>
          <w:sz w:val="20"/>
          <w:szCs w:val="20"/>
          <w:lang w:eastAsia="ru-RU"/>
        </w:rPr>
        <w:t>3</w:t>
      </w:r>
      <w:r w:rsidR="00D442FA" w:rsidRPr="00123711">
        <w:rPr>
          <w:rFonts w:ascii="Times New Roman" w:hAnsi="Times New Roman"/>
          <w:sz w:val="20"/>
          <w:szCs w:val="20"/>
          <w:lang w:eastAsia="ru-RU"/>
        </w:rPr>
        <w:t xml:space="preserve"> единицы</w:t>
      </w:r>
      <w:r w:rsidRPr="00123711">
        <w:rPr>
          <w:rFonts w:ascii="Times New Roman" w:hAnsi="Times New Roman"/>
          <w:sz w:val="20"/>
          <w:szCs w:val="20"/>
          <w:lang w:eastAsia="ru-RU"/>
        </w:rPr>
        <w:t>, передаваемых Подрядчику для целей исполнения Контракта по договору безвозмездного пользования транспортными средствами в соответствии с пунктом 10 части 1 статьи 17.1 Федерального закона от 26.07.2006 № 135-ФЗ «О защите конкуренции».</w:t>
      </w:r>
    </w:p>
    <w:p w14:paraId="7758084A" w14:textId="77777777" w:rsidR="00755C87" w:rsidRPr="00123711" w:rsidRDefault="00755C87" w:rsidP="00755C87">
      <w:pPr>
        <w:numPr>
          <w:ilvl w:val="0"/>
          <w:numId w:val="39"/>
        </w:numPr>
        <w:spacing w:after="0" w:line="240" w:lineRule="auto"/>
        <w:ind w:left="709" w:firstLine="0"/>
        <w:contextualSpacing/>
        <w:jc w:val="both"/>
        <w:rPr>
          <w:rFonts w:ascii="Times New Roman" w:hAnsi="Times New Roman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</w:rPr>
        <w:t xml:space="preserve">Резервное количество транспортных средств: 1 единица, </w:t>
      </w:r>
      <w:r w:rsidRPr="00123711">
        <w:rPr>
          <w:rFonts w:ascii="Times New Roman" w:hAnsi="Times New Roman"/>
          <w:sz w:val="20"/>
          <w:szCs w:val="20"/>
          <w:lang w:eastAsia="ru-RU"/>
        </w:rPr>
        <w:t>принадлежащая Подрядчику на праве собственности и (или) на ином законном основании;</w:t>
      </w:r>
    </w:p>
    <w:p w14:paraId="0742F6FF" w14:textId="77777777" w:rsidR="00755C87" w:rsidRDefault="00755C87" w:rsidP="00755C8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br w:type="page"/>
      </w:r>
    </w:p>
    <w:p w14:paraId="2F0A4EB5" w14:textId="77777777" w:rsidR="00755C87" w:rsidRPr="004A7E37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</w:rPr>
      </w:pPr>
      <w:r w:rsidRPr="004A7E37">
        <w:rPr>
          <w:rFonts w:ascii="Times New Roman" w:hAnsi="Times New Roman"/>
          <w:b/>
          <w:sz w:val="20"/>
          <w:szCs w:val="20"/>
        </w:rPr>
        <w:lastRenderedPageBreak/>
        <w:t>Параметры маршрута</w:t>
      </w:r>
    </w:p>
    <w:p w14:paraId="397A46D4" w14:textId="77777777" w:rsidR="00755C87" w:rsidRPr="004A7E37" w:rsidRDefault="00755C87" w:rsidP="00755C87">
      <w:pPr>
        <w:spacing w:after="0" w:line="240" w:lineRule="auto"/>
        <w:contextualSpacing/>
        <w:jc w:val="right"/>
        <w:rPr>
          <w:rFonts w:ascii="Times New Roman" w:hAnsi="Times New Roman"/>
          <w:sz w:val="20"/>
          <w:szCs w:val="20"/>
        </w:rPr>
      </w:pPr>
    </w:p>
    <w:p w14:paraId="22FBFB06" w14:textId="4CA49F2D" w:rsidR="00755C87" w:rsidRPr="008F5719" w:rsidRDefault="00F35802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Маршрут № 12 «ТРК Алмаз</w:t>
      </w:r>
      <w:r w:rsidR="00755C87" w:rsidRPr="008F5719">
        <w:rPr>
          <w:rFonts w:ascii="Times New Roman" w:hAnsi="Times New Roman"/>
          <w:b/>
          <w:sz w:val="20"/>
          <w:szCs w:val="20"/>
        </w:rPr>
        <w:t xml:space="preserve"> - Чистопольская»</w:t>
      </w:r>
    </w:p>
    <w:p w14:paraId="37D9DE03" w14:textId="77777777" w:rsidR="00755C87" w:rsidRPr="008F5719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8F5719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3C26E1D9" w14:textId="77777777" w:rsidR="00755C87" w:rsidRPr="008F5719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3AB3039F" w14:textId="77777777" w:rsidR="00755C87" w:rsidRPr="00B77773" w:rsidRDefault="00755C87" w:rsidP="00755C87">
      <w:pPr>
        <w:pStyle w:val="a7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B77773">
        <w:rPr>
          <w:rFonts w:ascii="Times New Roman" w:hAnsi="Times New Roman"/>
          <w:sz w:val="20"/>
          <w:szCs w:val="20"/>
        </w:rPr>
        <w:t>Вид транспортного средства: трамвай;</w:t>
      </w:r>
    </w:p>
    <w:p w14:paraId="009EB0AD" w14:textId="77777777" w:rsidR="00755C87" w:rsidRPr="00B77773" w:rsidRDefault="00755C87" w:rsidP="00755C87">
      <w:pPr>
        <w:pStyle w:val="a7"/>
        <w:numPr>
          <w:ilvl w:val="0"/>
          <w:numId w:val="40"/>
        </w:num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B77773">
        <w:rPr>
          <w:rFonts w:ascii="Times New Roman" w:eastAsia="Times New Roman" w:hAnsi="Times New Roman"/>
          <w:sz w:val="20"/>
          <w:szCs w:val="20"/>
          <w:lang w:eastAsia="ru-RU"/>
        </w:rPr>
        <w:t>Путь следования:</w:t>
      </w:r>
    </w:p>
    <w:p w14:paraId="62EC7C04" w14:textId="77777777" w:rsidR="00755C87" w:rsidRPr="008F5719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 xml:space="preserve">в прямом направлении: Гагарина, Дзержинского, Машиностроителей, Новороссийская; </w:t>
      </w:r>
    </w:p>
    <w:p w14:paraId="255E94E0" w14:textId="77777777" w:rsidR="00755C87" w:rsidRPr="008F5719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>в обратном направлении: Новороссийская, Машиностроителей, Дзержинского, Гагарина.</w:t>
      </w:r>
    </w:p>
    <w:p w14:paraId="21E26AA0" w14:textId="77777777" w:rsidR="006231E6" w:rsidRPr="008F5719" w:rsidRDefault="006231E6" w:rsidP="006231E6">
      <w:pPr>
        <w:numPr>
          <w:ilvl w:val="0"/>
          <w:numId w:val="40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 xml:space="preserve">Остановочные пункты: </w:t>
      </w:r>
    </w:p>
    <w:p w14:paraId="06212E1B" w14:textId="77777777" w:rsidR="006231E6" w:rsidRPr="008F5719" w:rsidRDefault="006231E6" w:rsidP="006231E6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8F5719">
        <w:rPr>
          <w:rFonts w:ascii="Times New Roman" w:hAnsi="Times New Roman"/>
          <w:sz w:val="20"/>
          <w:szCs w:val="20"/>
        </w:rPr>
        <w:t>в прямом на</w:t>
      </w: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>правлении:</w:t>
      </w:r>
      <w:r w:rsidRPr="008F5719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Харлова</w:t>
      </w:r>
      <w:r w:rsidRPr="008F5719">
        <w:rPr>
          <w:rFonts w:ascii="Times New Roman" w:hAnsi="Times New Roman"/>
          <w:sz w:val="20"/>
          <w:szCs w:val="20"/>
        </w:rPr>
        <w:t xml:space="preserve">, </w:t>
      </w:r>
      <w:r>
        <w:rPr>
          <w:rFonts w:ascii="Times New Roman" w:hAnsi="Times New Roman"/>
          <w:sz w:val="20"/>
          <w:szCs w:val="20"/>
        </w:rPr>
        <w:t>Технический колледж</w:t>
      </w:r>
      <w:r w:rsidRPr="008F5719">
        <w:rPr>
          <w:rFonts w:ascii="Times New Roman" w:hAnsi="Times New Roman"/>
          <w:sz w:val="20"/>
          <w:szCs w:val="20"/>
        </w:rPr>
        <w:t xml:space="preserve">, </w:t>
      </w:r>
      <w:r>
        <w:rPr>
          <w:rFonts w:ascii="Times New Roman" w:hAnsi="Times New Roman"/>
          <w:sz w:val="20"/>
          <w:szCs w:val="20"/>
        </w:rPr>
        <w:t xml:space="preserve">Шота </w:t>
      </w:r>
      <w:r w:rsidRPr="008F5719">
        <w:rPr>
          <w:rFonts w:ascii="Times New Roman" w:hAnsi="Times New Roman"/>
          <w:sz w:val="20"/>
          <w:szCs w:val="20"/>
        </w:rPr>
        <w:t xml:space="preserve">Руставели, Дом обуви, </w:t>
      </w:r>
      <w:r>
        <w:rPr>
          <w:rFonts w:ascii="Times New Roman" w:hAnsi="Times New Roman"/>
          <w:sz w:val="20"/>
          <w:szCs w:val="20"/>
        </w:rPr>
        <w:t xml:space="preserve">ТРК </w:t>
      </w:r>
      <w:r w:rsidRPr="008F5719">
        <w:rPr>
          <w:rFonts w:ascii="Times New Roman" w:hAnsi="Times New Roman"/>
          <w:sz w:val="20"/>
          <w:szCs w:val="20"/>
        </w:rPr>
        <w:t xml:space="preserve">Аврора, Поселок Первый плановый, </w:t>
      </w:r>
      <w:proofErr w:type="spellStart"/>
      <w:r w:rsidRPr="008F5719">
        <w:rPr>
          <w:rFonts w:ascii="Times New Roman" w:hAnsi="Times New Roman"/>
          <w:sz w:val="20"/>
          <w:szCs w:val="20"/>
        </w:rPr>
        <w:t>Первоконная</w:t>
      </w:r>
      <w:proofErr w:type="spellEnd"/>
      <w:r w:rsidRPr="008F5719">
        <w:rPr>
          <w:rFonts w:ascii="Times New Roman" w:hAnsi="Times New Roman"/>
          <w:sz w:val="20"/>
          <w:szCs w:val="20"/>
        </w:rPr>
        <w:t>, Эстонская, Чайкиной, ЗЭМ</w:t>
      </w:r>
      <w:r>
        <w:rPr>
          <w:rFonts w:ascii="Times New Roman" w:hAnsi="Times New Roman"/>
          <w:sz w:val="20"/>
          <w:szCs w:val="20"/>
        </w:rPr>
        <w:t xml:space="preserve"> (ул. Дзержинского), ЗЭМ (ул. Машиностроителей)</w:t>
      </w:r>
      <w:r w:rsidRPr="008F5719">
        <w:rPr>
          <w:rFonts w:ascii="Times New Roman" w:hAnsi="Times New Roman"/>
          <w:sz w:val="20"/>
          <w:szCs w:val="20"/>
        </w:rPr>
        <w:t>, Площадь имени Якова Осадче</w:t>
      </w:r>
      <w:r>
        <w:rPr>
          <w:rFonts w:ascii="Times New Roman" w:hAnsi="Times New Roman"/>
          <w:sz w:val="20"/>
          <w:szCs w:val="20"/>
        </w:rPr>
        <w:t>го, Школа № 46</w:t>
      </w:r>
      <w:r w:rsidRPr="008F5719">
        <w:rPr>
          <w:rFonts w:ascii="Times New Roman" w:hAnsi="Times New Roman"/>
          <w:sz w:val="20"/>
          <w:szCs w:val="20"/>
        </w:rPr>
        <w:t xml:space="preserve">, Завод металлоконструкций, </w:t>
      </w:r>
      <w:r>
        <w:rPr>
          <w:rFonts w:ascii="Times New Roman" w:hAnsi="Times New Roman"/>
          <w:sz w:val="20"/>
          <w:szCs w:val="20"/>
        </w:rPr>
        <w:t>Институт трубной промышленности</w:t>
      </w:r>
      <w:r w:rsidRPr="008F5719">
        <w:rPr>
          <w:rFonts w:ascii="Times New Roman" w:hAnsi="Times New Roman"/>
          <w:sz w:val="20"/>
          <w:szCs w:val="20"/>
        </w:rPr>
        <w:t>, Днепровская, Чистопольская</w:t>
      </w: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>;</w:t>
      </w:r>
    </w:p>
    <w:p w14:paraId="7138D3BB" w14:textId="48A0C3AB" w:rsidR="00755C87" w:rsidRPr="006231E6" w:rsidRDefault="006231E6" w:rsidP="006231E6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8F5719">
        <w:rPr>
          <w:rFonts w:ascii="Times New Roman" w:hAnsi="Times New Roman"/>
          <w:sz w:val="20"/>
          <w:szCs w:val="20"/>
        </w:rPr>
        <w:t xml:space="preserve">в обратном направлении: Чистопольская, Днепровская, </w:t>
      </w:r>
      <w:r>
        <w:rPr>
          <w:rFonts w:ascii="Times New Roman" w:hAnsi="Times New Roman"/>
          <w:sz w:val="20"/>
          <w:szCs w:val="20"/>
        </w:rPr>
        <w:t>Институт трубной промышленности</w:t>
      </w:r>
      <w:r w:rsidRPr="008F5719">
        <w:rPr>
          <w:rFonts w:ascii="Times New Roman" w:hAnsi="Times New Roman"/>
          <w:sz w:val="20"/>
          <w:szCs w:val="20"/>
        </w:rPr>
        <w:t>, Завод металлоконструкц</w:t>
      </w:r>
      <w:r>
        <w:rPr>
          <w:rFonts w:ascii="Times New Roman" w:hAnsi="Times New Roman"/>
          <w:sz w:val="20"/>
          <w:szCs w:val="20"/>
        </w:rPr>
        <w:t>ий, Школа № 46</w:t>
      </w:r>
      <w:r w:rsidRPr="008F5719">
        <w:rPr>
          <w:rFonts w:ascii="Times New Roman" w:hAnsi="Times New Roman"/>
          <w:sz w:val="20"/>
          <w:szCs w:val="20"/>
        </w:rPr>
        <w:t xml:space="preserve">, Площадь имени Якова Осадчего, ЗЭМ, Чайкиной, Эстонская, </w:t>
      </w:r>
      <w:proofErr w:type="spellStart"/>
      <w:r w:rsidRPr="008F5719">
        <w:rPr>
          <w:rFonts w:ascii="Times New Roman" w:hAnsi="Times New Roman"/>
          <w:sz w:val="20"/>
          <w:szCs w:val="20"/>
        </w:rPr>
        <w:t>Первоко</w:t>
      </w:r>
      <w:r>
        <w:rPr>
          <w:rFonts w:ascii="Times New Roman" w:hAnsi="Times New Roman"/>
          <w:sz w:val="20"/>
          <w:szCs w:val="20"/>
        </w:rPr>
        <w:t>нная</w:t>
      </w:r>
      <w:proofErr w:type="spellEnd"/>
      <w:r>
        <w:rPr>
          <w:rFonts w:ascii="Times New Roman" w:hAnsi="Times New Roman"/>
          <w:sz w:val="20"/>
          <w:szCs w:val="20"/>
        </w:rPr>
        <w:t>, Поселок Первый плановый, ТРК</w:t>
      </w:r>
      <w:r w:rsidRPr="008F5719">
        <w:rPr>
          <w:rFonts w:ascii="Times New Roman" w:hAnsi="Times New Roman"/>
          <w:sz w:val="20"/>
          <w:szCs w:val="20"/>
        </w:rPr>
        <w:t xml:space="preserve"> Аврора, Дом обуви, </w:t>
      </w:r>
      <w:r>
        <w:rPr>
          <w:rFonts w:ascii="Times New Roman" w:hAnsi="Times New Roman"/>
          <w:sz w:val="20"/>
          <w:szCs w:val="20"/>
        </w:rPr>
        <w:t xml:space="preserve">Шота </w:t>
      </w:r>
      <w:r w:rsidRPr="008F5719">
        <w:rPr>
          <w:rFonts w:ascii="Times New Roman" w:hAnsi="Times New Roman"/>
          <w:sz w:val="20"/>
          <w:szCs w:val="20"/>
        </w:rPr>
        <w:t xml:space="preserve">Руставели, </w:t>
      </w:r>
      <w:r>
        <w:rPr>
          <w:rFonts w:ascii="Times New Roman" w:hAnsi="Times New Roman"/>
          <w:sz w:val="20"/>
          <w:szCs w:val="20"/>
        </w:rPr>
        <w:t>Технический колледж, Харлова</w:t>
      </w: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>.</w:t>
      </w:r>
    </w:p>
    <w:p w14:paraId="2C1FA14C" w14:textId="77777777" w:rsidR="00755C87" w:rsidRPr="008F5719" w:rsidRDefault="00755C87" w:rsidP="00755C87">
      <w:pPr>
        <w:numPr>
          <w:ilvl w:val="0"/>
          <w:numId w:val="40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t>Протяженность, всего 16,0 км, в том числе:</w:t>
      </w:r>
    </w:p>
    <w:p w14:paraId="547BBDE5" w14:textId="77777777" w:rsidR="00755C87" w:rsidRPr="008F5719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t>в прямом направлении 8,1 км;</w:t>
      </w:r>
    </w:p>
    <w:p w14:paraId="2A30D980" w14:textId="77777777" w:rsidR="00755C87" w:rsidRPr="008F5719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t>в обратном направлении 7,9 км.</w:t>
      </w:r>
    </w:p>
    <w:p w14:paraId="2F14DF23" w14:textId="77777777" w:rsidR="00755C87" w:rsidRPr="008F5719" w:rsidRDefault="00755C87" w:rsidP="00755C87">
      <w:pPr>
        <w:numPr>
          <w:ilvl w:val="0"/>
          <w:numId w:val="40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t>Схема маршрута:</w:t>
      </w:r>
    </w:p>
    <w:p w14:paraId="4EC1212C" w14:textId="77777777" w:rsidR="00755C87" w:rsidRDefault="00755C87" w:rsidP="00755C87">
      <w:p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</w:t>
      </w:r>
      <w:r w:rsidRPr="008F5719">
        <w:rPr>
          <w:rFonts w:ascii="Times New Roman" w:hAnsi="Times New Roman"/>
          <w:sz w:val="20"/>
          <w:szCs w:val="20"/>
        </w:rPr>
        <w:t>в прямом направлении:</w:t>
      </w:r>
    </w:p>
    <w:p w14:paraId="62227E8E" w14:textId="77777777" w:rsidR="00755C87" w:rsidRDefault="00755C87" w:rsidP="00755C87">
      <w:p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</w:p>
    <w:p w14:paraId="605E0B2A" w14:textId="11A87FB6" w:rsidR="00755C87" w:rsidRDefault="00E634C6" w:rsidP="00755C87">
      <w:pPr>
        <w:spacing w:after="0"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08382E94" wp14:editId="6E5FA5DA">
            <wp:extent cx="3657600" cy="46291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85974" w14:textId="6E1BB8E9" w:rsidR="00E634C6" w:rsidRDefault="00E634C6" w:rsidP="00755C87">
      <w:p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br w:type="page"/>
      </w:r>
    </w:p>
    <w:p w14:paraId="4AEC64B2" w14:textId="77777777" w:rsidR="00755C87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lastRenderedPageBreak/>
        <w:t>в обратном направлении:</w:t>
      </w:r>
    </w:p>
    <w:p w14:paraId="69DFEB49" w14:textId="77777777" w:rsidR="00755C87" w:rsidRPr="008F5719" w:rsidRDefault="00755C87" w:rsidP="00755C87">
      <w:pPr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</w:rPr>
      </w:pPr>
    </w:p>
    <w:p w14:paraId="4E523B91" w14:textId="342CF921" w:rsidR="00755C87" w:rsidRPr="008F5719" w:rsidRDefault="00E634C6" w:rsidP="00755C87">
      <w:pPr>
        <w:spacing w:after="0"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3C5E37FC" wp14:editId="0596A5F4">
            <wp:extent cx="3781425" cy="467677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400AB" w14:textId="52134B9B" w:rsidR="00755C87" w:rsidRDefault="00755C87" w:rsidP="00755C87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14:paraId="515A758A" w14:textId="77777777" w:rsidR="00755C87" w:rsidRPr="008F5719" w:rsidRDefault="00755C87" w:rsidP="00755C87">
      <w:pPr>
        <w:pStyle w:val="a7"/>
        <w:numPr>
          <w:ilvl w:val="0"/>
          <w:numId w:val="41"/>
        </w:num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t>График движения транспортных средств.</w:t>
      </w:r>
    </w:p>
    <w:p w14:paraId="165C0BAC" w14:textId="77777777" w:rsidR="00755C87" w:rsidRPr="008F5719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755C87" w:rsidRPr="008F5719" w14:paraId="06623E20" w14:textId="77777777" w:rsidTr="00BA2D4B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64388579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67655171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34F237C4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4B521A44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27C68828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755C87" w:rsidRPr="008F5719" w14:paraId="3AF7EF31" w14:textId="77777777" w:rsidTr="00BA2D4B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01F61211" w14:textId="77777777" w:rsidR="00755C87" w:rsidRPr="008F5719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581FD1BE" w14:textId="77777777" w:rsidR="00755C87" w:rsidRPr="008F5719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57BE4F60" w14:textId="62DCA8E8" w:rsidR="00755C87" w:rsidRPr="008F5719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 и праздничные дни с 03.01.2025 по 30.04.2025</w:t>
            </w:r>
          </w:p>
        </w:tc>
      </w:tr>
      <w:tr w:rsidR="00755C87" w:rsidRPr="008F5719" w14:paraId="614FE009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49FF20F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715F953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10AB0C1" w14:textId="790F5838" w:rsidR="00755C87" w:rsidRPr="008F5719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9:52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22BC084" w14:textId="1038D351" w:rsidR="00755C87" w:rsidRPr="008F5719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18:14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73857113" w14:textId="10FE574B" w:rsidR="00755C87" w:rsidRPr="008F5719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</w:t>
            </w:r>
          </w:p>
        </w:tc>
      </w:tr>
      <w:tr w:rsidR="00755C87" w:rsidRPr="008F5719" w14:paraId="46D92A42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052961B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B5565AD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62A457C" w14:textId="62503CB7" w:rsidR="00755C87" w:rsidRPr="008F5719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8:56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EB88341" w14:textId="4E8A65B1" w:rsidR="00755C87" w:rsidRPr="008F5719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17:18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7905352" w14:textId="4FB59695" w:rsidR="00755C87" w:rsidRPr="008F5719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</w:t>
            </w:r>
          </w:p>
        </w:tc>
      </w:tr>
      <w:tr w:rsidR="00755C87" w:rsidRPr="008F5719" w14:paraId="0251BF31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4370C08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ED55185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8A52125" w14:textId="5321CE8F" w:rsidR="00755C87" w:rsidRPr="008F5719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9:24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1F593BB" w14:textId="0C27EFDB" w:rsidR="00755C87" w:rsidRPr="008F5719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16:22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7531608C" w14:textId="638BA53B" w:rsidR="00755C87" w:rsidRPr="008F5719" w:rsidRDefault="005C003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5,78</w:t>
            </w:r>
          </w:p>
        </w:tc>
      </w:tr>
    </w:tbl>
    <w:p w14:paraId="0B15310D" w14:textId="663E178C" w:rsidR="00755C87" w:rsidRDefault="00755C87" w:rsidP="00755C87">
      <w:pPr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5C0034" w:rsidRPr="008F5719" w14:paraId="59A2A325" w14:textId="77777777" w:rsidTr="005D435C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5DD5C716" w14:textId="77777777" w:rsidR="005C0034" w:rsidRPr="008F5719" w:rsidRDefault="005C0034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6D438955" w14:textId="77777777" w:rsidR="005C0034" w:rsidRPr="008F5719" w:rsidRDefault="005C0034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52F862C3" w14:textId="77777777" w:rsidR="005C0034" w:rsidRPr="008F5719" w:rsidRDefault="005C0034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1DF1A770" w14:textId="77777777" w:rsidR="005C0034" w:rsidRPr="008F5719" w:rsidRDefault="005C0034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5AB129EF" w14:textId="77777777" w:rsidR="005C0034" w:rsidRPr="008F5719" w:rsidRDefault="005C0034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5C0034" w:rsidRPr="008F5719" w14:paraId="2B73BA6D" w14:textId="77777777" w:rsidTr="005D435C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4F599CCE" w14:textId="77777777" w:rsidR="005C0034" w:rsidRPr="008F5719" w:rsidRDefault="005C0034" w:rsidP="005D43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3BE166EC" w14:textId="77777777" w:rsidR="005C0034" w:rsidRPr="008F5719" w:rsidRDefault="005C0034" w:rsidP="005D43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51364EA4" w14:textId="114CD388" w:rsidR="005C0034" w:rsidRPr="008F5719" w:rsidRDefault="005C0034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</w:t>
            </w:r>
            <w:r w:rsidR="005F248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 09.01.2025 по 30.04.2025</w:t>
            </w:r>
          </w:p>
        </w:tc>
      </w:tr>
      <w:tr w:rsidR="005C0034" w:rsidRPr="008F5719" w14:paraId="11C4FB2A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1C3C111" w14:textId="77777777" w:rsidR="005C0034" w:rsidRPr="008F5719" w:rsidRDefault="005C0034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DD25802" w14:textId="77777777" w:rsidR="005C0034" w:rsidRPr="008F5719" w:rsidRDefault="005C0034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9870C5C" w14:textId="0EA3DF96" w:rsidR="005C0034" w:rsidRPr="008F5719" w:rsidRDefault="005F2488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6:44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CF1F1C6" w14:textId="5ED66EB6" w:rsidR="005C0034" w:rsidRPr="005F2488" w:rsidRDefault="005F2488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19:31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28D5164B" w14:textId="123257EE" w:rsidR="005C0034" w:rsidRPr="008F5719" w:rsidRDefault="005F2488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4,60</w:t>
            </w:r>
          </w:p>
        </w:tc>
      </w:tr>
      <w:tr w:rsidR="005C0034" w:rsidRPr="008F5719" w14:paraId="2B9641F4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CE42B69" w14:textId="4F2145A6" w:rsidR="005C0034" w:rsidRPr="008F5719" w:rsidRDefault="005F2488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68623AFA" w14:textId="77777777" w:rsidR="005C0034" w:rsidRPr="008F5719" w:rsidRDefault="005C0034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B7D6EE0" w14:textId="50306644" w:rsidR="005C0034" w:rsidRPr="008F5719" w:rsidRDefault="005F2488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6:07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61349FD" w14:textId="6B24B290" w:rsidR="005C0034" w:rsidRPr="008F5719" w:rsidRDefault="005F2488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18:15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D0A34BF" w14:textId="28389DF3" w:rsidR="005C0034" w:rsidRPr="008F5719" w:rsidRDefault="005F2488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8,87</w:t>
            </w:r>
          </w:p>
        </w:tc>
      </w:tr>
      <w:tr w:rsidR="005C0034" w:rsidRPr="008F5719" w14:paraId="11D33418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0C698E6" w14:textId="77777777" w:rsidR="005C0034" w:rsidRPr="008F5719" w:rsidRDefault="005C0034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DE46B45" w14:textId="77777777" w:rsidR="005C0034" w:rsidRPr="008F5719" w:rsidRDefault="005C0034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EF42D5B" w14:textId="51757155" w:rsidR="005C0034" w:rsidRPr="008F5719" w:rsidRDefault="005F2488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7:02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87CC198" w14:textId="49D0E0D2" w:rsidR="005C0034" w:rsidRPr="008F5719" w:rsidRDefault="005F2488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19:11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51BAD47" w14:textId="53986DDF" w:rsidR="005C0034" w:rsidRPr="008F5719" w:rsidRDefault="005F2488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9,30</w:t>
            </w:r>
          </w:p>
        </w:tc>
      </w:tr>
      <w:tr w:rsidR="005C0034" w:rsidRPr="008F5719" w14:paraId="15A616DD" w14:textId="77777777" w:rsidTr="005D435C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23224" w14:textId="77777777" w:rsidR="005C0034" w:rsidRPr="008F5719" w:rsidRDefault="005C0034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A7C7A" w14:textId="77777777" w:rsidR="005C0034" w:rsidRPr="008F5719" w:rsidRDefault="005C0034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160F4A" w14:textId="4761E29B" w:rsidR="005C0034" w:rsidRPr="008F5719" w:rsidRDefault="005F2488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15:44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5561DA" w14:textId="79EF22A6" w:rsidR="005C0034" w:rsidRPr="008F5719" w:rsidRDefault="005F2488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19:48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7A51D" w14:textId="3184F927" w:rsidR="005C0034" w:rsidRPr="008F5719" w:rsidRDefault="005F2488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4,07</w:t>
            </w:r>
          </w:p>
        </w:tc>
      </w:tr>
    </w:tbl>
    <w:p w14:paraId="771A4F9D" w14:textId="77777777" w:rsidR="005C0034" w:rsidRDefault="005C0034" w:rsidP="00755C87">
      <w:pPr>
        <w:rPr>
          <w:rFonts w:ascii="Times New Roman" w:hAnsi="Times New Roman"/>
          <w:sz w:val="20"/>
          <w:szCs w:val="20"/>
        </w:rPr>
      </w:pPr>
    </w:p>
    <w:p w14:paraId="79776B5D" w14:textId="348E521F" w:rsidR="00755C87" w:rsidRPr="00E634C6" w:rsidRDefault="00E634C6" w:rsidP="00E634C6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>
        <w:rPr>
          <w:rStyle w:val="af8"/>
          <w:rFonts w:ascii="Times New Roman" w:hAnsi="Times New Roman"/>
          <w:color w:val="000000"/>
          <w:sz w:val="20"/>
          <w:szCs w:val="20"/>
        </w:rPr>
        <w:br w:type="page"/>
      </w:r>
    </w:p>
    <w:p w14:paraId="531F12B6" w14:textId="77777777" w:rsidR="00755C87" w:rsidRPr="00E2717F" w:rsidRDefault="00755C87" w:rsidP="00755C87">
      <w:pPr>
        <w:pStyle w:val="a7"/>
        <w:widowControl w:val="0"/>
        <w:numPr>
          <w:ilvl w:val="0"/>
          <w:numId w:val="41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E2717F">
        <w:rPr>
          <w:rStyle w:val="af8"/>
          <w:rFonts w:ascii="Times New Roman" w:hAnsi="Times New Roman"/>
          <w:color w:val="000000"/>
          <w:sz w:val="20"/>
          <w:szCs w:val="20"/>
        </w:rPr>
        <w:lastRenderedPageBreak/>
        <w:t xml:space="preserve">Планируемое расписание </w:t>
      </w:r>
      <w:r w:rsidRPr="00E2717F">
        <w:rPr>
          <w:rFonts w:ascii="Times New Roman" w:hAnsi="Times New Roman"/>
          <w:sz w:val="20"/>
          <w:szCs w:val="20"/>
        </w:rPr>
        <w:t>движения транспортных средств</w:t>
      </w:r>
      <w:r w:rsidRPr="00E2717F">
        <w:rPr>
          <w:rStyle w:val="af8"/>
          <w:rFonts w:ascii="Times New Roman" w:hAnsi="Times New Roman"/>
          <w:color w:val="000000"/>
          <w:sz w:val="20"/>
          <w:szCs w:val="20"/>
        </w:rPr>
        <w:t xml:space="preserve"> для начального и конечного остановочных пунктов:</w:t>
      </w:r>
    </w:p>
    <w:p w14:paraId="6A1DAC47" w14:textId="22DAAE21" w:rsidR="00755C87" w:rsidRDefault="00755C87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</w:p>
    <w:p w14:paraId="3A56ED5F" w14:textId="33DD36FF" w:rsidR="00B10873" w:rsidRDefault="00B10873" w:rsidP="00B10873">
      <w:pPr>
        <w:tabs>
          <w:tab w:val="left" w:pos="1755"/>
        </w:tabs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Выходные и праздничные дни с 03.01.2025 по 30.04.2025</w:t>
      </w:r>
    </w:p>
    <w:p w14:paraId="2FE466EF" w14:textId="3FCB675D" w:rsidR="002461A3" w:rsidRDefault="005C0034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  <w:r w:rsidRPr="005C0034">
        <w:rPr>
          <w:noProof/>
          <w:lang w:eastAsia="ru-RU"/>
        </w:rPr>
        <w:drawing>
          <wp:inline distT="0" distB="0" distL="0" distR="0" wp14:anchorId="6211D7CC" wp14:editId="33E2CCD1">
            <wp:extent cx="5940425" cy="1559362"/>
            <wp:effectExtent l="0" t="0" r="3175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59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92735" w14:textId="69F13F50" w:rsidR="00B10873" w:rsidRDefault="00B10873" w:rsidP="00B10873">
      <w:pPr>
        <w:tabs>
          <w:tab w:val="left" w:pos="1755"/>
        </w:tabs>
        <w:jc w:val="center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Будни</w:t>
      </w: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 xml:space="preserve"> с 09.01.2025 по 30.04.2025</w:t>
      </w:r>
    </w:p>
    <w:p w14:paraId="0CB5ABAD" w14:textId="0570BE01" w:rsidR="00755C87" w:rsidRDefault="005F2488" w:rsidP="005F2488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  <w:r w:rsidRPr="005F2488">
        <w:rPr>
          <w:noProof/>
          <w:lang w:eastAsia="ru-RU"/>
        </w:rPr>
        <w:drawing>
          <wp:inline distT="0" distB="0" distL="0" distR="0" wp14:anchorId="74C15EF2" wp14:editId="59AC4B56">
            <wp:extent cx="5940425" cy="131452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1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7B73B" w14:textId="0BAC0AA6" w:rsidR="00755C87" w:rsidRPr="00D9725B" w:rsidRDefault="00755C87" w:rsidP="00B10873">
      <w:pPr>
        <w:pStyle w:val="a7"/>
        <w:widowControl w:val="0"/>
        <w:numPr>
          <w:ilvl w:val="0"/>
          <w:numId w:val="41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D9725B">
        <w:rPr>
          <w:rStyle w:val="af8"/>
          <w:rFonts w:ascii="Times New Roman" w:hAnsi="Times New Roman"/>
          <w:color w:val="000000"/>
          <w:sz w:val="20"/>
          <w:szCs w:val="20"/>
        </w:rPr>
        <w:t>Количество рейсов и пробег транспортных средств.</w:t>
      </w:r>
    </w:p>
    <w:p w14:paraId="618D32CA" w14:textId="77777777" w:rsidR="00755C87" w:rsidRPr="008F5719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755C87" w:rsidRPr="008F5719" w14:paraId="6D270A9B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0E25FDB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783FA54" w14:textId="113F2F4B" w:rsidR="00755C87" w:rsidRPr="008F5719" w:rsidRDefault="005F2488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 и праздничные дни с 03.01.2025 по 30.04.2025</w:t>
            </w:r>
          </w:p>
        </w:tc>
      </w:tr>
      <w:tr w:rsidR="00755C87" w:rsidRPr="008F5719" w14:paraId="37E77987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DCEDA74" w14:textId="77777777" w:rsidR="00755C87" w:rsidRPr="008F5719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39F52DB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23A76AC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755C87" w:rsidRPr="008F5719" w14:paraId="7BCFFDD7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2E101A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02C8A09" w14:textId="2D9410E9" w:rsidR="00755C87" w:rsidRPr="00CD38E9" w:rsidRDefault="005F2488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7B87E3E" w14:textId="5355872A" w:rsidR="00755C87" w:rsidRPr="00CD38E9" w:rsidRDefault="005F2488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89,1</w:t>
            </w:r>
          </w:p>
        </w:tc>
      </w:tr>
      <w:tr w:rsidR="00755C87" w:rsidRPr="008F5719" w14:paraId="3B6E6587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4A21E7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803A46A" w14:textId="4F9E45DA" w:rsidR="00755C87" w:rsidRPr="00CD38E9" w:rsidRDefault="005F2488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EC735F8" w14:textId="2E2B9AFD" w:rsidR="00755C87" w:rsidRPr="00CD38E9" w:rsidRDefault="005F2488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71,1</w:t>
            </w:r>
          </w:p>
        </w:tc>
      </w:tr>
    </w:tbl>
    <w:p w14:paraId="1539BE64" w14:textId="77777777" w:rsidR="00755C87" w:rsidRDefault="00755C87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755C87" w:rsidRPr="008F5719" w14:paraId="4A5D54BD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349CDB4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1656841" w14:textId="4C251DF7" w:rsidR="00755C87" w:rsidRPr="008F5719" w:rsidRDefault="005F2488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 09.01.2025 по 30.04.2025</w:t>
            </w:r>
          </w:p>
        </w:tc>
      </w:tr>
      <w:tr w:rsidR="00755C87" w:rsidRPr="008F5719" w14:paraId="3CA45A60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988A94E" w14:textId="77777777" w:rsidR="00755C87" w:rsidRPr="008F5719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AD3FC97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18DEC06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755C87" w:rsidRPr="008F5719" w14:paraId="139F1E60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82BF78F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9C4F05C" w14:textId="44DFF151" w:rsidR="00755C87" w:rsidRPr="00CD38E9" w:rsidRDefault="005F2488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345B0DF" w14:textId="77C5601C" w:rsidR="00755C87" w:rsidRPr="00CD38E9" w:rsidRDefault="005F2488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121,5</w:t>
            </w:r>
          </w:p>
        </w:tc>
      </w:tr>
      <w:tr w:rsidR="00755C87" w:rsidRPr="008F5719" w14:paraId="6755C7F9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A5D07AA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DFBE6D7" w14:textId="6508B881" w:rsidR="00755C87" w:rsidRPr="00CD38E9" w:rsidRDefault="005F2488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3D39708" w14:textId="4CCDE081" w:rsidR="00755C87" w:rsidRPr="00CD38E9" w:rsidRDefault="005F2488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118,5</w:t>
            </w:r>
          </w:p>
        </w:tc>
      </w:tr>
    </w:tbl>
    <w:p w14:paraId="62412332" w14:textId="5A62295A" w:rsidR="00755C87" w:rsidRPr="004A7E37" w:rsidRDefault="00755C87" w:rsidP="00922CF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</w:p>
    <w:p w14:paraId="77F0245B" w14:textId="74C7F11A" w:rsidR="00755C87" w:rsidRPr="00123711" w:rsidRDefault="00755C87" w:rsidP="00755C87">
      <w:pPr>
        <w:pStyle w:val="a7"/>
        <w:numPr>
          <w:ilvl w:val="0"/>
          <w:numId w:val="41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</w:rPr>
        <w:t>Максимальное к</w:t>
      </w:r>
      <w:r w:rsidR="00123711" w:rsidRPr="00123711">
        <w:rPr>
          <w:rFonts w:ascii="Times New Roman" w:hAnsi="Times New Roman"/>
          <w:sz w:val="20"/>
          <w:szCs w:val="20"/>
        </w:rPr>
        <w:t>оличество транспортных средств 4</w:t>
      </w:r>
      <w:r w:rsidRPr="00123711">
        <w:rPr>
          <w:rFonts w:ascii="Times New Roman" w:hAnsi="Times New Roman"/>
          <w:sz w:val="20"/>
          <w:szCs w:val="20"/>
          <w:lang w:eastAsia="ru-RU"/>
        </w:rPr>
        <w:t xml:space="preserve"> единицы, в том числе:</w:t>
      </w:r>
    </w:p>
    <w:p w14:paraId="3786F493" w14:textId="4B633EF8" w:rsidR="00755C87" w:rsidRPr="00123711" w:rsidRDefault="00D442FA" w:rsidP="00755C87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  <w:lang w:eastAsia="ru-RU"/>
        </w:rPr>
        <w:t xml:space="preserve">- </w:t>
      </w:r>
      <w:r w:rsidR="00123711" w:rsidRPr="00123711">
        <w:rPr>
          <w:rFonts w:ascii="Times New Roman" w:hAnsi="Times New Roman"/>
          <w:sz w:val="20"/>
          <w:szCs w:val="20"/>
          <w:lang w:eastAsia="ru-RU"/>
        </w:rPr>
        <w:t>4</w:t>
      </w:r>
      <w:r w:rsidR="00755C87" w:rsidRPr="00123711">
        <w:rPr>
          <w:rFonts w:ascii="Times New Roman" w:hAnsi="Times New Roman"/>
          <w:sz w:val="20"/>
          <w:szCs w:val="20"/>
          <w:lang w:eastAsia="ru-RU"/>
        </w:rPr>
        <w:t xml:space="preserve"> единиц, передаваемых Подрядчику для целей исполнения Контракта по договору безвозмездного пользования транспортными средствами в соответствии с пунктом 10 части 1 статьи 17.1 Федерального закона от 26.07.2006 № 135-ФЗ «О защите конкуренции».</w:t>
      </w:r>
    </w:p>
    <w:p w14:paraId="4F617847" w14:textId="77777777" w:rsidR="00755C87" w:rsidRPr="00123711" w:rsidRDefault="00755C87" w:rsidP="00755C87">
      <w:pPr>
        <w:numPr>
          <w:ilvl w:val="0"/>
          <w:numId w:val="41"/>
        </w:numPr>
        <w:spacing w:after="0" w:line="240" w:lineRule="auto"/>
        <w:ind w:left="709" w:firstLine="0"/>
        <w:contextualSpacing/>
        <w:jc w:val="both"/>
        <w:rPr>
          <w:rFonts w:ascii="Times New Roman" w:hAnsi="Times New Roman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</w:rPr>
        <w:t xml:space="preserve">Резервное количество транспортных средств: 1 единица, </w:t>
      </w:r>
      <w:r w:rsidRPr="00123711">
        <w:rPr>
          <w:rFonts w:ascii="Times New Roman" w:hAnsi="Times New Roman"/>
          <w:sz w:val="20"/>
          <w:szCs w:val="20"/>
          <w:lang w:eastAsia="ru-RU"/>
        </w:rPr>
        <w:t>принадлежащая Подрядчику на праве собственности и (или) на ином законном основании;</w:t>
      </w:r>
    </w:p>
    <w:p w14:paraId="440354EE" w14:textId="74F03BCA" w:rsidR="00D442FA" w:rsidRDefault="00D442FA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br w:type="page"/>
      </w:r>
    </w:p>
    <w:p w14:paraId="3F32A5E6" w14:textId="77777777" w:rsidR="00755C87" w:rsidRDefault="00755C87" w:rsidP="00755C87">
      <w:pPr>
        <w:spacing w:after="0" w:line="240" w:lineRule="auto"/>
        <w:contextualSpacing/>
        <w:rPr>
          <w:rFonts w:ascii="Times New Roman" w:hAnsi="Times New Roman"/>
          <w:b/>
          <w:sz w:val="20"/>
          <w:szCs w:val="20"/>
        </w:rPr>
      </w:pPr>
    </w:p>
    <w:p w14:paraId="4EDE0514" w14:textId="77777777" w:rsidR="00755C87" w:rsidRPr="00AF7601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</w:rPr>
      </w:pPr>
      <w:r w:rsidRPr="00AF7601">
        <w:rPr>
          <w:rFonts w:ascii="Times New Roman" w:hAnsi="Times New Roman"/>
          <w:b/>
          <w:sz w:val="20"/>
          <w:szCs w:val="20"/>
        </w:rPr>
        <w:t>Параметры маршрута</w:t>
      </w:r>
    </w:p>
    <w:p w14:paraId="3675A935" w14:textId="77777777" w:rsidR="00755C87" w:rsidRPr="00AF7601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14:paraId="5AE92108" w14:textId="30A37386" w:rsidR="00755C87" w:rsidRPr="00C16068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C16068">
        <w:rPr>
          <w:rFonts w:ascii="Times New Roman" w:hAnsi="Times New Roman"/>
          <w:b/>
          <w:sz w:val="20"/>
          <w:szCs w:val="20"/>
        </w:rPr>
        <w:t>Маршрут № 14 «</w:t>
      </w:r>
      <w:r w:rsidR="00D442FA">
        <w:rPr>
          <w:rFonts w:ascii="Times New Roman" w:hAnsi="Times New Roman"/>
          <w:b/>
          <w:sz w:val="20"/>
          <w:szCs w:val="20"/>
        </w:rPr>
        <w:t xml:space="preserve">Улица </w:t>
      </w:r>
      <w:r w:rsidRPr="00C16068">
        <w:rPr>
          <w:rFonts w:ascii="Times New Roman" w:hAnsi="Times New Roman"/>
          <w:b/>
          <w:sz w:val="20"/>
          <w:szCs w:val="20"/>
        </w:rPr>
        <w:t xml:space="preserve">Чичерина - ЦХП» </w:t>
      </w:r>
    </w:p>
    <w:p w14:paraId="3CA51463" w14:textId="77777777" w:rsidR="00755C87" w:rsidRPr="00C16068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C16068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240BE3B2" w14:textId="77777777" w:rsidR="00755C87" w:rsidRPr="00C16068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772AF34F" w14:textId="77777777" w:rsidR="00755C87" w:rsidRPr="007E75CB" w:rsidRDefault="00755C87" w:rsidP="00755C87">
      <w:pPr>
        <w:pStyle w:val="a7"/>
        <w:numPr>
          <w:ilvl w:val="0"/>
          <w:numId w:val="42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7E75CB">
        <w:rPr>
          <w:rFonts w:ascii="Times New Roman" w:hAnsi="Times New Roman"/>
          <w:sz w:val="20"/>
          <w:szCs w:val="20"/>
        </w:rPr>
        <w:t>Вид транспортного средства: трамвай;</w:t>
      </w:r>
    </w:p>
    <w:p w14:paraId="45C52120" w14:textId="77777777" w:rsidR="00755C87" w:rsidRPr="007E75CB" w:rsidRDefault="00755C87" w:rsidP="00755C87">
      <w:pPr>
        <w:pStyle w:val="a7"/>
        <w:numPr>
          <w:ilvl w:val="0"/>
          <w:numId w:val="42"/>
        </w:num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7E75CB">
        <w:rPr>
          <w:rFonts w:ascii="Times New Roman" w:eastAsia="Times New Roman" w:hAnsi="Times New Roman"/>
          <w:sz w:val="20"/>
          <w:szCs w:val="20"/>
          <w:lang w:eastAsia="ru-RU"/>
        </w:rPr>
        <w:t>Путь следования:</w:t>
      </w:r>
    </w:p>
    <w:p w14:paraId="3694932E" w14:textId="77777777" w:rsidR="00755C87" w:rsidRPr="00C16068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>в прямом направлении:</w:t>
      </w:r>
      <w:r w:rsidRPr="00C16068">
        <w:rPr>
          <w:rFonts w:ascii="Times New Roman" w:hAnsi="Times New Roman"/>
          <w:sz w:val="20"/>
          <w:szCs w:val="20"/>
        </w:rPr>
        <w:t xml:space="preserve"> Проспект Победы, </w:t>
      </w:r>
      <w:proofErr w:type="spellStart"/>
      <w:r w:rsidRPr="00C16068">
        <w:rPr>
          <w:rFonts w:ascii="Times New Roman" w:hAnsi="Times New Roman"/>
          <w:sz w:val="20"/>
          <w:szCs w:val="20"/>
        </w:rPr>
        <w:t>Каслинская</w:t>
      </w:r>
      <w:proofErr w:type="spellEnd"/>
      <w:r w:rsidRPr="00C16068">
        <w:rPr>
          <w:rFonts w:ascii="Times New Roman" w:hAnsi="Times New Roman"/>
          <w:sz w:val="20"/>
          <w:szCs w:val="20"/>
        </w:rPr>
        <w:t>, Свердловский тракт, Черкасская, шоссе Металлургов, 2-я Павелецкая</w:t>
      </w:r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 xml:space="preserve">; </w:t>
      </w:r>
    </w:p>
    <w:p w14:paraId="7CDF1B48" w14:textId="77777777" w:rsidR="00755C87" w:rsidRPr="00C16068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 xml:space="preserve">в обратном направлении: 2-я Павелецкая, шоссе Металлургов, Черкасская, Свердловский тракт, </w:t>
      </w:r>
      <w:proofErr w:type="spellStart"/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>Каслинская</w:t>
      </w:r>
      <w:proofErr w:type="spellEnd"/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>, проспект Победы.</w:t>
      </w:r>
    </w:p>
    <w:p w14:paraId="1626959D" w14:textId="77777777" w:rsidR="00755C87" w:rsidRPr="00C16068" w:rsidRDefault="00755C87" w:rsidP="00755C87">
      <w:pPr>
        <w:numPr>
          <w:ilvl w:val="0"/>
          <w:numId w:val="42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 xml:space="preserve">Остановочные пункты: </w:t>
      </w:r>
    </w:p>
    <w:p w14:paraId="614676A2" w14:textId="39202B8E" w:rsidR="00755C87" w:rsidRPr="00C16068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C16068">
        <w:rPr>
          <w:rFonts w:ascii="Times New Roman" w:hAnsi="Times New Roman"/>
          <w:sz w:val="20"/>
          <w:szCs w:val="20"/>
        </w:rPr>
        <w:t>в прямом на</w:t>
      </w:r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>правлении:</w:t>
      </w:r>
      <w:r w:rsidRPr="00C16068">
        <w:rPr>
          <w:rFonts w:ascii="Times New Roman" w:hAnsi="Times New Roman"/>
          <w:sz w:val="20"/>
          <w:szCs w:val="20"/>
        </w:rPr>
        <w:t xml:space="preserve"> Чичерина, 40-летия Победы, Поликлиника (проспект Победы), Молдавская (проспект Победы), Солнечная (проспект Победы), Ворошилова (проспект Победы), Проспект Победы, </w:t>
      </w:r>
      <w:r w:rsidR="00B36481">
        <w:rPr>
          <w:rFonts w:ascii="Times New Roman" w:hAnsi="Times New Roman"/>
          <w:sz w:val="20"/>
          <w:szCs w:val="20"/>
        </w:rPr>
        <w:t>Областная больница №3</w:t>
      </w:r>
      <w:r w:rsidRPr="00C16068">
        <w:rPr>
          <w:rFonts w:ascii="Times New Roman" w:hAnsi="Times New Roman"/>
          <w:sz w:val="20"/>
          <w:szCs w:val="20"/>
        </w:rPr>
        <w:t xml:space="preserve">, Пионерская (проспект Победы), Красного Урала (проспект Победы), Обувная фабрика, Тепличная, </w:t>
      </w:r>
      <w:r w:rsidR="00B36481">
        <w:rPr>
          <w:rFonts w:ascii="Times New Roman" w:hAnsi="Times New Roman"/>
          <w:sz w:val="20"/>
          <w:szCs w:val="20"/>
        </w:rPr>
        <w:t xml:space="preserve"> Колледж Сфера</w:t>
      </w:r>
      <w:r w:rsidRPr="00C16068">
        <w:rPr>
          <w:rFonts w:ascii="Times New Roman" w:hAnsi="Times New Roman"/>
          <w:sz w:val="20"/>
          <w:szCs w:val="20"/>
        </w:rPr>
        <w:t xml:space="preserve">, Краснознаменная (проспект Победы), Свердловский проспект,  Островского (улица </w:t>
      </w:r>
      <w:proofErr w:type="spellStart"/>
      <w:r w:rsidRPr="00C16068">
        <w:rPr>
          <w:rFonts w:ascii="Times New Roman" w:hAnsi="Times New Roman"/>
          <w:sz w:val="20"/>
          <w:szCs w:val="20"/>
        </w:rPr>
        <w:t>Каслинская</w:t>
      </w:r>
      <w:proofErr w:type="spellEnd"/>
      <w:r w:rsidRPr="00C16068">
        <w:rPr>
          <w:rFonts w:ascii="Times New Roman" w:hAnsi="Times New Roman"/>
          <w:sz w:val="20"/>
          <w:szCs w:val="20"/>
        </w:rPr>
        <w:t xml:space="preserve">), Рынок </w:t>
      </w:r>
      <w:proofErr w:type="spellStart"/>
      <w:r w:rsidRPr="00C16068">
        <w:rPr>
          <w:rFonts w:ascii="Times New Roman" w:hAnsi="Times New Roman"/>
          <w:sz w:val="20"/>
          <w:szCs w:val="20"/>
        </w:rPr>
        <w:t>Каслинский</w:t>
      </w:r>
      <w:proofErr w:type="spellEnd"/>
      <w:r w:rsidRPr="00C16068">
        <w:rPr>
          <w:rFonts w:ascii="Times New Roman" w:hAnsi="Times New Roman"/>
          <w:sz w:val="20"/>
          <w:szCs w:val="20"/>
        </w:rPr>
        <w:t xml:space="preserve">, </w:t>
      </w:r>
      <w:r w:rsidR="00315790">
        <w:rPr>
          <w:rFonts w:ascii="Times New Roman" w:hAnsi="Times New Roman"/>
          <w:sz w:val="20"/>
          <w:szCs w:val="20"/>
        </w:rPr>
        <w:t xml:space="preserve">Инструментальный завод 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="00315790">
        <w:rPr>
          <w:rFonts w:ascii="Times New Roman" w:hAnsi="Times New Roman"/>
          <w:sz w:val="20"/>
          <w:szCs w:val="20"/>
        </w:rPr>
        <w:t xml:space="preserve">, </w:t>
      </w:r>
      <w:r w:rsidRPr="00C16068">
        <w:rPr>
          <w:rFonts w:ascii="Times New Roman" w:hAnsi="Times New Roman"/>
          <w:sz w:val="20"/>
          <w:szCs w:val="20"/>
        </w:rPr>
        <w:t>Лакокрасочный завод</w:t>
      </w:r>
      <w:r w:rsidR="00315790">
        <w:rPr>
          <w:rFonts w:ascii="Times New Roman" w:hAnsi="Times New Roman"/>
          <w:sz w:val="20"/>
          <w:szCs w:val="20"/>
        </w:rPr>
        <w:t xml:space="preserve"> 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C16068">
        <w:rPr>
          <w:rFonts w:ascii="Times New Roman" w:hAnsi="Times New Roman"/>
          <w:sz w:val="20"/>
          <w:szCs w:val="20"/>
        </w:rPr>
        <w:t>, Ветлечебница</w:t>
      </w:r>
      <w:r w:rsidR="00315790">
        <w:rPr>
          <w:rFonts w:ascii="Times New Roman" w:hAnsi="Times New Roman"/>
          <w:sz w:val="20"/>
          <w:szCs w:val="20"/>
        </w:rPr>
        <w:t xml:space="preserve"> 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C16068">
        <w:rPr>
          <w:rFonts w:ascii="Times New Roman" w:hAnsi="Times New Roman"/>
          <w:sz w:val="20"/>
          <w:szCs w:val="20"/>
        </w:rPr>
        <w:t>, Трамвайное депо № 2, Черкасская, Авторынок, Поселок Першино, Киноцентр «Импульс» (улица Черкасская), ДК Строителей,  Жукова, Сталеваров, Строительная</w:t>
      </w:r>
      <w:r w:rsidR="00315790">
        <w:rPr>
          <w:rFonts w:ascii="Times New Roman" w:hAnsi="Times New Roman"/>
          <w:sz w:val="20"/>
          <w:szCs w:val="20"/>
        </w:rPr>
        <w:t xml:space="preserve"> 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C16068">
        <w:rPr>
          <w:rFonts w:ascii="Times New Roman" w:hAnsi="Times New Roman"/>
          <w:sz w:val="20"/>
          <w:szCs w:val="20"/>
        </w:rPr>
        <w:t>, Доменная, ЧМК, Термическая, Завод  Теплоприбор, Садовая, Прокатная, База оборудования</w:t>
      </w:r>
      <w:r w:rsidR="00315790">
        <w:rPr>
          <w:rFonts w:ascii="Times New Roman" w:hAnsi="Times New Roman"/>
          <w:sz w:val="20"/>
          <w:szCs w:val="20"/>
        </w:rPr>
        <w:t xml:space="preserve"> 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C16068">
        <w:rPr>
          <w:rFonts w:ascii="Times New Roman" w:hAnsi="Times New Roman"/>
          <w:sz w:val="20"/>
          <w:szCs w:val="20"/>
        </w:rPr>
        <w:t>, Стан 2300, Копровый, Пожарное депо, Кооператив № 507</w:t>
      </w:r>
      <w:r w:rsidR="00315790">
        <w:rPr>
          <w:rFonts w:ascii="Times New Roman" w:hAnsi="Times New Roman"/>
          <w:sz w:val="20"/>
          <w:szCs w:val="20"/>
        </w:rPr>
        <w:t xml:space="preserve"> 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C16068">
        <w:rPr>
          <w:rFonts w:ascii="Times New Roman" w:hAnsi="Times New Roman"/>
          <w:sz w:val="20"/>
          <w:szCs w:val="20"/>
        </w:rPr>
        <w:t>, Подстанция</w:t>
      </w:r>
      <w:r w:rsidR="00315790">
        <w:rPr>
          <w:rFonts w:ascii="Times New Roman" w:hAnsi="Times New Roman"/>
          <w:sz w:val="20"/>
          <w:szCs w:val="20"/>
        </w:rPr>
        <w:t xml:space="preserve"> 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C16068">
        <w:rPr>
          <w:rFonts w:ascii="Times New Roman" w:hAnsi="Times New Roman"/>
          <w:sz w:val="20"/>
          <w:szCs w:val="20"/>
        </w:rPr>
        <w:t>, ЦХП</w:t>
      </w:r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>;</w:t>
      </w:r>
    </w:p>
    <w:p w14:paraId="67421372" w14:textId="0FC8E1A2" w:rsidR="00755C87" w:rsidRPr="00C16068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C16068">
        <w:rPr>
          <w:rFonts w:ascii="Times New Roman" w:hAnsi="Times New Roman"/>
          <w:sz w:val="20"/>
          <w:szCs w:val="20"/>
        </w:rPr>
        <w:t>в обратном направлении: ЦХП, Подстанция</w:t>
      </w:r>
      <w:r w:rsidR="00315790">
        <w:rPr>
          <w:rFonts w:ascii="Times New Roman" w:hAnsi="Times New Roman"/>
          <w:sz w:val="20"/>
          <w:szCs w:val="20"/>
        </w:rPr>
        <w:t xml:space="preserve"> 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C16068">
        <w:rPr>
          <w:rFonts w:ascii="Times New Roman" w:hAnsi="Times New Roman"/>
          <w:sz w:val="20"/>
          <w:szCs w:val="20"/>
        </w:rPr>
        <w:t>, Кооператив № 507</w:t>
      </w:r>
      <w:r w:rsidR="00315790">
        <w:rPr>
          <w:rFonts w:ascii="Times New Roman" w:hAnsi="Times New Roman"/>
          <w:sz w:val="20"/>
          <w:szCs w:val="20"/>
        </w:rPr>
        <w:t xml:space="preserve"> 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C16068">
        <w:rPr>
          <w:rFonts w:ascii="Times New Roman" w:hAnsi="Times New Roman"/>
          <w:sz w:val="20"/>
          <w:szCs w:val="20"/>
        </w:rPr>
        <w:t>, Пожарное депо, Копровый, Стан 2300, База оборудования</w:t>
      </w:r>
      <w:r w:rsidR="00315790">
        <w:rPr>
          <w:rFonts w:ascii="Times New Roman" w:hAnsi="Times New Roman"/>
          <w:sz w:val="20"/>
          <w:szCs w:val="20"/>
        </w:rPr>
        <w:t xml:space="preserve"> 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C16068">
        <w:rPr>
          <w:rFonts w:ascii="Times New Roman" w:hAnsi="Times New Roman"/>
          <w:sz w:val="20"/>
          <w:szCs w:val="20"/>
        </w:rPr>
        <w:t>, Прокатная, Садовая, Завод Теплоприбор, Термическая, ЧМК, Доменная, Строительная</w:t>
      </w:r>
      <w:r w:rsidR="00315790">
        <w:rPr>
          <w:rFonts w:ascii="Times New Roman" w:hAnsi="Times New Roman"/>
          <w:sz w:val="20"/>
          <w:szCs w:val="20"/>
        </w:rPr>
        <w:t xml:space="preserve"> 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C16068">
        <w:rPr>
          <w:rFonts w:ascii="Times New Roman" w:hAnsi="Times New Roman"/>
          <w:sz w:val="20"/>
          <w:szCs w:val="20"/>
        </w:rPr>
        <w:t xml:space="preserve">, Сталеваров, Жукова, ДК Строителей, </w:t>
      </w:r>
      <w:r w:rsidR="001237A5">
        <w:rPr>
          <w:rFonts w:ascii="Times New Roman" w:hAnsi="Times New Roman"/>
          <w:sz w:val="20"/>
          <w:szCs w:val="20"/>
        </w:rPr>
        <w:t xml:space="preserve">Киноцентр Импульс, </w:t>
      </w:r>
      <w:r w:rsidRPr="00C16068">
        <w:rPr>
          <w:rFonts w:ascii="Times New Roman" w:hAnsi="Times New Roman"/>
          <w:sz w:val="20"/>
          <w:szCs w:val="20"/>
        </w:rPr>
        <w:t>Поселок Першино, Авторынок, Черкасская, Трамвайное депо № 2, Ветлечебница</w:t>
      </w:r>
      <w:r w:rsidR="00315790">
        <w:rPr>
          <w:rFonts w:ascii="Times New Roman" w:hAnsi="Times New Roman"/>
          <w:sz w:val="20"/>
          <w:szCs w:val="20"/>
        </w:rPr>
        <w:t xml:space="preserve"> 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C16068">
        <w:rPr>
          <w:rFonts w:ascii="Times New Roman" w:hAnsi="Times New Roman"/>
          <w:sz w:val="20"/>
          <w:szCs w:val="20"/>
        </w:rPr>
        <w:t>, Лакокрасочный завод</w:t>
      </w:r>
      <w:r w:rsidR="00315790">
        <w:rPr>
          <w:rFonts w:ascii="Times New Roman" w:hAnsi="Times New Roman"/>
          <w:sz w:val="20"/>
          <w:szCs w:val="20"/>
        </w:rPr>
        <w:t xml:space="preserve"> 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>(по требованию), Инструментальный завод</w:t>
      </w:r>
      <w:r w:rsidRPr="00C16068">
        <w:rPr>
          <w:rFonts w:ascii="Times New Roman" w:hAnsi="Times New Roman"/>
          <w:sz w:val="20"/>
          <w:szCs w:val="20"/>
        </w:rPr>
        <w:t xml:space="preserve">, Рынок </w:t>
      </w:r>
      <w:proofErr w:type="spellStart"/>
      <w:r w:rsidRPr="00C16068">
        <w:rPr>
          <w:rFonts w:ascii="Times New Roman" w:hAnsi="Times New Roman"/>
          <w:sz w:val="20"/>
          <w:szCs w:val="20"/>
        </w:rPr>
        <w:t>Каслинский</w:t>
      </w:r>
      <w:proofErr w:type="spellEnd"/>
      <w:r w:rsidRPr="00C16068">
        <w:rPr>
          <w:rFonts w:ascii="Times New Roman" w:hAnsi="Times New Roman"/>
          <w:sz w:val="20"/>
          <w:szCs w:val="20"/>
        </w:rPr>
        <w:t xml:space="preserve">, Островского (улица </w:t>
      </w:r>
      <w:proofErr w:type="spellStart"/>
      <w:r w:rsidRPr="00C16068">
        <w:rPr>
          <w:rFonts w:ascii="Times New Roman" w:hAnsi="Times New Roman"/>
          <w:sz w:val="20"/>
          <w:szCs w:val="20"/>
        </w:rPr>
        <w:t>Каслинская</w:t>
      </w:r>
      <w:proofErr w:type="spellEnd"/>
      <w:r w:rsidRPr="00C16068">
        <w:rPr>
          <w:rFonts w:ascii="Times New Roman" w:hAnsi="Times New Roman"/>
          <w:sz w:val="20"/>
          <w:szCs w:val="20"/>
        </w:rPr>
        <w:t xml:space="preserve">), Свердловский проспект, Краснознаменная (проспект Победы), </w:t>
      </w:r>
      <w:r w:rsidR="00B36481">
        <w:rPr>
          <w:rFonts w:ascii="Times New Roman" w:hAnsi="Times New Roman"/>
          <w:sz w:val="20"/>
          <w:szCs w:val="20"/>
        </w:rPr>
        <w:t>Колледж Сфера</w:t>
      </w:r>
      <w:r w:rsidRPr="00C16068">
        <w:rPr>
          <w:rFonts w:ascii="Times New Roman" w:hAnsi="Times New Roman"/>
          <w:sz w:val="20"/>
          <w:szCs w:val="20"/>
        </w:rPr>
        <w:t xml:space="preserve">, Тепличная, Обувная фабрика, Красного Урала (проспект Победы), Пионерская (проспект Победы), </w:t>
      </w:r>
      <w:r w:rsidR="00B36481">
        <w:rPr>
          <w:rFonts w:ascii="Times New Roman" w:hAnsi="Times New Roman"/>
          <w:sz w:val="20"/>
          <w:szCs w:val="20"/>
        </w:rPr>
        <w:t>Областная больница №3</w:t>
      </w:r>
      <w:r w:rsidRPr="00C16068">
        <w:rPr>
          <w:rFonts w:ascii="Times New Roman" w:hAnsi="Times New Roman"/>
          <w:sz w:val="20"/>
          <w:szCs w:val="20"/>
        </w:rPr>
        <w:t>, Проспект Победы, Ворошилова (проспект Победы), Солнечная (проспект Победы), Молдавская (проспект Победы), Поликлиника (проспект Побе</w:t>
      </w:r>
      <w:r w:rsidR="00D442FA">
        <w:rPr>
          <w:rFonts w:ascii="Times New Roman" w:hAnsi="Times New Roman"/>
          <w:sz w:val="20"/>
          <w:szCs w:val="20"/>
        </w:rPr>
        <w:t>ды), 40-летия Победы, Чичерина.</w:t>
      </w:r>
    </w:p>
    <w:p w14:paraId="6CF0DA26" w14:textId="77777777" w:rsidR="00755C87" w:rsidRPr="00C16068" w:rsidRDefault="00755C87" w:rsidP="00755C87">
      <w:pPr>
        <w:numPr>
          <w:ilvl w:val="0"/>
          <w:numId w:val="42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t>Протяженность, всего 52,2 км, в том числе:</w:t>
      </w:r>
    </w:p>
    <w:p w14:paraId="6EEDC68F" w14:textId="77777777" w:rsidR="00755C87" w:rsidRPr="00C16068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t>в прямом направлении 25,8 км;</w:t>
      </w:r>
    </w:p>
    <w:p w14:paraId="32E74560" w14:textId="77777777" w:rsidR="00755C87" w:rsidRPr="00C16068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t>в обратном направлении 26,4 км.</w:t>
      </w:r>
    </w:p>
    <w:p w14:paraId="6D5D3D3A" w14:textId="77777777" w:rsidR="00755C87" w:rsidRPr="00C16068" w:rsidRDefault="00755C87" w:rsidP="00755C87">
      <w:pPr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br w:type="page"/>
      </w:r>
    </w:p>
    <w:p w14:paraId="2D02D39B" w14:textId="77777777" w:rsidR="00755C87" w:rsidRPr="00C16068" w:rsidRDefault="00755C87" w:rsidP="00755C87">
      <w:pPr>
        <w:numPr>
          <w:ilvl w:val="0"/>
          <w:numId w:val="42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lastRenderedPageBreak/>
        <w:t>Схема маршрута:</w:t>
      </w:r>
    </w:p>
    <w:p w14:paraId="607CACC2" w14:textId="77777777" w:rsidR="00755C87" w:rsidRPr="00C16068" w:rsidRDefault="00755C87" w:rsidP="00755C87">
      <w:pPr>
        <w:numPr>
          <w:ilvl w:val="1"/>
          <w:numId w:val="16"/>
        </w:numPr>
        <w:suppressAutoHyphens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t>в прямом направлении:</w:t>
      </w:r>
    </w:p>
    <w:p w14:paraId="29FC8B4F" w14:textId="77777777" w:rsidR="00755C87" w:rsidRPr="00C16068" w:rsidRDefault="00755C87" w:rsidP="00755C87">
      <w:pPr>
        <w:suppressAutoHyphens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587920B4" w14:textId="77777777" w:rsidR="00755C87" w:rsidRPr="00C16068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2EB51DE" wp14:editId="38B08079">
            <wp:extent cx="6200775" cy="70580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705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86C69" w14:textId="77777777" w:rsidR="00755C87" w:rsidRPr="00C16068" w:rsidRDefault="00755C87" w:rsidP="00755C87">
      <w:pPr>
        <w:suppressAutoHyphens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br w:type="page"/>
      </w:r>
    </w:p>
    <w:p w14:paraId="2493DBE0" w14:textId="77777777" w:rsidR="00755C87" w:rsidRPr="00C16068" w:rsidRDefault="00755C87" w:rsidP="00755C87">
      <w:pPr>
        <w:suppressAutoHyphens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</w:p>
    <w:p w14:paraId="5766F126" w14:textId="77777777" w:rsidR="00755C87" w:rsidRPr="00C16068" w:rsidRDefault="00755C87" w:rsidP="00755C87">
      <w:pPr>
        <w:numPr>
          <w:ilvl w:val="1"/>
          <w:numId w:val="16"/>
        </w:numPr>
        <w:suppressAutoHyphens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t>в обратном направлении:</w:t>
      </w:r>
    </w:p>
    <w:p w14:paraId="233E114E" w14:textId="77777777" w:rsidR="00755C87" w:rsidRPr="00C16068" w:rsidRDefault="00755C87" w:rsidP="00755C87">
      <w:pPr>
        <w:suppressAutoHyphens/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</w:rPr>
      </w:pPr>
    </w:p>
    <w:p w14:paraId="1F2A904A" w14:textId="77777777" w:rsidR="00755C87" w:rsidRPr="00C16068" w:rsidRDefault="00755C87" w:rsidP="00755C87">
      <w:pPr>
        <w:suppressAutoHyphens/>
        <w:spacing w:after="0" w:line="240" w:lineRule="auto"/>
        <w:ind w:left="709"/>
        <w:contextualSpacing/>
        <w:jc w:val="center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63D7F17" wp14:editId="60418D17">
            <wp:extent cx="5543550" cy="68675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686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E2E24" w14:textId="77777777" w:rsidR="00755C87" w:rsidRPr="00C16068" w:rsidRDefault="00755C87" w:rsidP="00755C87">
      <w:pPr>
        <w:suppressAutoHyphens/>
        <w:spacing w:after="0"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14:paraId="526CEAF3" w14:textId="77777777" w:rsidR="00755C87" w:rsidRPr="00C16068" w:rsidRDefault="00755C87" w:rsidP="00755C87">
      <w:pPr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br w:type="page"/>
      </w:r>
    </w:p>
    <w:p w14:paraId="377E5E3E" w14:textId="2C0C747A" w:rsidR="00755C87" w:rsidRDefault="00755C87" w:rsidP="00755C87">
      <w:pPr>
        <w:pStyle w:val="a7"/>
        <w:numPr>
          <w:ilvl w:val="0"/>
          <w:numId w:val="42"/>
        </w:num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7E75CB">
        <w:rPr>
          <w:rFonts w:ascii="Times New Roman" w:hAnsi="Times New Roman"/>
          <w:sz w:val="20"/>
          <w:szCs w:val="20"/>
        </w:rPr>
        <w:lastRenderedPageBreak/>
        <w:t>График движения транспортных средств.</w:t>
      </w:r>
    </w:p>
    <w:p w14:paraId="74DD25B6" w14:textId="45963AFB" w:rsidR="007F44D2" w:rsidRDefault="007F44D2" w:rsidP="007F44D2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7F44D2" w:rsidRPr="00C16068" w14:paraId="29BDAABA" w14:textId="77777777" w:rsidTr="005D435C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0CD50A22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63F274B8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6774A3CA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00BC5A46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54DFD365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7F44D2" w:rsidRPr="00C16068" w14:paraId="6AE4FAEA" w14:textId="77777777" w:rsidTr="005D435C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6C4B6920" w14:textId="77777777" w:rsidR="007F44D2" w:rsidRPr="00C16068" w:rsidRDefault="007F44D2" w:rsidP="005D43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240CDC60" w14:textId="77777777" w:rsidR="007F44D2" w:rsidRPr="00C16068" w:rsidRDefault="007F44D2" w:rsidP="005D43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1C6F0A25" w14:textId="38D503DD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01.01.2025</w:t>
            </w:r>
          </w:p>
        </w:tc>
      </w:tr>
      <w:tr w:rsidR="007F44D2" w:rsidRPr="00C16068" w14:paraId="10108C5E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D7ADC2A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D5D2C86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A81CE80" w14:textId="07B43D68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5:55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0DBB25C" w14:textId="6449D7CD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21:44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7562D32" w14:textId="1325DE54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14,32</w:t>
            </w:r>
          </w:p>
        </w:tc>
      </w:tr>
      <w:tr w:rsidR="007F44D2" w:rsidRPr="00C16068" w14:paraId="1BD4EBB9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5E5AFC6" w14:textId="24668499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7953B46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30FC3A5" w14:textId="297A77E0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15:57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ED17B44" w14:textId="1AF14FC6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17:15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572AFF5" w14:textId="7BE7525B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1,30</w:t>
            </w:r>
          </w:p>
        </w:tc>
      </w:tr>
      <w:tr w:rsidR="007F44D2" w:rsidRPr="00C16068" w14:paraId="3444D4A7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263E801" w14:textId="6AA31129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DC8595C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A1906F2" w14:textId="1F4BBFBA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6:23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D2C5AAA" w14:textId="2520CBC1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17:57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99F030E" w14:textId="6D1F7896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9,83</w:t>
            </w:r>
          </w:p>
        </w:tc>
      </w:tr>
      <w:tr w:rsidR="007F44D2" w:rsidRPr="00C16068" w14:paraId="0C20E293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F9ED6B8" w14:textId="2BD0C5A3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BA038B2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CABD50F" w14:textId="19620D4F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10:21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7199CD5" w14:textId="7E072980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22:40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4CA25EEF" w14:textId="0CEAA43B" w:rsidR="007F44D2" w:rsidRPr="00E51271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11,57</w:t>
            </w:r>
          </w:p>
        </w:tc>
      </w:tr>
      <w:tr w:rsidR="007F44D2" w:rsidRPr="00C16068" w14:paraId="4D42EDC3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4A0DC85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A38C039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E32FF62" w14:textId="7369C622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6:37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57C20AD" w14:textId="3E58DD58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23:08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45FE7107" w14:textId="65D747DD" w:rsidR="007F44D2" w:rsidRPr="00E51271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12,87</w:t>
            </w:r>
          </w:p>
        </w:tc>
      </w:tr>
      <w:tr w:rsidR="007F44D2" w:rsidRPr="00C16068" w14:paraId="17F2213C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BA831FA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E91F906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10B0D4E" w14:textId="018D0949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8:57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00A5709" w14:textId="4807852C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21:58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27B9A4C0" w14:textId="3D0E04D9" w:rsidR="007F44D2" w:rsidRPr="00E51271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8,72</w:t>
            </w:r>
          </w:p>
        </w:tc>
      </w:tr>
      <w:tr w:rsidR="007F44D2" w:rsidRPr="00C16068" w14:paraId="1BAF6D20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EF1C6D9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C665AAE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DB1BBF9" w14:textId="7AF0FD49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9:11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685157B" w14:textId="0272F495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20:34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3A95B0E1" w14:textId="6022D3A9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9,88</w:t>
            </w:r>
          </w:p>
        </w:tc>
      </w:tr>
      <w:tr w:rsidR="007F44D2" w:rsidRPr="00C16068" w14:paraId="7A020587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3FA1FBF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DA0A1EE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670DC23" w14:textId="744F0A6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15:29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2B9F8CB" w14:textId="2BE880C5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16:50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538A4190" w14:textId="50C08B72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1,35</w:t>
            </w:r>
          </w:p>
        </w:tc>
      </w:tr>
      <w:tr w:rsidR="007F44D2" w:rsidRPr="00C16068" w14:paraId="06BD5D44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ADABA48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4291D45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854B3FC" w14:textId="1869DD2D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13:09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489B52B" w14:textId="4819494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21:02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1F81EAA" w14:textId="3E382C4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7,88</w:t>
            </w:r>
          </w:p>
        </w:tc>
      </w:tr>
      <w:tr w:rsidR="007F44D2" w:rsidRPr="00C16068" w14:paraId="462C41DC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9AFB6B2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5009EF5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3DF041C" w14:textId="635737F3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5:27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DAD573F" w14:textId="58BB7385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22:50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2DF90B1E" w14:textId="64C5683D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15,88</w:t>
            </w:r>
          </w:p>
        </w:tc>
      </w:tr>
      <w:tr w:rsidR="007F44D2" w:rsidRPr="00C16068" w14:paraId="5AF6FC9A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AE76519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A1E3133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3521F15" w14:textId="6C27C86F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21:05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07F5341" w14:textId="2425E3CC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22:23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FA9AA4B" w14:textId="1056650E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1,30</w:t>
            </w:r>
          </w:p>
        </w:tc>
      </w:tr>
      <w:tr w:rsidR="007F44D2" w:rsidRPr="00C16068" w14:paraId="1B95E742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0457570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3B72D32" w14:textId="77777777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54D9307" w14:textId="2C2717AB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8:43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C0E78C4" w14:textId="249E303B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22:12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23BCF8C" w14:textId="4942E288" w:rsidR="007F44D2" w:rsidRPr="00C16068" w:rsidRDefault="007F44D2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7,13</w:t>
            </w:r>
          </w:p>
        </w:tc>
      </w:tr>
    </w:tbl>
    <w:p w14:paraId="2F619277" w14:textId="77777777" w:rsidR="007F44D2" w:rsidRPr="007F44D2" w:rsidRDefault="007F44D2" w:rsidP="007F44D2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05F254EE" w14:textId="77777777" w:rsidR="00755C87" w:rsidRPr="00C16068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755C87" w:rsidRPr="00C16068" w14:paraId="13ED1B00" w14:textId="77777777" w:rsidTr="00BA2D4B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3CB0F139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6B22EB79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35B08402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4FC50EBA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55D2D2C8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755C87" w:rsidRPr="00C16068" w14:paraId="7E2ED7FF" w14:textId="77777777" w:rsidTr="00BA2D4B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0A318866" w14:textId="77777777" w:rsidR="00755C87" w:rsidRPr="00C16068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294A69C7" w14:textId="77777777" w:rsidR="00755C87" w:rsidRPr="00C16068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26C8BE07" w14:textId="44D332C1" w:rsidR="00755C87" w:rsidRPr="00C16068" w:rsidRDefault="007F44D2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и праздничные дни с 02.01.2025 по 30.04.2025</w:t>
            </w:r>
          </w:p>
        </w:tc>
      </w:tr>
      <w:tr w:rsidR="007F44D2" w:rsidRPr="00C16068" w14:paraId="4C97428B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6216073" w14:textId="77777777" w:rsidR="007F44D2" w:rsidRPr="00C16068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297DFDB6" w14:textId="77777777" w:rsidR="007F44D2" w:rsidRPr="00C16068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17AF21A" w14:textId="638815D2" w:rsidR="007F44D2" w:rsidRPr="00C16068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5:55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4A6B81F" w14:textId="76B9F513" w:rsidR="007F44D2" w:rsidRPr="00C16068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21:44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4AF24D96" w14:textId="56FBC74C" w:rsidR="007F44D2" w:rsidRPr="00C16068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14,32</w:t>
            </w:r>
          </w:p>
        </w:tc>
      </w:tr>
      <w:tr w:rsidR="007F44D2" w:rsidRPr="00C16068" w14:paraId="6387F9CA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9FAC4B9" w14:textId="3E55D9B0" w:rsidR="007F44D2" w:rsidRPr="00C16068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459CB05" w14:textId="77777777" w:rsidR="007F44D2" w:rsidRPr="00C16068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3CE422D" w14:textId="5FF1E310" w:rsidR="007F44D2" w:rsidRPr="00C16068" w:rsidRDefault="00D04DCA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6:09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ACD9D80" w14:textId="33B3E885" w:rsidR="007F44D2" w:rsidRPr="00C16068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17:15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4D2019BB" w14:textId="05CAEBF4" w:rsidR="007F44D2" w:rsidRPr="00C16068" w:rsidRDefault="00D04DCA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10,12</w:t>
            </w:r>
          </w:p>
        </w:tc>
      </w:tr>
      <w:tr w:rsidR="007F44D2" w:rsidRPr="00C16068" w14:paraId="044719EF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286B8EF" w14:textId="6E1EA5C3" w:rsidR="007F44D2" w:rsidRPr="00C16068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571A103" w14:textId="77777777" w:rsidR="007F44D2" w:rsidRPr="00C16068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33AB10D" w14:textId="51DF121F" w:rsidR="007F44D2" w:rsidRPr="00C16068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6:23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DA72C11" w14:textId="75C71A7B" w:rsidR="007F44D2" w:rsidRPr="00C16068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17:57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71527B0A" w14:textId="724FDE1C" w:rsidR="007F44D2" w:rsidRPr="00C16068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9,83</w:t>
            </w:r>
          </w:p>
        </w:tc>
      </w:tr>
      <w:tr w:rsidR="007F44D2" w:rsidRPr="00C16068" w14:paraId="2665100D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6BA9D7F" w14:textId="246E91DC" w:rsidR="007F44D2" w:rsidRPr="00C16068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038E967" w14:textId="77777777" w:rsidR="007F44D2" w:rsidRPr="00C16068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25EED36" w14:textId="7D08DB11" w:rsidR="007F44D2" w:rsidRPr="00C16068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10:21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EBEED75" w14:textId="57C927F7" w:rsidR="007F44D2" w:rsidRPr="00C16068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22:40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5DA88E39" w14:textId="5B0F1442" w:rsidR="007F44D2" w:rsidRPr="00E51271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11,57</w:t>
            </w:r>
          </w:p>
        </w:tc>
      </w:tr>
      <w:tr w:rsidR="007F44D2" w:rsidRPr="00C16068" w14:paraId="2E40AC3F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E25996B" w14:textId="792B3216" w:rsidR="007F44D2" w:rsidRPr="00C16068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37B576A" w14:textId="77777777" w:rsidR="007F44D2" w:rsidRPr="00C16068" w:rsidRDefault="007F44D2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DD56A87" w14:textId="0881C8D9" w:rsidR="007F44D2" w:rsidRPr="00C16068" w:rsidRDefault="00D04DCA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7:05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F64A1E6" w14:textId="4A28A255" w:rsidR="007F44D2" w:rsidRPr="00C16068" w:rsidRDefault="00D04DCA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18:28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2A3BAC4" w14:textId="3E9289D1" w:rsidR="007F44D2" w:rsidRPr="00E51271" w:rsidRDefault="00D04DCA" w:rsidP="007F44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5,50</w:t>
            </w:r>
          </w:p>
        </w:tc>
      </w:tr>
      <w:tr w:rsidR="00D04DCA" w:rsidRPr="00C16068" w14:paraId="39FA2925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21CCBD3" w14:textId="562D6F48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25C41673" w14:textId="77777777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E9E077A" w14:textId="3F0457D3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6:37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F91D206" w14:textId="24A9FE10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23:08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58331003" w14:textId="28847F6F" w:rsidR="00D04DCA" w:rsidRPr="00E51271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12,87</w:t>
            </w:r>
          </w:p>
        </w:tc>
      </w:tr>
      <w:tr w:rsidR="00D04DCA" w:rsidRPr="00C16068" w14:paraId="08E6DE6E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D09330D" w14:textId="008C009B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74F865EB" w14:textId="77777777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86ACD4C" w14:textId="5469E4CD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4:33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452D03A" w14:textId="61ED36F5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21:58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80AFF09" w14:textId="7C873002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13,12</w:t>
            </w:r>
          </w:p>
        </w:tc>
      </w:tr>
      <w:tr w:rsidR="00D04DCA" w:rsidRPr="00C16068" w14:paraId="02E00221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BEFD37E" w14:textId="7352B696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A913EB8" w14:textId="77777777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12010A8" w14:textId="3AF76917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9:11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62BC185" w14:textId="40876608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20:34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27ABBF8B" w14:textId="2562101B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9,88</w:t>
            </w:r>
          </w:p>
        </w:tc>
      </w:tr>
      <w:tr w:rsidR="00D04DCA" w:rsidRPr="00C16068" w14:paraId="66886889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6BE5C2A" w14:textId="0F6FC090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2FE2AF99" w14:textId="77777777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6774020" w14:textId="18054B61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15:29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7E3C04D" w14:textId="1E2978F2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16:50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755180D" w14:textId="381191F0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1,35</w:t>
            </w:r>
          </w:p>
        </w:tc>
      </w:tr>
      <w:tr w:rsidR="00D04DCA" w:rsidRPr="00C16068" w14:paraId="695C408A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A1F4A5B" w14:textId="1930C90B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D743ED4" w14:textId="77777777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F9B2694" w14:textId="0C448FD9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5:00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E23D441" w14:textId="4E43E86C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17:18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F92AF4E" w14:textId="758B627E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11,55</w:t>
            </w:r>
          </w:p>
        </w:tc>
      </w:tr>
      <w:tr w:rsidR="00D04DCA" w:rsidRPr="00C16068" w14:paraId="088FFD74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324DC0E" w14:textId="7D99ACA1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81ACA79" w14:textId="77777777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6D63F14" w14:textId="58D11EBE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13:09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43EA1CE" w14:textId="69953676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21:02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51D236E0" w14:textId="1C574C19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7,88</w:t>
            </w:r>
          </w:p>
        </w:tc>
      </w:tr>
      <w:tr w:rsidR="00D04DCA" w:rsidRPr="00C16068" w14:paraId="2B39C672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6FB08F6" w14:textId="76E7A928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7937339" w14:textId="77777777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EB831D7" w14:textId="06308DDF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5:27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B5CE0AA" w14:textId="0FBF4BCD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22:50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523D89C" w14:textId="38CBBC42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15,88</w:t>
            </w:r>
          </w:p>
        </w:tc>
      </w:tr>
      <w:tr w:rsidR="00D04DCA" w:rsidRPr="00C16068" w14:paraId="4B216FFF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27EBADC" w14:textId="3B5E5DF1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2D373A6" w14:textId="77777777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5086617" w14:textId="0D208ACF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21:05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E4188CC" w14:textId="3479DE92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22:23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329F179" w14:textId="425C69CB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1,30</w:t>
            </w:r>
          </w:p>
        </w:tc>
      </w:tr>
      <w:tr w:rsidR="00D04DCA" w:rsidRPr="00C16068" w14:paraId="3F66B10B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CD25696" w14:textId="4A6E5473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C50A73D" w14:textId="77777777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D2C9479" w14:textId="6B660E75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8:43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2489A1C" w14:textId="45458BC0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22:12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364CE7D5" w14:textId="180F184C" w:rsidR="00D04DCA" w:rsidRPr="00C16068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7,13</w:t>
            </w:r>
          </w:p>
        </w:tc>
      </w:tr>
    </w:tbl>
    <w:p w14:paraId="61A2DB98" w14:textId="77777777" w:rsidR="00755C87" w:rsidRPr="00C16068" w:rsidRDefault="00755C87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FCF45F0" w14:textId="77777777" w:rsidR="00755C87" w:rsidRPr="00C16068" w:rsidRDefault="00755C87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tbl>
      <w:tblPr>
        <w:tblW w:w="81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2"/>
        <w:gridCol w:w="1472"/>
        <w:gridCol w:w="1819"/>
        <w:gridCol w:w="1984"/>
        <w:gridCol w:w="1951"/>
        <w:gridCol w:w="8"/>
      </w:tblGrid>
      <w:tr w:rsidR="00755C87" w:rsidRPr="00D8774A" w14:paraId="0D9116D1" w14:textId="77777777" w:rsidTr="00BA2D4B">
        <w:trPr>
          <w:gridAfter w:val="1"/>
          <w:wAfter w:w="8" w:type="dxa"/>
          <w:trHeight w:val="780"/>
          <w:jc w:val="center"/>
        </w:trPr>
        <w:tc>
          <w:tcPr>
            <w:tcW w:w="952" w:type="dxa"/>
            <w:vMerge w:val="restart"/>
            <w:shd w:val="clear" w:color="auto" w:fill="auto"/>
            <w:vAlign w:val="center"/>
            <w:hideMark/>
          </w:tcPr>
          <w:p w14:paraId="0DBADB5C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547E23B9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19" w:type="dxa"/>
            <w:shd w:val="clear" w:color="auto" w:fill="auto"/>
            <w:vAlign w:val="center"/>
            <w:hideMark/>
          </w:tcPr>
          <w:p w14:paraId="062D5F1B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14:paraId="15A63BB2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51" w:type="dxa"/>
            <w:shd w:val="clear" w:color="auto" w:fill="auto"/>
            <w:vAlign w:val="center"/>
            <w:hideMark/>
          </w:tcPr>
          <w:p w14:paraId="254CC793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755C87" w:rsidRPr="00D8774A" w14:paraId="2BB5C3C9" w14:textId="77777777" w:rsidTr="00BA2D4B">
        <w:trPr>
          <w:trHeight w:val="270"/>
          <w:jc w:val="center"/>
        </w:trPr>
        <w:tc>
          <w:tcPr>
            <w:tcW w:w="952" w:type="dxa"/>
            <w:vMerge/>
            <w:vAlign w:val="center"/>
            <w:hideMark/>
          </w:tcPr>
          <w:p w14:paraId="1224FD30" w14:textId="77777777" w:rsidR="00755C87" w:rsidRPr="00D8774A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3011C2D3" w14:textId="77777777" w:rsidR="00755C87" w:rsidRPr="00D8774A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762" w:type="dxa"/>
            <w:gridSpan w:val="4"/>
            <w:shd w:val="clear" w:color="auto" w:fill="auto"/>
            <w:vAlign w:val="center"/>
            <w:hideMark/>
          </w:tcPr>
          <w:p w14:paraId="346BEED2" w14:textId="7E645DCA" w:rsidR="00755C87" w:rsidRPr="00D8774A" w:rsidRDefault="00D04DC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 с 09.01.2025 по 30.04.2025</w:t>
            </w:r>
          </w:p>
        </w:tc>
      </w:tr>
      <w:tr w:rsidR="00755C87" w:rsidRPr="00D8774A" w14:paraId="08F1EA75" w14:textId="77777777" w:rsidTr="00BA2D4B">
        <w:trPr>
          <w:gridAfter w:val="1"/>
          <w:wAfter w:w="8" w:type="dxa"/>
          <w:trHeight w:val="270"/>
          <w:jc w:val="center"/>
        </w:trPr>
        <w:tc>
          <w:tcPr>
            <w:tcW w:w="952" w:type="dxa"/>
            <w:shd w:val="clear" w:color="auto" w:fill="auto"/>
            <w:hideMark/>
          </w:tcPr>
          <w:p w14:paraId="7724B328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472" w:type="dxa"/>
            <w:shd w:val="clear" w:color="auto" w:fill="auto"/>
            <w:hideMark/>
          </w:tcPr>
          <w:p w14:paraId="55FA0E20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shd w:val="clear" w:color="auto" w:fill="auto"/>
          </w:tcPr>
          <w:p w14:paraId="74FCC08E" w14:textId="4A7C1D05" w:rsidR="00755C87" w:rsidRPr="00D8774A" w:rsidRDefault="00D04DC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6:39</w:t>
            </w:r>
          </w:p>
        </w:tc>
        <w:tc>
          <w:tcPr>
            <w:tcW w:w="1984" w:type="dxa"/>
            <w:shd w:val="clear" w:color="auto" w:fill="auto"/>
          </w:tcPr>
          <w:p w14:paraId="1F740D1C" w14:textId="698754F3" w:rsidR="00755C87" w:rsidRPr="00D8774A" w:rsidRDefault="00D04DC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18:28</w:t>
            </w:r>
          </w:p>
        </w:tc>
        <w:tc>
          <w:tcPr>
            <w:tcW w:w="1951" w:type="dxa"/>
            <w:shd w:val="clear" w:color="auto" w:fill="auto"/>
          </w:tcPr>
          <w:p w14:paraId="4227B906" w14:textId="62C8E16A" w:rsidR="00755C87" w:rsidRPr="00D8774A" w:rsidRDefault="002A073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8,65</w:t>
            </w:r>
          </w:p>
        </w:tc>
      </w:tr>
      <w:tr w:rsidR="00755C87" w:rsidRPr="00D8774A" w14:paraId="1FB32FF5" w14:textId="77777777" w:rsidTr="00BA2D4B">
        <w:trPr>
          <w:gridAfter w:val="1"/>
          <w:wAfter w:w="8" w:type="dxa"/>
          <w:trHeight w:val="270"/>
          <w:jc w:val="center"/>
        </w:trPr>
        <w:tc>
          <w:tcPr>
            <w:tcW w:w="952" w:type="dxa"/>
            <w:shd w:val="clear" w:color="auto" w:fill="auto"/>
          </w:tcPr>
          <w:p w14:paraId="43BC44B9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472" w:type="dxa"/>
            <w:shd w:val="clear" w:color="auto" w:fill="auto"/>
            <w:hideMark/>
          </w:tcPr>
          <w:p w14:paraId="28A54C38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shd w:val="clear" w:color="auto" w:fill="auto"/>
          </w:tcPr>
          <w:p w14:paraId="6869C01B" w14:textId="54FE7388" w:rsidR="00755C87" w:rsidRPr="00D8774A" w:rsidRDefault="00D04DC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6:48</w:t>
            </w:r>
          </w:p>
        </w:tc>
        <w:tc>
          <w:tcPr>
            <w:tcW w:w="1984" w:type="dxa"/>
            <w:shd w:val="clear" w:color="auto" w:fill="auto"/>
          </w:tcPr>
          <w:p w14:paraId="3BFBBBC1" w14:textId="6730C040" w:rsidR="00755C87" w:rsidRPr="00D8774A" w:rsidRDefault="00D04DC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22:13</w:t>
            </w:r>
          </w:p>
        </w:tc>
        <w:tc>
          <w:tcPr>
            <w:tcW w:w="1951" w:type="dxa"/>
            <w:shd w:val="clear" w:color="auto" w:fill="auto"/>
          </w:tcPr>
          <w:p w14:paraId="435E9CD3" w14:textId="71F8D21D" w:rsidR="00755C87" w:rsidRPr="00D8774A" w:rsidRDefault="002A073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11,18</w:t>
            </w:r>
          </w:p>
        </w:tc>
      </w:tr>
      <w:tr w:rsidR="00755C87" w:rsidRPr="00D8774A" w14:paraId="3ED4D02F" w14:textId="77777777" w:rsidTr="00BA2D4B">
        <w:trPr>
          <w:gridAfter w:val="1"/>
          <w:wAfter w:w="8" w:type="dxa"/>
          <w:trHeight w:val="270"/>
          <w:jc w:val="center"/>
        </w:trPr>
        <w:tc>
          <w:tcPr>
            <w:tcW w:w="952" w:type="dxa"/>
            <w:shd w:val="clear" w:color="auto" w:fill="auto"/>
          </w:tcPr>
          <w:p w14:paraId="384393A9" w14:textId="5C29EB7C" w:rsidR="00755C87" w:rsidRPr="00D8774A" w:rsidRDefault="00D04DC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472" w:type="dxa"/>
            <w:shd w:val="clear" w:color="auto" w:fill="auto"/>
            <w:hideMark/>
          </w:tcPr>
          <w:p w14:paraId="13848314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shd w:val="clear" w:color="auto" w:fill="auto"/>
          </w:tcPr>
          <w:p w14:paraId="5DA55115" w14:textId="5F4EB7FD" w:rsidR="00755C87" w:rsidRPr="00D8774A" w:rsidRDefault="00D04DC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6:57</w:t>
            </w:r>
          </w:p>
        </w:tc>
        <w:tc>
          <w:tcPr>
            <w:tcW w:w="1984" w:type="dxa"/>
            <w:shd w:val="clear" w:color="auto" w:fill="auto"/>
          </w:tcPr>
          <w:p w14:paraId="2A248306" w14:textId="64A7A2F9" w:rsidR="00755C87" w:rsidRPr="00D8774A" w:rsidRDefault="00D04DC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18:00</w:t>
            </w:r>
          </w:p>
        </w:tc>
        <w:tc>
          <w:tcPr>
            <w:tcW w:w="1951" w:type="dxa"/>
            <w:shd w:val="clear" w:color="auto" w:fill="auto"/>
          </w:tcPr>
          <w:p w14:paraId="55C34256" w14:textId="27A749D3" w:rsidR="00755C87" w:rsidRPr="00D8774A" w:rsidRDefault="002A073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4,20</w:t>
            </w:r>
          </w:p>
        </w:tc>
      </w:tr>
      <w:tr w:rsidR="00755C87" w:rsidRPr="00D8774A" w14:paraId="0D702CC9" w14:textId="77777777" w:rsidTr="00BA2D4B">
        <w:trPr>
          <w:gridAfter w:val="1"/>
          <w:wAfter w:w="8" w:type="dxa"/>
          <w:trHeight w:val="270"/>
          <w:jc w:val="center"/>
        </w:trPr>
        <w:tc>
          <w:tcPr>
            <w:tcW w:w="952" w:type="dxa"/>
            <w:shd w:val="clear" w:color="auto" w:fill="auto"/>
          </w:tcPr>
          <w:p w14:paraId="054366FB" w14:textId="7DB9FC49" w:rsidR="00755C87" w:rsidRPr="00D8774A" w:rsidRDefault="00D04DC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1472" w:type="dxa"/>
            <w:shd w:val="clear" w:color="auto" w:fill="auto"/>
            <w:hideMark/>
          </w:tcPr>
          <w:p w14:paraId="05D25EBD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shd w:val="clear" w:color="auto" w:fill="auto"/>
          </w:tcPr>
          <w:p w14:paraId="72892AEF" w14:textId="5AA81B04" w:rsidR="00755C87" w:rsidRPr="00D8774A" w:rsidRDefault="00D04DC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7:15</w:t>
            </w:r>
          </w:p>
        </w:tc>
        <w:tc>
          <w:tcPr>
            <w:tcW w:w="1984" w:type="dxa"/>
            <w:shd w:val="clear" w:color="auto" w:fill="auto"/>
          </w:tcPr>
          <w:p w14:paraId="13410E75" w14:textId="3359F940" w:rsidR="00755C87" w:rsidRPr="00D8774A" w:rsidRDefault="00D04DC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16:03</w:t>
            </w:r>
          </w:p>
        </w:tc>
        <w:tc>
          <w:tcPr>
            <w:tcW w:w="1951" w:type="dxa"/>
            <w:shd w:val="clear" w:color="auto" w:fill="auto"/>
          </w:tcPr>
          <w:p w14:paraId="41D46D41" w14:textId="4375D328" w:rsidR="00755C87" w:rsidRPr="00D8774A" w:rsidRDefault="002A073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6,92</w:t>
            </w:r>
          </w:p>
        </w:tc>
      </w:tr>
      <w:tr w:rsidR="00755C87" w:rsidRPr="00D8774A" w14:paraId="3076FBBF" w14:textId="77777777" w:rsidTr="00BA2D4B">
        <w:trPr>
          <w:gridAfter w:val="1"/>
          <w:wAfter w:w="8" w:type="dxa"/>
          <w:trHeight w:val="270"/>
          <w:jc w:val="center"/>
        </w:trPr>
        <w:tc>
          <w:tcPr>
            <w:tcW w:w="952" w:type="dxa"/>
            <w:shd w:val="clear" w:color="auto" w:fill="auto"/>
          </w:tcPr>
          <w:p w14:paraId="2372CA27" w14:textId="29C82A7A" w:rsidR="00755C87" w:rsidRPr="00D8774A" w:rsidRDefault="00D04DC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472" w:type="dxa"/>
            <w:shd w:val="clear" w:color="auto" w:fill="auto"/>
            <w:hideMark/>
          </w:tcPr>
          <w:p w14:paraId="05C1F750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shd w:val="clear" w:color="auto" w:fill="auto"/>
          </w:tcPr>
          <w:p w14:paraId="7D3973ED" w14:textId="31EBFFFF" w:rsidR="00755C87" w:rsidRPr="00D8774A" w:rsidRDefault="00D04DC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7:24</w:t>
            </w:r>
          </w:p>
        </w:tc>
        <w:tc>
          <w:tcPr>
            <w:tcW w:w="1984" w:type="dxa"/>
            <w:shd w:val="clear" w:color="auto" w:fill="auto"/>
          </w:tcPr>
          <w:p w14:paraId="20215053" w14:textId="15E78958" w:rsidR="00755C87" w:rsidRPr="00D8774A" w:rsidRDefault="00D04DCA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18:28</w:t>
            </w:r>
          </w:p>
        </w:tc>
        <w:tc>
          <w:tcPr>
            <w:tcW w:w="1951" w:type="dxa"/>
            <w:shd w:val="clear" w:color="auto" w:fill="auto"/>
          </w:tcPr>
          <w:p w14:paraId="39133221" w14:textId="34D236E3" w:rsidR="00755C87" w:rsidRPr="00D8774A" w:rsidRDefault="002A073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6,95</w:t>
            </w:r>
          </w:p>
        </w:tc>
      </w:tr>
      <w:tr w:rsidR="00D04DCA" w:rsidRPr="00D8774A" w14:paraId="31B89627" w14:textId="77777777" w:rsidTr="005D435C">
        <w:trPr>
          <w:gridAfter w:val="1"/>
          <w:wAfter w:w="8" w:type="dxa"/>
          <w:trHeight w:val="270"/>
          <w:jc w:val="center"/>
        </w:trPr>
        <w:tc>
          <w:tcPr>
            <w:tcW w:w="952" w:type="dxa"/>
            <w:shd w:val="clear" w:color="auto" w:fill="auto"/>
          </w:tcPr>
          <w:p w14:paraId="5FA4AD78" w14:textId="4022B4BF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7</w:t>
            </w:r>
          </w:p>
        </w:tc>
        <w:tc>
          <w:tcPr>
            <w:tcW w:w="1472" w:type="dxa"/>
            <w:shd w:val="clear" w:color="auto" w:fill="auto"/>
            <w:hideMark/>
          </w:tcPr>
          <w:p w14:paraId="4B9FC1B0" w14:textId="77777777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shd w:val="clear" w:color="auto" w:fill="auto"/>
            <w:vAlign w:val="center"/>
          </w:tcPr>
          <w:p w14:paraId="4AD668C2" w14:textId="6097CC05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4:33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1E7DC2EE" w14:textId="719BBC27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20:14</w:t>
            </w:r>
          </w:p>
        </w:tc>
        <w:tc>
          <w:tcPr>
            <w:tcW w:w="1951" w:type="dxa"/>
            <w:shd w:val="clear" w:color="auto" w:fill="auto"/>
            <w:vAlign w:val="center"/>
          </w:tcPr>
          <w:p w14:paraId="59ABDFE1" w14:textId="6E092AA5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11,50</w:t>
            </w:r>
          </w:p>
        </w:tc>
      </w:tr>
      <w:tr w:rsidR="00D04DCA" w:rsidRPr="00D8774A" w14:paraId="276FF7D6" w14:textId="77777777" w:rsidTr="005D435C">
        <w:trPr>
          <w:gridAfter w:val="1"/>
          <w:wAfter w:w="8" w:type="dxa"/>
          <w:trHeight w:val="270"/>
          <w:jc w:val="center"/>
        </w:trPr>
        <w:tc>
          <w:tcPr>
            <w:tcW w:w="952" w:type="dxa"/>
            <w:shd w:val="clear" w:color="auto" w:fill="auto"/>
          </w:tcPr>
          <w:p w14:paraId="116520BA" w14:textId="64EDAF76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1472" w:type="dxa"/>
            <w:shd w:val="clear" w:color="auto" w:fill="auto"/>
            <w:hideMark/>
          </w:tcPr>
          <w:p w14:paraId="6FA528C7" w14:textId="77777777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shd w:val="clear" w:color="auto" w:fill="auto"/>
            <w:vAlign w:val="center"/>
          </w:tcPr>
          <w:p w14:paraId="2E1A56C0" w14:textId="1A32CC23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7:42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437ED25A" w14:textId="419C90F8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17:06</w:t>
            </w:r>
          </w:p>
        </w:tc>
        <w:tc>
          <w:tcPr>
            <w:tcW w:w="1951" w:type="dxa"/>
            <w:shd w:val="clear" w:color="auto" w:fill="auto"/>
            <w:vAlign w:val="center"/>
          </w:tcPr>
          <w:p w14:paraId="73588EEC" w14:textId="16464EDD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2,67</w:t>
            </w:r>
          </w:p>
        </w:tc>
      </w:tr>
      <w:tr w:rsidR="00D04DCA" w:rsidRPr="00D8774A" w14:paraId="4042259F" w14:textId="77777777" w:rsidTr="005D435C">
        <w:trPr>
          <w:gridAfter w:val="1"/>
          <w:wAfter w:w="8" w:type="dxa"/>
          <w:trHeight w:val="270"/>
          <w:jc w:val="center"/>
        </w:trPr>
        <w:tc>
          <w:tcPr>
            <w:tcW w:w="952" w:type="dxa"/>
            <w:shd w:val="clear" w:color="auto" w:fill="auto"/>
          </w:tcPr>
          <w:p w14:paraId="0D838936" w14:textId="214512BE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1472" w:type="dxa"/>
            <w:shd w:val="clear" w:color="auto" w:fill="auto"/>
            <w:hideMark/>
          </w:tcPr>
          <w:p w14:paraId="0A33A680" w14:textId="77777777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shd w:val="clear" w:color="auto" w:fill="auto"/>
            <w:vAlign w:val="center"/>
          </w:tcPr>
          <w:p w14:paraId="7A8733B8" w14:textId="669375E5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7:51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2FD81507" w14:textId="2DCF3F02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21:27</w:t>
            </w:r>
          </w:p>
        </w:tc>
        <w:tc>
          <w:tcPr>
            <w:tcW w:w="1951" w:type="dxa"/>
            <w:shd w:val="clear" w:color="auto" w:fill="auto"/>
            <w:vAlign w:val="center"/>
          </w:tcPr>
          <w:p w14:paraId="0FAB78B3" w14:textId="3A1F528F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13,60</w:t>
            </w:r>
          </w:p>
        </w:tc>
      </w:tr>
      <w:tr w:rsidR="00D04DCA" w:rsidRPr="00D8774A" w14:paraId="7CC92183" w14:textId="77777777" w:rsidTr="005D435C">
        <w:trPr>
          <w:gridAfter w:val="1"/>
          <w:wAfter w:w="8" w:type="dxa"/>
          <w:trHeight w:val="270"/>
          <w:jc w:val="center"/>
        </w:trPr>
        <w:tc>
          <w:tcPr>
            <w:tcW w:w="952" w:type="dxa"/>
            <w:shd w:val="clear" w:color="auto" w:fill="auto"/>
          </w:tcPr>
          <w:p w14:paraId="44AA2040" w14:textId="1B8840FF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472" w:type="dxa"/>
            <w:shd w:val="clear" w:color="auto" w:fill="auto"/>
            <w:hideMark/>
          </w:tcPr>
          <w:p w14:paraId="4DA408C5" w14:textId="77777777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shd w:val="clear" w:color="auto" w:fill="auto"/>
            <w:vAlign w:val="center"/>
          </w:tcPr>
          <w:p w14:paraId="28F15F62" w14:textId="58907B21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5:03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4EE50911" w14:textId="1F5F8CA1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22:15</w:t>
            </w:r>
          </w:p>
        </w:tc>
        <w:tc>
          <w:tcPr>
            <w:tcW w:w="1951" w:type="dxa"/>
            <w:shd w:val="clear" w:color="auto" w:fill="auto"/>
            <w:vAlign w:val="center"/>
          </w:tcPr>
          <w:p w14:paraId="4399C28B" w14:textId="7A65AF67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12,82</w:t>
            </w:r>
          </w:p>
        </w:tc>
      </w:tr>
      <w:tr w:rsidR="00D04DCA" w:rsidRPr="00D8774A" w14:paraId="0F2C61F6" w14:textId="77777777" w:rsidTr="005D435C">
        <w:trPr>
          <w:gridAfter w:val="1"/>
          <w:wAfter w:w="8" w:type="dxa"/>
          <w:trHeight w:val="270"/>
          <w:jc w:val="center"/>
        </w:trPr>
        <w:tc>
          <w:tcPr>
            <w:tcW w:w="952" w:type="dxa"/>
            <w:shd w:val="clear" w:color="auto" w:fill="auto"/>
          </w:tcPr>
          <w:p w14:paraId="4B17A8AF" w14:textId="46093B62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1472" w:type="dxa"/>
            <w:shd w:val="clear" w:color="auto" w:fill="auto"/>
            <w:hideMark/>
          </w:tcPr>
          <w:p w14:paraId="65AF126B" w14:textId="77777777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shd w:val="clear" w:color="auto" w:fill="auto"/>
            <w:vAlign w:val="center"/>
          </w:tcPr>
          <w:p w14:paraId="086292B4" w14:textId="1AE58E0A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8:09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48A2B238" w14:textId="195F8EDB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18:36</w:t>
            </w:r>
          </w:p>
        </w:tc>
        <w:tc>
          <w:tcPr>
            <w:tcW w:w="1951" w:type="dxa"/>
            <w:shd w:val="clear" w:color="auto" w:fill="auto"/>
            <w:vAlign w:val="center"/>
          </w:tcPr>
          <w:p w14:paraId="249BFC57" w14:textId="406494A9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4,08</w:t>
            </w:r>
          </w:p>
        </w:tc>
      </w:tr>
      <w:tr w:rsidR="00D04DCA" w:rsidRPr="00D8774A" w14:paraId="75596E93" w14:textId="77777777" w:rsidTr="005D435C">
        <w:trPr>
          <w:gridAfter w:val="1"/>
          <w:wAfter w:w="8" w:type="dxa"/>
          <w:trHeight w:val="270"/>
          <w:jc w:val="center"/>
        </w:trPr>
        <w:tc>
          <w:tcPr>
            <w:tcW w:w="952" w:type="dxa"/>
            <w:shd w:val="clear" w:color="auto" w:fill="auto"/>
          </w:tcPr>
          <w:p w14:paraId="34B6D15E" w14:textId="098C4047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1472" w:type="dxa"/>
            <w:shd w:val="clear" w:color="auto" w:fill="auto"/>
            <w:hideMark/>
          </w:tcPr>
          <w:p w14:paraId="648AC30F" w14:textId="77777777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shd w:val="clear" w:color="auto" w:fill="auto"/>
            <w:vAlign w:val="center"/>
          </w:tcPr>
          <w:p w14:paraId="3A6A1454" w14:textId="62024AF9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5:20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129ABA5A" w14:textId="0E311AD9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19:04</w:t>
            </w:r>
          </w:p>
        </w:tc>
        <w:tc>
          <w:tcPr>
            <w:tcW w:w="1951" w:type="dxa"/>
            <w:shd w:val="clear" w:color="auto" w:fill="auto"/>
            <w:vAlign w:val="center"/>
          </w:tcPr>
          <w:p w14:paraId="54EBCE62" w14:textId="076C5F2D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9,77</w:t>
            </w:r>
          </w:p>
        </w:tc>
      </w:tr>
      <w:tr w:rsidR="00D04DCA" w:rsidRPr="00D8774A" w14:paraId="3D9EC5EA" w14:textId="77777777" w:rsidTr="005D435C">
        <w:trPr>
          <w:gridAfter w:val="1"/>
          <w:wAfter w:w="8" w:type="dxa"/>
          <w:trHeight w:val="270"/>
          <w:jc w:val="center"/>
        </w:trPr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F3E99A" w14:textId="2462996A" w:rsidR="00D04DCA" w:rsidRPr="00E60B51" w:rsidRDefault="00D04DCA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557782" w14:textId="77777777" w:rsidR="00D04DCA" w:rsidRPr="00E60B51" w:rsidRDefault="00D04DCA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774A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6A9C6" w14:textId="4E6B35D8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5:38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BB87E" w14:textId="3653394A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22:39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19004" w14:textId="651AC867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13,02</w:t>
            </w:r>
          </w:p>
        </w:tc>
      </w:tr>
      <w:tr w:rsidR="00D04DCA" w:rsidRPr="00D8774A" w14:paraId="35561BB2" w14:textId="77777777" w:rsidTr="005D435C">
        <w:trPr>
          <w:gridAfter w:val="1"/>
          <w:wAfter w:w="8" w:type="dxa"/>
          <w:trHeight w:val="270"/>
          <w:jc w:val="center"/>
        </w:trPr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2E20D4" w14:textId="50151212" w:rsidR="00D04DCA" w:rsidRDefault="00D04DCA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AE6034" w14:textId="53632B82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774A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D4FAF" w14:textId="409F109F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8:27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6A72B" w14:textId="545A0EBE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22:01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7F81B" w14:textId="53D4EDEA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11,53</w:t>
            </w:r>
          </w:p>
        </w:tc>
      </w:tr>
      <w:tr w:rsidR="00D04DCA" w:rsidRPr="00D8774A" w14:paraId="3CCE5B71" w14:textId="77777777" w:rsidTr="00D04DCA">
        <w:trPr>
          <w:gridAfter w:val="1"/>
          <w:wAfter w:w="8" w:type="dxa"/>
          <w:trHeight w:val="270"/>
          <w:jc w:val="center"/>
        </w:trPr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1B8165" w14:textId="4F03DE6D" w:rsidR="00D04DCA" w:rsidRPr="00E60B51" w:rsidRDefault="00D04DCA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3FBBEF" w14:textId="0317731D" w:rsidR="00D04DCA" w:rsidRPr="00E60B51" w:rsidRDefault="00D04DCA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4B71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99B2A" w14:textId="0BE385FE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25DD8" w14:textId="34F0DBA3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17:42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6FB2B" w14:textId="3749E306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4,23</w:t>
            </w:r>
          </w:p>
        </w:tc>
      </w:tr>
      <w:tr w:rsidR="00D04DCA" w:rsidRPr="00D8774A" w14:paraId="3A227014" w14:textId="77777777" w:rsidTr="00D04DCA">
        <w:trPr>
          <w:gridAfter w:val="1"/>
          <w:wAfter w:w="8" w:type="dxa"/>
          <w:trHeight w:val="270"/>
          <w:jc w:val="center"/>
        </w:trPr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5C7256" w14:textId="4ED5100D" w:rsidR="00D04DCA" w:rsidRPr="00E60B51" w:rsidRDefault="00D04DCA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9B0A4E" w14:textId="35A7DFF9" w:rsidR="00D04DCA" w:rsidRPr="00E60B51" w:rsidRDefault="00D04DCA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4B71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753F7" w14:textId="5B25BEF2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CE77F" w14:textId="07565223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21:51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9D8E4" w14:textId="598F2A3D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6,88</w:t>
            </w:r>
          </w:p>
        </w:tc>
      </w:tr>
      <w:tr w:rsidR="00D04DCA" w:rsidRPr="00D8774A" w14:paraId="59288492" w14:textId="77777777" w:rsidTr="00D04DCA">
        <w:trPr>
          <w:gridAfter w:val="1"/>
          <w:wAfter w:w="8" w:type="dxa"/>
          <w:trHeight w:val="270"/>
          <w:jc w:val="center"/>
        </w:trPr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B03558" w14:textId="2D0B63ED" w:rsidR="00D04DCA" w:rsidRPr="00E60B51" w:rsidRDefault="00D04DCA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FB2D22" w14:textId="04483565" w:rsidR="00D04DCA" w:rsidRPr="00E60B51" w:rsidRDefault="00D04DCA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4B71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F6C17" w14:textId="2B989936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5:54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24FB4" w14:textId="376A6E1B" w:rsidR="00D04DCA" w:rsidRPr="00D8774A" w:rsidRDefault="00D04DCA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18:18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85958" w14:textId="2AFCC180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11,70</w:t>
            </w:r>
          </w:p>
        </w:tc>
      </w:tr>
      <w:tr w:rsidR="00D04DCA" w:rsidRPr="00D8774A" w14:paraId="26B42191" w14:textId="77777777" w:rsidTr="00D04DCA">
        <w:trPr>
          <w:gridAfter w:val="1"/>
          <w:wAfter w:w="8" w:type="dxa"/>
          <w:trHeight w:val="270"/>
          <w:jc w:val="center"/>
        </w:trPr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4A034C" w14:textId="32794973" w:rsidR="00D04DCA" w:rsidRPr="00E60B51" w:rsidRDefault="00D04DCA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6D6DD9" w14:textId="61351751" w:rsidR="00D04DCA" w:rsidRPr="00E60B51" w:rsidRDefault="00D04DCA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4B71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C059C" w14:textId="1FAF9A07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7:27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FFB2D" w14:textId="543EAC04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19:14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3CE75" w14:textId="2F95D3FB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10,05</w:t>
            </w:r>
          </w:p>
        </w:tc>
      </w:tr>
      <w:tr w:rsidR="00D04DCA" w:rsidRPr="00D8774A" w14:paraId="2E04020F" w14:textId="77777777" w:rsidTr="00D04DCA">
        <w:trPr>
          <w:gridAfter w:val="1"/>
          <w:wAfter w:w="8" w:type="dxa"/>
          <w:trHeight w:val="270"/>
          <w:jc w:val="center"/>
        </w:trPr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26C52A" w14:textId="0E8F21AB" w:rsidR="00D04DCA" w:rsidRDefault="00D04DCA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66D93C" w14:textId="4CCC5E09" w:rsidR="00D04DCA" w:rsidRPr="00E60B51" w:rsidRDefault="00D04DCA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4B71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8D21A" w14:textId="03CD735F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0FA4D" w14:textId="4A25EDD3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21:37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F210E" w14:textId="3B45E59B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11,42</w:t>
            </w:r>
          </w:p>
        </w:tc>
      </w:tr>
      <w:tr w:rsidR="00D04DCA" w:rsidRPr="00D8774A" w14:paraId="5A202C62" w14:textId="77777777" w:rsidTr="00D04DCA">
        <w:trPr>
          <w:gridAfter w:val="1"/>
          <w:wAfter w:w="8" w:type="dxa"/>
          <w:trHeight w:val="270"/>
          <w:jc w:val="center"/>
        </w:trPr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04E48A" w14:textId="607916C1" w:rsidR="00D04DCA" w:rsidRDefault="00D04DCA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C03409" w14:textId="5740506A" w:rsidR="00D04DCA" w:rsidRPr="00E60B51" w:rsidRDefault="00D04DCA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4B71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91610" w14:textId="0D5C8980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6:30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020A7" w14:textId="29340E12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22:37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19364" w14:textId="7FF7833F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14,47</w:t>
            </w:r>
          </w:p>
        </w:tc>
      </w:tr>
      <w:tr w:rsidR="00D04DCA" w:rsidRPr="00D8774A" w14:paraId="1C207E59" w14:textId="77777777" w:rsidTr="00D04DCA">
        <w:trPr>
          <w:gridAfter w:val="1"/>
          <w:wAfter w:w="8" w:type="dxa"/>
          <w:trHeight w:val="270"/>
          <w:jc w:val="center"/>
        </w:trPr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D42BF" w14:textId="1ED4D059" w:rsidR="00D04DCA" w:rsidRDefault="00D04DCA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46868E" w14:textId="5959E7D8" w:rsidR="00D04DCA" w:rsidRPr="00E60B51" w:rsidRDefault="00D04DCA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4B71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4E874" w14:textId="5544EC15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15:03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66F26" w14:textId="088E01E3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16:21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2E9CF" w14:textId="69A44310" w:rsidR="00D04DCA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1,30</w:t>
            </w:r>
          </w:p>
        </w:tc>
      </w:tr>
      <w:tr w:rsidR="002A073B" w:rsidRPr="00D8774A" w14:paraId="3BC974CA" w14:textId="77777777" w:rsidTr="00D04DCA">
        <w:trPr>
          <w:gridAfter w:val="1"/>
          <w:wAfter w:w="8" w:type="dxa"/>
          <w:trHeight w:val="270"/>
          <w:jc w:val="center"/>
        </w:trPr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D1E4CA" w14:textId="58C7B4BC" w:rsidR="002A073B" w:rsidRDefault="002A073B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42D7F3" w14:textId="0E3A7377" w:rsidR="002A073B" w:rsidRPr="00C24B71" w:rsidRDefault="002A073B" w:rsidP="00D04D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4B71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35273" w14:textId="78DAF136" w:rsidR="002A073B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15:21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F096E" w14:textId="2D77FF26" w:rsidR="002A073B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16:39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979FB" w14:textId="5C84492B" w:rsidR="002A073B" w:rsidRPr="00D8774A" w:rsidRDefault="002A073B" w:rsidP="00D04D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1,30</w:t>
            </w:r>
          </w:p>
        </w:tc>
      </w:tr>
    </w:tbl>
    <w:p w14:paraId="5396C814" w14:textId="77777777" w:rsidR="00755C87" w:rsidRPr="00C16068" w:rsidRDefault="00755C87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  <w:sectPr w:rsidR="00755C87" w:rsidRPr="00C16068" w:rsidSect="00755C8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5A8692C9" w14:textId="77777777" w:rsidR="00755C87" w:rsidRDefault="00755C87" w:rsidP="00755C87">
      <w:pPr>
        <w:pStyle w:val="a7"/>
        <w:widowControl w:val="0"/>
        <w:numPr>
          <w:ilvl w:val="0"/>
          <w:numId w:val="42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C16068">
        <w:rPr>
          <w:rStyle w:val="af8"/>
          <w:rFonts w:ascii="Times New Roman" w:hAnsi="Times New Roman"/>
          <w:color w:val="000000"/>
          <w:sz w:val="20"/>
          <w:szCs w:val="20"/>
        </w:rPr>
        <w:lastRenderedPageBreak/>
        <w:t xml:space="preserve">Планируемое расписание </w:t>
      </w:r>
      <w:r w:rsidRPr="00C16068">
        <w:rPr>
          <w:rFonts w:ascii="Times New Roman" w:hAnsi="Times New Roman"/>
          <w:sz w:val="20"/>
          <w:szCs w:val="20"/>
        </w:rPr>
        <w:t>движения транспортных средств</w:t>
      </w:r>
      <w:r w:rsidRPr="00C16068">
        <w:rPr>
          <w:rStyle w:val="af8"/>
          <w:rFonts w:ascii="Times New Roman" w:hAnsi="Times New Roman"/>
          <w:color w:val="000000"/>
          <w:sz w:val="20"/>
          <w:szCs w:val="20"/>
        </w:rPr>
        <w:t xml:space="preserve"> для начального и конечного остановочных пунктов:</w:t>
      </w:r>
    </w:p>
    <w:p w14:paraId="77BA1BF5" w14:textId="17D2E84D" w:rsidR="00755C87" w:rsidRDefault="00B10873" w:rsidP="00B10873">
      <w:pPr>
        <w:pStyle w:val="a7"/>
        <w:widowControl w:val="0"/>
        <w:autoSpaceDE w:val="0"/>
        <w:spacing w:after="0" w:line="240" w:lineRule="auto"/>
        <w:ind w:left="709"/>
        <w:jc w:val="center"/>
        <w:rPr>
          <w:rStyle w:val="af8"/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01.01.2025</w:t>
      </w:r>
    </w:p>
    <w:p w14:paraId="54775F82" w14:textId="77777777" w:rsidR="00B10873" w:rsidRPr="00C16068" w:rsidRDefault="00B10873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9CF7845" w14:textId="4DE4AE03" w:rsidR="0035279A" w:rsidRDefault="007F44D2" w:rsidP="00755C87">
      <w:pPr>
        <w:tabs>
          <w:tab w:val="left" w:pos="1755"/>
        </w:tabs>
        <w:jc w:val="center"/>
        <w:rPr>
          <w:rFonts w:ascii="Times New Roman" w:hAnsi="Times New Roman"/>
          <w:sz w:val="20"/>
          <w:szCs w:val="20"/>
        </w:rPr>
      </w:pPr>
      <w:r w:rsidRPr="007F44D2">
        <w:rPr>
          <w:noProof/>
          <w:lang w:eastAsia="ru-RU"/>
        </w:rPr>
        <w:drawing>
          <wp:inline distT="0" distB="0" distL="0" distR="0" wp14:anchorId="588F4372" wp14:editId="64001A14">
            <wp:extent cx="6210935" cy="5263767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5263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485C6" w14:textId="2447C6E4" w:rsidR="00755C87" w:rsidRDefault="00755C87" w:rsidP="0035279A">
      <w:pPr>
        <w:jc w:val="right"/>
        <w:rPr>
          <w:rFonts w:ascii="Times New Roman" w:hAnsi="Times New Roman"/>
          <w:sz w:val="20"/>
          <w:szCs w:val="20"/>
        </w:rPr>
      </w:pPr>
    </w:p>
    <w:p w14:paraId="70A5E9E6" w14:textId="7833CA85" w:rsidR="0035279A" w:rsidRDefault="0035279A" w:rsidP="0035279A">
      <w:pPr>
        <w:jc w:val="right"/>
        <w:rPr>
          <w:rFonts w:ascii="Times New Roman" w:hAnsi="Times New Roman"/>
          <w:sz w:val="20"/>
          <w:szCs w:val="20"/>
        </w:rPr>
      </w:pPr>
    </w:p>
    <w:p w14:paraId="75ED438E" w14:textId="56B8BAE9" w:rsidR="0035279A" w:rsidRDefault="0035279A" w:rsidP="0035279A">
      <w:pPr>
        <w:jc w:val="right"/>
        <w:rPr>
          <w:rFonts w:ascii="Times New Roman" w:hAnsi="Times New Roman"/>
          <w:sz w:val="20"/>
          <w:szCs w:val="20"/>
        </w:rPr>
      </w:pPr>
    </w:p>
    <w:p w14:paraId="07E74EEB" w14:textId="606B5058" w:rsidR="0035279A" w:rsidRDefault="0035279A" w:rsidP="0035279A">
      <w:pPr>
        <w:jc w:val="right"/>
        <w:rPr>
          <w:rFonts w:ascii="Times New Roman" w:hAnsi="Times New Roman"/>
          <w:sz w:val="20"/>
          <w:szCs w:val="20"/>
        </w:rPr>
      </w:pPr>
    </w:p>
    <w:p w14:paraId="0FF61ED5" w14:textId="4EB44E2E" w:rsidR="0035279A" w:rsidRDefault="0035279A" w:rsidP="0035279A">
      <w:pPr>
        <w:jc w:val="right"/>
        <w:rPr>
          <w:rFonts w:ascii="Times New Roman" w:hAnsi="Times New Roman"/>
          <w:sz w:val="20"/>
          <w:szCs w:val="20"/>
        </w:rPr>
      </w:pPr>
    </w:p>
    <w:p w14:paraId="762815D2" w14:textId="1022F5F2" w:rsidR="0035279A" w:rsidRDefault="0035279A" w:rsidP="0035279A">
      <w:pPr>
        <w:jc w:val="right"/>
        <w:rPr>
          <w:rFonts w:ascii="Times New Roman" w:hAnsi="Times New Roman"/>
          <w:sz w:val="20"/>
          <w:szCs w:val="20"/>
        </w:rPr>
      </w:pPr>
    </w:p>
    <w:p w14:paraId="2841EEBA" w14:textId="661A4687" w:rsidR="0035279A" w:rsidRDefault="0035279A" w:rsidP="0035279A">
      <w:pPr>
        <w:jc w:val="right"/>
        <w:rPr>
          <w:rFonts w:ascii="Times New Roman" w:hAnsi="Times New Roman"/>
          <w:sz w:val="20"/>
          <w:szCs w:val="20"/>
        </w:rPr>
      </w:pPr>
    </w:p>
    <w:p w14:paraId="19108F66" w14:textId="1AE8761B" w:rsidR="0035279A" w:rsidRDefault="0035279A" w:rsidP="0035279A">
      <w:pPr>
        <w:jc w:val="right"/>
        <w:rPr>
          <w:rFonts w:ascii="Times New Roman" w:hAnsi="Times New Roman"/>
          <w:sz w:val="20"/>
          <w:szCs w:val="20"/>
        </w:rPr>
      </w:pPr>
    </w:p>
    <w:p w14:paraId="6307ACCB" w14:textId="36D34242" w:rsidR="0035279A" w:rsidRDefault="0035279A" w:rsidP="0035279A">
      <w:pPr>
        <w:jc w:val="right"/>
        <w:rPr>
          <w:rFonts w:ascii="Times New Roman" w:hAnsi="Times New Roman"/>
          <w:sz w:val="20"/>
          <w:szCs w:val="20"/>
        </w:rPr>
      </w:pPr>
    </w:p>
    <w:p w14:paraId="61A1B7F7" w14:textId="422B7A8B" w:rsidR="0035279A" w:rsidRDefault="0035279A" w:rsidP="0035279A">
      <w:pPr>
        <w:jc w:val="right"/>
        <w:rPr>
          <w:rFonts w:ascii="Times New Roman" w:hAnsi="Times New Roman"/>
          <w:sz w:val="20"/>
          <w:szCs w:val="20"/>
        </w:rPr>
      </w:pPr>
    </w:p>
    <w:p w14:paraId="19090522" w14:textId="51F9636E" w:rsidR="0035279A" w:rsidRDefault="0035279A" w:rsidP="0035279A">
      <w:pPr>
        <w:jc w:val="right"/>
        <w:rPr>
          <w:rFonts w:ascii="Times New Roman" w:hAnsi="Times New Roman"/>
          <w:sz w:val="20"/>
          <w:szCs w:val="20"/>
        </w:rPr>
      </w:pPr>
    </w:p>
    <w:p w14:paraId="45F19B82" w14:textId="683B9CD1" w:rsidR="0035279A" w:rsidRPr="0035279A" w:rsidRDefault="0035279A" w:rsidP="0035279A">
      <w:pPr>
        <w:jc w:val="center"/>
        <w:rPr>
          <w:rFonts w:ascii="Times New Roman" w:hAnsi="Times New Roman"/>
          <w:sz w:val="20"/>
          <w:szCs w:val="20"/>
        </w:rPr>
      </w:pPr>
      <w:r w:rsidRPr="00D8774A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lastRenderedPageBreak/>
        <w:t>Выходные</w:t>
      </w: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 xml:space="preserve"> и праздничные дни с 02.01.2025 по 30.04.2025</w:t>
      </w:r>
    </w:p>
    <w:p w14:paraId="6745C90E" w14:textId="45BE4DAF" w:rsidR="00755C87" w:rsidRDefault="00D04DCA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  <w:r w:rsidRPr="00D04DCA">
        <w:rPr>
          <w:noProof/>
          <w:lang w:eastAsia="ru-RU"/>
        </w:rPr>
        <w:drawing>
          <wp:inline distT="0" distB="0" distL="0" distR="0" wp14:anchorId="0E434DC1" wp14:editId="688688E5">
            <wp:extent cx="6210935" cy="6071189"/>
            <wp:effectExtent l="0" t="0" r="0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6071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EFDB1" w14:textId="2041FA37" w:rsidR="00755C87" w:rsidRDefault="00755C87" w:rsidP="00755C87">
      <w:pPr>
        <w:tabs>
          <w:tab w:val="left" w:pos="1755"/>
        </w:tabs>
        <w:jc w:val="center"/>
        <w:rPr>
          <w:rFonts w:ascii="Times New Roman" w:hAnsi="Times New Roman"/>
          <w:sz w:val="20"/>
          <w:szCs w:val="20"/>
        </w:rPr>
      </w:pPr>
    </w:p>
    <w:p w14:paraId="1E28CDA6" w14:textId="30B8A569" w:rsidR="0035279A" w:rsidRDefault="0035279A" w:rsidP="00755C87">
      <w:pPr>
        <w:tabs>
          <w:tab w:val="left" w:pos="1755"/>
        </w:tabs>
        <w:jc w:val="center"/>
        <w:rPr>
          <w:rFonts w:ascii="Times New Roman" w:hAnsi="Times New Roman"/>
          <w:sz w:val="20"/>
          <w:szCs w:val="20"/>
        </w:rPr>
      </w:pPr>
    </w:p>
    <w:p w14:paraId="36AE7EE4" w14:textId="031CBBAB" w:rsidR="0035279A" w:rsidRDefault="0035279A" w:rsidP="00755C87">
      <w:pPr>
        <w:tabs>
          <w:tab w:val="left" w:pos="1755"/>
        </w:tabs>
        <w:jc w:val="center"/>
        <w:rPr>
          <w:rFonts w:ascii="Times New Roman" w:hAnsi="Times New Roman"/>
          <w:sz w:val="20"/>
          <w:szCs w:val="20"/>
        </w:rPr>
      </w:pPr>
    </w:p>
    <w:p w14:paraId="00582EAC" w14:textId="7650B380" w:rsidR="0035279A" w:rsidRDefault="0035279A" w:rsidP="00755C87">
      <w:pPr>
        <w:tabs>
          <w:tab w:val="left" w:pos="1755"/>
        </w:tabs>
        <w:jc w:val="center"/>
        <w:rPr>
          <w:rFonts w:ascii="Times New Roman" w:hAnsi="Times New Roman"/>
          <w:sz w:val="20"/>
          <w:szCs w:val="20"/>
        </w:rPr>
      </w:pPr>
    </w:p>
    <w:p w14:paraId="11033BED" w14:textId="405DC49E" w:rsidR="0035279A" w:rsidRDefault="0035279A" w:rsidP="00755C87">
      <w:pPr>
        <w:tabs>
          <w:tab w:val="left" w:pos="1755"/>
        </w:tabs>
        <w:jc w:val="center"/>
        <w:rPr>
          <w:rFonts w:ascii="Times New Roman" w:hAnsi="Times New Roman"/>
          <w:sz w:val="20"/>
          <w:szCs w:val="20"/>
        </w:rPr>
      </w:pPr>
    </w:p>
    <w:p w14:paraId="684CC653" w14:textId="27459D33" w:rsidR="0035279A" w:rsidRDefault="0035279A" w:rsidP="00755C87">
      <w:pPr>
        <w:tabs>
          <w:tab w:val="left" w:pos="1755"/>
        </w:tabs>
        <w:jc w:val="center"/>
        <w:rPr>
          <w:rFonts w:ascii="Times New Roman" w:hAnsi="Times New Roman"/>
          <w:sz w:val="20"/>
          <w:szCs w:val="20"/>
        </w:rPr>
      </w:pPr>
    </w:p>
    <w:p w14:paraId="34AC78C2" w14:textId="6A298729" w:rsidR="0035279A" w:rsidRDefault="0035279A" w:rsidP="00755C87">
      <w:pPr>
        <w:tabs>
          <w:tab w:val="left" w:pos="1755"/>
        </w:tabs>
        <w:jc w:val="center"/>
        <w:rPr>
          <w:rFonts w:ascii="Times New Roman" w:hAnsi="Times New Roman"/>
          <w:sz w:val="20"/>
          <w:szCs w:val="20"/>
        </w:rPr>
      </w:pPr>
    </w:p>
    <w:p w14:paraId="563322D5" w14:textId="446DF833" w:rsidR="0035279A" w:rsidRDefault="0035279A" w:rsidP="00755C87">
      <w:pPr>
        <w:tabs>
          <w:tab w:val="left" w:pos="1755"/>
        </w:tabs>
        <w:jc w:val="center"/>
        <w:rPr>
          <w:rFonts w:ascii="Times New Roman" w:hAnsi="Times New Roman"/>
          <w:sz w:val="20"/>
          <w:szCs w:val="20"/>
        </w:rPr>
      </w:pPr>
    </w:p>
    <w:p w14:paraId="49D79FCF" w14:textId="1857A0E8" w:rsidR="0035279A" w:rsidRDefault="0035279A" w:rsidP="00755C87">
      <w:pPr>
        <w:tabs>
          <w:tab w:val="left" w:pos="1755"/>
        </w:tabs>
        <w:jc w:val="center"/>
        <w:rPr>
          <w:rFonts w:ascii="Times New Roman" w:hAnsi="Times New Roman"/>
          <w:sz w:val="20"/>
          <w:szCs w:val="20"/>
        </w:rPr>
      </w:pPr>
    </w:p>
    <w:p w14:paraId="74C49BE0" w14:textId="31C7DD0A" w:rsidR="0035279A" w:rsidRDefault="0035279A" w:rsidP="00755C87">
      <w:pPr>
        <w:tabs>
          <w:tab w:val="left" w:pos="1755"/>
        </w:tabs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lastRenderedPageBreak/>
        <w:t>Будни с 09.01.2025 по 30.04.2025</w:t>
      </w:r>
    </w:p>
    <w:p w14:paraId="3A9766D0" w14:textId="5FEB520B" w:rsidR="00755C87" w:rsidRDefault="002A073B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  <w:r w:rsidRPr="002A073B">
        <w:rPr>
          <w:noProof/>
          <w:lang w:eastAsia="ru-RU"/>
        </w:rPr>
        <w:drawing>
          <wp:inline distT="0" distB="0" distL="0" distR="0" wp14:anchorId="09C563F6" wp14:editId="55EC26C7">
            <wp:extent cx="6210935" cy="8897164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9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F8710" w14:textId="6454E0D1" w:rsidR="00755C87" w:rsidRDefault="00755C87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</w:p>
    <w:p w14:paraId="312D48EE" w14:textId="77777777" w:rsidR="00755C87" w:rsidRPr="00E51271" w:rsidRDefault="00755C87" w:rsidP="00755C87">
      <w:pPr>
        <w:pStyle w:val="a7"/>
        <w:widowControl w:val="0"/>
        <w:numPr>
          <w:ilvl w:val="0"/>
          <w:numId w:val="42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E51271">
        <w:rPr>
          <w:rStyle w:val="af8"/>
          <w:rFonts w:ascii="Times New Roman" w:hAnsi="Times New Roman"/>
          <w:color w:val="000000"/>
          <w:sz w:val="20"/>
          <w:szCs w:val="20"/>
        </w:rPr>
        <w:t>Количество рейсов и пробег транспортных средств.</w:t>
      </w:r>
    </w:p>
    <w:p w14:paraId="31539D51" w14:textId="77777777" w:rsidR="00755C87" w:rsidRPr="00C16068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755C87" w:rsidRPr="00C16068" w14:paraId="374418A0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FC6F182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E2BF433" w14:textId="76C55717" w:rsidR="00755C87" w:rsidRPr="00C16068" w:rsidRDefault="002A073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01.01.2025</w:t>
            </w:r>
          </w:p>
        </w:tc>
      </w:tr>
      <w:tr w:rsidR="00755C87" w:rsidRPr="00C16068" w14:paraId="15DAD17A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A7192A2" w14:textId="77777777" w:rsidR="00755C87" w:rsidRPr="00C16068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21328E5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4149D14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755C87" w:rsidRPr="00C16068" w14:paraId="16E92E13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6A2EB33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325A7A5" w14:textId="79612251" w:rsidR="00755C87" w:rsidRPr="00C16068" w:rsidRDefault="002A073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9D2D8C" w14:textId="26D716B3" w:rsidR="002A073B" w:rsidRPr="00C16068" w:rsidRDefault="002A073B" w:rsidP="002A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799,8</w:t>
            </w:r>
          </w:p>
        </w:tc>
      </w:tr>
      <w:tr w:rsidR="00755C87" w:rsidRPr="00C16068" w14:paraId="1F19D7AF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A995D0E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893A6DF" w14:textId="23CB084E" w:rsidR="00755C87" w:rsidRPr="00C16068" w:rsidRDefault="002A073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375891D" w14:textId="07162CA9" w:rsidR="00755C87" w:rsidRPr="00C16068" w:rsidRDefault="002A073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765,6</w:t>
            </w:r>
          </w:p>
        </w:tc>
      </w:tr>
    </w:tbl>
    <w:p w14:paraId="3D740641" w14:textId="77777777" w:rsidR="00755C87" w:rsidRPr="00C16068" w:rsidRDefault="00755C87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755C87" w:rsidRPr="00C16068" w14:paraId="1F4B06FD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720AF80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BF98AB5" w14:textId="4D65F36D" w:rsidR="00755C87" w:rsidRPr="00C16068" w:rsidRDefault="002A073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и праздничные дни с 02.01.2025 по 30.04.2025</w:t>
            </w:r>
          </w:p>
        </w:tc>
      </w:tr>
      <w:tr w:rsidR="00755C87" w:rsidRPr="00C16068" w14:paraId="44F8A365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C57EB75" w14:textId="77777777" w:rsidR="00755C87" w:rsidRPr="00C16068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3F0AF48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3815DCE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755C87" w:rsidRPr="00C16068" w14:paraId="5989AC43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1A12167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D8B195F" w14:textId="515E972A" w:rsidR="00755C87" w:rsidRPr="00C16068" w:rsidRDefault="002A073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C59511E" w14:textId="63FEB5CF" w:rsidR="00755C87" w:rsidRPr="00C16068" w:rsidRDefault="002A073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928,8</w:t>
            </w:r>
          </w:p>
        </w:tc>
      </w:tr>
      <w:tr w:rsidR="00755C87" w:rsidRPr="00C16068" w14:paraId="28DFBF8B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1A2614E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D7BB472" w14:textId="13B25198" w:rsidR="00755C87" w:rsidRPr="00C16068" w:rsidRDefault="002A073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DC63B5A" w14:textId="094C7380" w:rsidR="00755C87" w:rsidRPr="00C16068" w:rsidRDefault="002A073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897,6</w:t>
            </w:r>
          </w:p>
        </w:tc>
      </w:tr>
    </w:tbl>
    <w:p w14:paraId="2AC3F4CA" w14:textId="413C9919" w:rsidR="00755C87" w:rsidRDefault="00755C87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2A073B" w:rsidRPr="00C16068" w14:paraId="28428D0E" w14:textId="77777777" w:rsidTr="005D435C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937D476" w14:textId="77777777" w:rsidR="002A073B" w:rsidRPr="00C16068" w:rsidRDefault="002A073B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DDE67D8" w14:textId="33282F15" w:rsidR="002A073B" w:rsidRPr="00C16068" w:rsidRDefault="002A073B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 с 09.01.2025 по 30.04.2025</w:t>
            </w:r>
          </w:p>
        </w:tc>
      </w:tr>
      <w:tr w:rsidR="002A073B" w:rsidRPr="00C16068" w14:paraId="17368E9B" w14:textId="77777777" w:rsidTr="005D435C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C2A25C9" w14:textId="77777777" w:rsidR="002A073B" w:rsidRPr="00C16068" w:rsidRDefault="002A073B" w:rsidP="005D43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7F83F61" w14:textId="77777777" w:rsidR="002A073B" w:rsidRPr="00C16068" w:rsidRDefault="002A073B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9A417EC" w14:textId="77777777" w:rsidR="002A073B" w:rsidRPr="00C16068" w:rsidRDefault="002A073B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2A073B" w:rsidRPr="00C16068" w14:paraId="0D6E8728" w14:textId="77777777" w:rsidTr="005D435C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30989EE" w14:textId="77777777" w:rsidR="002A073B" w:rsidRPr="00C16068" w:rsidRDefault="002A073B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FFD3D16" w14:textId="68A7CFF8" w:rsidR="002A073B" w:rsidRPr="00C16068" w:rsidRDefault="002A073B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1D55B9" w14:textId="341CDE18" w:rsidR="002A073B" w:rsidRPr="00C16068" w:rsidRDefault="002A073B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1213,0</w:t>
            </w:r>
          </w:p>
        </w:tc>
      </w:tr>
      <w:tr w:rsidR="002A073B" w:rsidRPr="00C16068" w14:paraId="508107FE" w14:textId="77777777" w:rsidTr="005D435C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443C133" w14:textId="77777777" w:rsidR="002A073B" w:rsidRPr="00C16068" w:rsidRDefault="002A073B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657C029" w14:textId="0F907AAB" w:rsidR="002A073B" w:rsidRPr="00C16068" w:rsidRDefault="002A073B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F739752" w14:textId="247AD39E" w:rsidR="002A073B" w:rsidRPr="00C16068" w:rsidRDefault="002A073B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1003,0</w:t>
            </w:r>
          </w:p>
        </w:tc>
      </w:tr>
    </w:tbl>
    <w:p w14:paraId="4CCA22AE" w14:textId="77777777" w:rsidR="002A073B" w:rsidRPr="00C16068" w:rsidRDefault="002A073B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3A92B330" w14:textId="273793B8" w:rsidR="00755C87" w:rsidRPr="00123711" w:rsidRDefault="00755C87" w:rsidP="00755C87">
      <w:pPr>
        <w:pStyle w:val="a7"/>
        <w:numPr>
          <w:ilvl w:val="0"/>
          <w:numId w:val="43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</w:rPr>
        <w:t>Максимальное ко</w:t>
      </w:r>
      <w:r w:rsidR="00D442FA" w:rsidRPr="00123711">
        <w:rPr>
          <w:rFonts w:ascii="Times New Roman" w:hAnsi="Times New Roman"/>
          <w:sz w:val="20"/>
          <w:szCs w:val="20"/>
        </w:rPr>
        <w:t>личество транспортных сред</w:t>
      </w:r>
      <w:r w:rsidR="00123711" w:rsidRPr="00123711">
        <w:rPr>
          <w:rFonts w:ascii="Times New Roman" w:hAnsi="Times New Roman"/>
          <w:sz w:val="20"/>
          <w:szCs w:val="20"/>
        </w:rPr>
        <w:t>ств 22</w:t>
      </w:r>
      <w:r w:rsidRPr="00123711">
        <w:rPr>
          <w:rFonts w:ascii="Times New Roman" w:hAnsi="Times New Roman"/>
          <w:sz w:val="20"/>
          <w:szCs w:val="20"/>
          <w:lang w:eastAsia="ru-RU"/>
        </w:rPr>
        <w:t xml:space="preserve"> единицы, в том числе:</w:t>
      </w:r>
    </w:p>
    <w:p w14:paraId="28F10F0E" w14:textId="1E308AC2" w:rsidR="00755C87" w:rsidRPr="00123711" w:rsidRDefault="00123711" w:rsidP="00755C87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  <w:lang w:eastAsia="ru-RU"/>
        </w:rPr>
      </w:pPr>
      <w:r w:rsidRPr="00123711">
        <w:rPr>
          <w:rFonts w:ascii="Times New Roman" w:hAnsi="Times New Roman"/>
          <w:sz w:val="20"/>
          <w:szCs w:val="20"/>
          <w:lang w:eastAsia="ru-RU"/>
        </w:rPr>
        <w:t>- 22</w:t>
      </w:r>
      <w:r w:rsidR="00755C87" w:rsidRPr="00123711">
        <w:rPr>
          <w:rFonts w:ascii="Times New Roman" w:hAnsi="Times New Roman"/>
          <w:sz w:val="20"/>
          <w:szCs w:val="20"/>
          <w:lang w:eastAsia="ru-RU"/>
        </w:rPr>
        <w:t xml:space="preserve"> единиц, передаваемых Подрядчику для целей исполнения Контракта по договору безвозмездного пользования транспортными средствами в соответствии с пунктом 10 части 1 статьи 17.1 Федерального закона от 26.07.2006 № 135-ФЗ «О защите конкуренции».</w:t>
      </w:r>
    </w:p>
    <w:p w14:paraId="75BF8852" w14:textId="77777777" w:rsidR="00755C87" w:rsidRPr="00123711" w:rsidRDefault="00755C87" w:rsidP="00755C87">
      <w:pPr>
        <w:numPr>
          <w:ilvl w:val="0"/>
          <w:numId w:val="43"/>
        </w:numPr>
        <w:spacing w:after="0" w:line="240" w:lineRule="auto"/>
        <w:ind w:left="709" w:firstLine="0"/>
        <w:contextualSpacing/>
        <w:jc w:val="both"/>
        <w:rPr>
          <w:rFonts w:ascii="Times New Roman" w:hAnsi="Times New Roman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</w:rPr>
        <w:t xml:space="preserve">Резервное количество транспортных средств: 2 единицы, </w:t>
      </w:r>
      <w:r w:rsidRPr="00123711">
        <w:rPr>
          <w:rFonts w:ascii="Times New Roman" w:hAnsi="Times New Roman"/>
          <w:sz w:val="20"/>
          <w:szCs w:val="20"/>
          <w:lang w:eastAsia="ru-RU"/>
        </w:rPr>
        <w:t>принадлежащая Подрядчику на праве собственности и (или) на ином законном основании;</w:t>
      </w:r>
    </w:p>
    <w:p w14:paraId="4FDD9644" w14:textId="77777777" w:rsidR="00755C87" w:rsidRDefault="00755C87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  <w:r w:rsidRPr="00C16068">
        <w:rPr>
          <w:rStyle w:val="af8"/>
          <w:rFonts w:ascii="Times New Roman" w:hAnsi="Times New Roman"/>
          <w:color w:val="000000"/>
          <w:sz w:val="20"/>
          <w:szCs w:val="20"/>
        </w:rPr>
        <w:br w:type="page"/>
      </w:r>
    </w:p>
    <w:p w14:paraId="02DA9EE0" w14:textId="77777777" w:rsidR="00755C87" w:rsidRPr="00AF7601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</w:rPr>
      </w:pPr>
      <w:r w:rsidRPr="00AF7601">
        <w:rPr>
          <w:rFonts w:ascii="Times New Roman" w:hAnsi="Times New Roman"/>
          <w:b/>
          <w:sz w:val="20"/>
          <w:szCs w:val="20"/>
        </w:rPr>
        <w:lastRenderedPageBreak/>
        <w:t>Параметры маршрута</w:t>
      </w:r>
    </w:p>
    <w:p w14:paraId="180DA7A2" w14:textId="77777777" w:rsidR="00755C87" w:rsidRDefault="00755C87" w:rsidP="00755C8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14:paraId="5EE4A46E" w14:textId="5A81F304" w:rsidR="00755C87" w:rsidRPr="00C16068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C16068">
        <w:rPr>
          <w:rFonts w:ascii="Times New Roman" w:hAnsi="Times New Roman"/>
          <w:b/>
          <w:sz w:val="20"/>
          <w:szCs w:val="20"/>
        </w:rPr>
        <w:t>Маршрут № 15 «</w:t>
      </w:r>
      <w:r w:rsidR="00D442FA">
        <w:rPr>
          <w:rFonts w:ascii="Times New Roman" w:hAnsi="Times New Roman"/>
          <w:b/>
          <w:sz w:val="20"/>
          <w:szCs w:val="20"/>
        </w:rPr>
        <w:t xml:space="preserve">Улица </w:t>
      </w:r>
      <w:r w:rsidRPr="00C16068">
        <w:rPr>
          <w:rFonts w:ascii="Times New Roman" w:hAnsi="Times New Roman"/>
          <w:b/>
          <w:sz w:val="20"/>
          <w:szCs w:val="20"/>
        </w:rPr>
        <w:t xml:space="preserve">Чичерина - ЧТЗ» </w:t>
      </w:r>
    </w:p>
    <w:p w14:paraId="0484F1BF" w14:textId="77777777" w:rsidR="00755C87" w:rsidRPr="00C16068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C16068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7B3AE16F" w14:textId="77777777" w:rsidR="00755C87" w:rsidRPr="00C16068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1CE7503E" w14:textId="77777777" w:rsidR="00755C87" w:rsidRPr="003B6BF2" w:rsidRDefault="00755C87" w:rsidP="00755C87">
      <w:pPr>
        <w:pStyle w:val="a7"/>
        <w:numPr>
          <w:ilvl w:val="0"/>
          <w:numId w:val="44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3B6BF2">
        <w:rPr>
          <w:rFonts w:ascii="Times New Roman" w:hAnsi="Times New Roman"/>
          <w:sz w:val="20"/>
          <w:szCs w:val="20"/>
        </w:rPr>
        <w:t>Вид транспортного средства: трамвай;</w:t>
      </w:r>
    </w:p>
    <w:p w14:paraId="70FE2A2B" w14:textId="77777777" w:rsidR="00755C87" w:rsidRPr="003B6BF2" w:rsidRDefault="00755C87" w:rsidP="00755C87">
      <w:pPr>
        <w:pStyle w:val="a7"/>
        <w:numPr>
          <w:ilvl w:val="0"/>
          <w:numId w:val="44"/>
        </w:num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3B6BF2">
        <w:rPr>
          <w:rFonts w:ascii="Times New Roman" w:eastAsia="Times New Roman" w:hAnsi="Times New Roman"/>
          <w:sz w:val="20"/>
          <w:szCs w:val="20"/>
          <w:lang w:eastAsia="ru-RU"/>
        </w:rPr>
        <w:t>Путь следования:</w:t>
      </w:r>
    </w:p>
    <w:p w14:paraId="61A4B70B" w14:textId="77777777" w:rsidR="00755C87" w:rsidRPr="00C16068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>в прямом направлении:</w:t>
      </w:r>
      <w:r w:rsidRPr="00C16068">
        <w:rPr>
          <w:rFonts w:ascii="Times New Roman" w:hAnsi="Times New Roman"/>
          <w:sz w:val="20"/>
          <w:szCs w:val="20"/>
        </w:rPr>
        <w:t xml:space="preserve"> проспект </w:t>
      </w:r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 xml:space="preserve">Победы, Горького, проспект Ленина; </w:t>
      </w:r>
    </w:p>
    <w:p w14:paraId="070F11EB" w14:textId="77777777" w:rsidR="00755C87" w:rsidRPr="00C16068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>в обратном направлении: проспект Ленина, Горького, проспект Победы.</w:t>
      </w:r>
    </w:p>
    <w:p w14:paraId="682F0D94" w14:textId="77777777" w:rsidR="00755C87" w:rsidRPr="00C16068" w:rsidRDefault="00755C87" w:rsidP="00755C87">
      <w:pPr>
        <w:numPr>
          <w:ilvl w:val="0"/>
          <w:numId w:val="44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 xml:space="preserve">Остановочные пункты: </w:t>
      </w:r>
    </w:p>
    <w:p w14:paraId="7028E338" w14:textId="1C82F79A" w:rsidR="00755C87" w:rsidRPr="00C16068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C16068">
        <w:rPr>
          <w:rFonts w:ascii="Times New Roman" w:hAnsi="Times New Roman"/>
          <w:sz w:val="20"/>
          <w:szCs w:val="20"/>
        </w:rPr>
        <w:t>в прямом на</w:t>
      </w:r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>правлении:</w:t>
      </w:r>
      <w:r w:rsidRPr="00C16068">
        <w:rPr>
          <w:rFonts w:ascii="Times New Roman" w:hAnsi="Times New Roman"/>
          <w:sz w:val="20"/>
          <w:szCs w:val="20"/>
        </w:rPr>
        <w:t xml:space="preserve"> Чичерина, 40-летия Победы, Поликлиника, Молдавская (проспект Победы), Солнечная (проспект Победы), Ворошилова (проспект Победы), Проспект Победы, </w:t>
      </w:r>
      <w:r w:rsidR="00B36481">
        <w:rPr>
          <w:rFonts w:ascii="Times New Roman" w:hAnsi="Times New Roman"/>
          <w:sz w:val="20"/>
          <w:szCs w:val="20"/>
        </w:rPr>
        <w:t>Областная больница №3</w:t>
      </w:r>
      <w:r w:rsidRPr="00C16068">
        <w:rPr>
          <w:rFonts w:ascii="Times New Roman" w:hAnsi="Times New Roman"/>
          <w:sz w:val="20"/>
          <w:szCs w:val="20"/>
        </w:rPr>
        <w:t xml:space="preserve">, Пионерская (проспект Победы), Красного Урала (проспект Победы), Обувная фабрика, Тепличная, </w:t>
      </w:r>
      <w:r w:rsidR="00B36481">
        <w:rPr>
          <w:rFonts w:ascii="Times New Roman" w:hAnsi="Times New Roman"/>
          <w:sz w:val="20"/>
          <w:szCs w:val="20"/>
        </w:rPr>
        <w:t xml:space="preserve"> Колледж Сфера</w:t>
      </w:r>
      <w:r w:rsidRPr="00C16068">
        <w:rPr>
          <w:rFonts w:ascii="Times New Roman" w:hAnsi="Times New Roman"/>
          <w:sz w:val="20"/>
          <w:szCs w:val="20"/>
        </w:rPr>
        <w:t>, Краснознаменная (проспект Победы), Свердловский проспект, Теплотехнический институт, Российская, Юридический институт, Пятого Декабря, Лермонтова, ДК Смена, Правдухина, ТК Башня, Монтажный колледж, Комсомольская площадь, Театр ЧТЗ, Молодежная</w:t>
      </w:r>
      <w:r w:rsidR="00315790">
        <w:rPr>
          <w:rFonts w:ascii="Times New Roman" w:hAnsi="Times New Roman"/>
          <w:sz w:val="20"/>
          <w:szCs w:val="20"/>
        </w:rPr>
        <w:t xml:space="preserve"> 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C16068">
        <w:rPr>
          <w:rFonts w:ascii="Times New Roman" w:hAnsi="Times New Roman"/>
          <w:sz w:val="20"/>
          <w:szCs w:val="20"/>
        </w:rPr>
        <w:t>, ЧТЗ</w:t>
      </w:r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>.</w:t>
      </w:r>
    </w:p>
    <w:p w14:paraId="6BA1D03B" w14:textId="01FF2CEA" w:rsidR="00755C87" w:rsidRPr="00C16068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C16068">
        <w:rPr>
          <w:rFonts w:ascii="Times New Roman" w:hAnsi="Times New Roman"/>
          <w:sz w:val="20"/>
          <w:szCs w:val="20"/>
        </w:rPr>
        <w:t>в обратном направлении: ЧТЗ, Молодежная</w:t>
      </w:r>
      <w:r w:rsidR="00315790">
        <w:rPr>
          <w:rFonts w:ascii="Times New Roman" w:hAnsi="Times New Roman"/>
          <w:sz w:val="20"/>
          <w:szCs w:val="20"/>
        </w:rPr>
        <w:t xml:space="preserve"> </w:t>
      </w:r>
      <w:r w:rsidR="00315790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C16068">
        <w:rPr>
          <w:rFonts w:ascii="Times New Roman" w:hAnsi="Times New Roman"/>
          <w:sz w:val="20"/>
          <w:szCs w:val="20"/>
        </w:rPr>
        <w:t xml:space="preserve">, Театр ЧТЗ, Комсомольская площадь, Монтажный колледж, ТК Башня, Правдухина, ДК Смена, Лермонтова, Пятого Декабря, Юридический институт, </w:t>
      </w:r>
      <w:r w:rsidR="006F0FB8">
        <w:rPr>
          <w:rFonts w:ascii="Times New Roman" w:hAnsi="Times New Roman"/>
          <w:sz w:val="20"/>
          <w:szCs w:val="20"/>
        </w:rPr>
        <w:t>Кудрявцева</w:t>
      </w:r>
      <w:r w:rsidRPr="00C16068">
        <w:rPr>
          <w:rFonts w:ascii="Times New Roman" w:hAnsi="Times New Roman"/>
          <w:sz w:val="20"/>
          <w:szCs w:val="20"/>
        </w:rPr>
        <w:t xml:space="preserve">, Российская, Теплотехнический институт, Свердловский проспект, Краснознаменная (проспект Победы), </w:t>
      </w:r>
      <w:r w:rsidR="00B36481">
        <w:rPr>
          <w:rFonts w:ascii="Times New Roman" w:hAnsi="Times New Roman"/>
          <w:sz w:val="20"/>
          <w:szCs w:val="20"/>
        </w:rPr>
        <w:t xml:space="preserve"> Колледж Сфера</w:t>
      </w:r>
      <w:r w:rsidRPr="00C16068">
        <w:rPr>
          <w:rFonts w:ascii="Times New Roman" w:hAnsi="Times New Roman"/>
          <w:sz w:val="20"/>
          <w:szCs w:val="20"/>
        </w:rPr>
        <w:t xml:space="preserve">, Тепличная, Обувная фабрика, Красного Урала (проспект Победы), Пионерская (проспект Победы), </w:t>
      </w:r>
      <w:r w:rsidR="00B36481">
        <w:rPr>
          <w:rFonts w:ascii="Times New Roman" w:hAnsi="Times New Roman"/>
          <w:sz w:val="20"/>
          <w:szCs w:val="20"/>
        </w:rPr>
        <w:t>Областная больница №3</w:t>
      </w:r>
      <w:r w:rsidRPr="00C16068">
        <w:rPr>
          <w:rFonts w:ascii="Times New Roman" w:hAnsi="Times New Roman"/>
          <w:sz w:val="20"/>
          <w:szCs w:val="20"/>
        </w:rPr>
        <w:t>, Проспект Победы, Ворошилова (проспект Победы), Солнечная (проспект Победы), Молдавская (проспект Победы), Поликлин</w:t>
      </w:r>
      <w:r w:rsidR="00D442FA">
        <w:rPr>
          <w:rFonts w:ascii="Times New Roman" w:hAnsi="Times New Roman"/>
          <w:sz w:val="20"/>
          <w:szCs w:val="20"/>
        </w:rPr>
        <w:t>ика, 40-летия Победы, Чичерина.</w:t>
      </w:r>
    </w:p>
    <w:p w14:paraId="39BE4F0F" w14:textId="77777777" w:rsidR="00755C87" w:rsidRPr="00C16068" w:rsidRDefault="00755C87" w:rsidP="00755C87">
      <w:pPr>
        <w:numPr>
          <w:ilvl w:val="0"/>
          <w:numId w:val="44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t>Протяженность, всего 28,7 км, в том числе:</w:t>
      </w:r>
    </w:p>
    <w:p w14:paraId="54EBD461" w14:textId="77777777" w:rsidR="00755C87" w:rsidRPr="00C16068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t>в прямом направлении 14,3 км;</w:t>
      </w:r>
    </w:p>
    <w:p w14:paraId="763F7696" w14:textId="77777777" w:rsidR="00755C87" w:rsidRPr="00C16068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t>в обратном направлении 14,4 км.</w:t>
      </w:r>
    </w:p>
    <w:p w14:paraId="7BB5412A" w14:textId="77777777" w:rsidR="00755C87" w:rsidRPr="00C16068" w:rsidRDefault="00755C87" w:rsidP="00755C87">
      <w:pPr>
        <w:numPr>
          <w:ilvl w:val="0"/>
          <w:numId w:val="44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t>Схема маршрута:</w:t>
      </w:r>
    </w:p>
    <w:p w14:paraId="7391DF04" w14:textId="77777777" w:rsidR="00755C87" w:rsidRPr="00C16068" w:rsidRDefault="00755C87" w:rsidP="00755C87">
      <w:pPr>
        <w:numPr>
          <w:ilvl w:val="1"/>
          <w:numId w:val="16"/>
        </w:numPr>
        <w:suppressAutoHyphens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t>в прямом направлении:</w:t>
      </w:r>
    </w:p>
    <w:p w14:paraId="3E2598E9" w14:textId="77777777" w:rsidR="00755C87" w:rsidRPr="00C16068" w:rsidRDefault="00755C87" w:rsidP="00755C87">
      <w:pPr>
        <w:suppressAutoHyphens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4367F13F" w14:textId="77777777" w:rsidR="00755C87" w:rsidRPr="00C16068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4F6E61E" wp14:editId="2EE6C180">
            <wp:extent cx="6296025" cy="256222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EC61F" w14:textId="77777777" w:rsidR="00755C87" w:rsidRPr="00C16068" w:rsidRDefault="00755C87" w:rsidP="00755C87">
      <w:pPr>
        <w:numPr>
          <w:ilvl w:val="1"/>
          <w:numId w:val="16"/>
        </w:numPr>
        <w:suppressAutoHyphens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t>в обратном направлении:</w:t>
      </w:r>
    </w:p>
    <w:p w14:paraId="37234AA2" w14:textId="77777777" w:rsidR="00755C87" w:rsidRPr="00C16068" w:rsidRDefault="00755C87" w:rsidP="00755C87">
      <w:pPr>
        <w:suppressAutoHyphens/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</w:rPr>
      </w:pPr>
    </w:p>
    <w:p w14:paraId="5FF30B9B" w14:textId="77777777" w:rsidR="00755C87" w:rsidRPr="00C16068" w:rsidRDefault="00755C87" w:rsidP="00755C87">
      <w:pPr>
        <w:suppressAutoHyphens/>
        <w:spacing w:after="0"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659A129B" wp14:editId="62C8AC9B">
            <wp:extent cx="6296025" cy="25622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12296" w14:textId="77777777" w:rsidR="00755C87" w:rsidRPr="00C16068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4E688FD6" w14:textId="3EF2E9C5" w:rsidR="00755C87" w:rsidRDefault="00755C87" w:rsidP="00755C87">
      <w:pPr>
        <w:pStyle w:val="a7"/>
        <w:numPr>
          <w:ilvl w:val="0"/>
          <w:numId w:val="44"/>
        </w:num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3B6BF2">
        <w:rPr>
          <w:rFonts w:ascii="Times New Roman" w:hAnsi="Times New Roman"/>
          <w:sz w:val="20"/>
          <w:szCs w:val="20"/>
        </w:rPr>
        <w:t>График движения транспортных средств.</w:t>
      </w:r>
    </w:p>
    <w:p w14:paraId="07FF10D9" w14:textId="2A57EA47" w:rsidR="005D435C" w:rsidRDefault="005D435C" w:rsidP="005D435C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5D435C" w:rsidRPr="00AF7601" w14:paraId="2B7140FE" w14:textId="77777777" w:rsidTr="005D435C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3C0E9CED" w14:textId="77777777" w:rsidR="005D435C" w:rsidRPr="00AF7601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17A700B9" w14:textId="77777777" w:rsidR="005D435C" w:rsidRPr="00AF7601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7CD37DC3" w14:textId="77777777" w:rsidR="005D435C" w:rsidRPr="00AF7601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588CA9C2" w14:textId="77777777" w:rsidR="005D435C" w:rsidRPr="00AF7601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27596480" w14:textId="77777777" w:rsidR="005D435C" w:rsidRPr="00AF7601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5D435C" w:rsidRPr="00AF7601" w14:paraId="1F14A10C" w14:textId="77777777" w:rsidTr="005D435C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32D7167B" w14:textId="77777777" w:rsidR="005D435C" w:rsidRPr="00AF7601" w:rsidRDefault="005D435C" w:rsidP="005D43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00864E18" w14:textId="77777777" w:rsidR="005D435C" w:rsidRPr="00AF7601" w:rsidRDefault="005D435C" w:rsidP="005D43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3B6EA74A" w14:textId="13974C18" w:rsidR="005D435C" w:rsidRPr="00AF7601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01.01.25-02.01.2025</w:t>
            </w:r>
          </w:p>
        </w:tc>
      </w:tr>
      <w:tr w:rsidR="005D435C" w:rsidRPr="00D8774A" w14:paraId="31A5252B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572FC28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7409094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2F755F4" w14:textId="3405AF11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7:43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5A969D3" w14:textId="2EE9A7C1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18:52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F4DAAFB" w14:textId="5142321D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9,08</w:t>
            </w:r>
          </w:p>
        </w:tc>
      </w:tr>
      <w:tr w:rsidR="005D435C" w:rsidRPr="00D8774A" w14:paraId="42ED90FA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78FAF20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4E3E238F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0E702FC" w14:textId="1B2D8BB8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5:51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96A55CF" w14:textId="549506AE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22:49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7F6AE559" w14:textId="1316AD2C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14,38</w:t>
            </w:r>
          </w:p>
        </w:tc>
      </w:tr>
      <w:tr w:rsidR="005D435C" w:rsidRPr="00D8774A" w14:paraId="26CB3601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68B6F1C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6E326108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DC16446" w14:textId="133B4C1C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6:33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F30885B" w14:textId="747BCC0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22:22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23EBC402" w14:textId="0F8A4975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13,23</w:t>
            </w:r>
          </w:p>
        </w:tc>
      </w:tr>
      <w:tr w:rsidR="005D435C" w:rsidRPr="00D8774A" w14:paraId="290B6508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CE37D75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E50DB15" w14:textId="74A4E86C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EF1657C" w14:textId="4A641779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7:15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DCF0A02" w14:textId="5FECCF2A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23:04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7ABFBEE6" w14:textId="468A6148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13,0</w:t>
            </w:r>
          </w:p>
        </w:tc>
      </w:tr>
      <w:tr w:rsidR="005D435C" w:rsidRPr="00D8774A" w14:paraId="15029C71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52FB7E7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2AEE426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A73475F" w14:textId="10DFA19F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5:09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385B885" w14:textId="0435C944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6:58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3C0488D8" w14:textId="0CBC331E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1,82</w:t>
            </w:r>
          </w:p>
        </w:tc>
      </w:tr>
    </w:tbl>
    <w:p w14:paraId="09C35CF2" w14:textId="77777777" w:rsidR="005D435C" w:rsidRPr="005D435C" w:rsidRDefault="005D435C" w:rsidP="005D435C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1C62D930" w14:textId="33ACF8AE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5D435C" w:rsidRPr="00AF7601" w14:paraId="56E8B405" w14:textId="77777777" w:rsidTr="005D435C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79C6FF74" w14:textId="77777777" w:rsidR="005D435C" w:rsidRPr="00AF7601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6242F24F" w14:textId="77777777" w:rsidR="005D435C" w:rsidRPr="00AF7601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3D56B391" w14:textId="77777777" w:rsidR="005D435C" w:rsidRPr="00AF7601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4233869C" w14:textId="77777777" w:rsidR="005D435C" w:rsidRPr="00AF7601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4DBFECB5" w14:textId="77777777" w:rsidR="005D435C" w:rsidRPr="00AF7601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5D435C" w:rsidRPr="00AF7601" w14:paraId="692F0D0A" w14:textId="77777777" w:rsidTr="005D435C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384EFC9B" w14:textId="77777777" w:rsidR="005D435C" w:rsidRPr="00AF7601" w:rsidRDefault="005D435C" w:rsidP="005D43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493DA983" w14:textId="77777777" w:rsidR="005D435C" w:rsidRPr="00AF7601" w:rsidRDefault="005D435C" w:rsidP="005D43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5D9CF34F" w14:textId="029ABDB2" w:rsidR="005D435C" w:rsidRPr="00AF7601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 и праздничные дни с 03.01.2025 по 30.04.2025</w:t>
            </w:r>
          </w:p>
        </w:tc>
      </w:tr>
      <w:tr w:rsidR="005D435C" w:rsidRPr="00D8774A" w14:paraId="297EC121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D1435B0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B5C80D9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6C7CB7D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7:43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9D65F43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18:52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301179EA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9,08</w:t>
            </w:r>
          </w:p>
        </w:tc>
      </w:tr>
      <w:tr w:rsidR="005D435C" w:rsidRPr="00D8774A" w14:paraId="6AE4C54F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EC3CE86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8D6EC15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82BAFC8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5:51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F035071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22:49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2D31CF27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14,38</w:t>
            </w:r>
          </w:p>
        </w:tc>
      </w:tr>
      <w:tr w:rsidR="005D435C" w:rsidRPr="00D8774A" w14:paraId="6E202009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E503BE8" w14:textId="63EF781C" w:rsidR="005D435C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7170362" w14:textId="1C2F71AE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8E980C0" w14:textId="7F21B95A" w:rsidR="005D435C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7:16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0FCF76D" w14:textId="4CCFBB46" w:rsidR="005D435C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18:51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3ACFAD9" w14:textId="48A024CC" w:rsidR="005D435C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9,0</w:t>
            </w:r>
          </w:p>
        </w:tc>
      </w:tr>
      <w:tr w:rsidR="005D435C" w:rsidRPr="00D8774A" w14:paraId="2C2D2F42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572661A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70C3DDC4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51F9EBE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6:33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919A049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22:22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7726F25F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13,23</w:t>
            </w:r>
          </w:p>
        </w:tc>
      </w:tr>
      <w:tr w:rsidR="005D435C" w:rsidRPr="00D8774A" w14:paraId="22ADBE86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C7ABD7C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6BC414F6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C65162E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7:15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D10C372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23:04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7726B2FE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13,0</w:t>
            </w:r>
          </w:p>
        </w:tc>
      </w:tr>
      <w:tr w:rsidR="005D435C" w:rsidRPr="00D8774A" w14:paraId="0E762969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E72E514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8CB3EA2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82E84D3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5:09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BAA606E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6:58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2422445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1,82</w:t>
            </w:r>
          </w:p>
        </w:tc>
      </w:tr>
    </w:tbl>
    <w:p w14:paraId="0DCCFDB6" w14:textId="603DC180" w:rsidR="005D435C" w:rsidRDefault="005D435C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3C352ABC" w14:textId="77777777" w:rsidR="005D435C" w:rsidRPr="00C16068" w:rsidRDefault="005D435C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755C87" w:rsidRPr="00AF7601" w14:paraId="07E6C9AE" w14:textId="77777777" w:rsidTr="005D435C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</w:tcPr>
          <w:p w14:paraId="1732D51D" w14:textId="10749605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142688BD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25586DEA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4C7D66C6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01DC9FB0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755C87" w:rsidRPr="00AF7601" w14:paraId="302617C1" w14:textId="77777777" w:rsidTr="00BA2D4B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3BD3C82B" w14:textId="77777777" w:rsidR="00755C87" w:rsidRPr="00AF7601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46B2EDAE" w14:textId="77777777" w:rsidR="00755C87" w:rsidRPr="00AF7601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5955157C" w14:textId="25B5C09F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</w:t>
            </w:r>
            <w:r w:rsidR="005D435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 09.01.2025 по 30.04.2025</w:t>
            </w:r>
          </w:p>
        </w:tc>
      </w:tr>
      <w:tr w:rsidR="005D435C" w:rsidRPr="00D8774A" w14:paraId="6CE4D5A1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06A1B8F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</w:tcPr>
          <w:p w14:paraId="41B00BA0" w14:textId="11696CDF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1DD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9BAC854" w14:textId="04195B3C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7:18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DA3F1C5" w14:textId="59159D7A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18:48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57ECF56" w14:textId="02A5497D" w:rsidR="005D435C" w:rsidRPr="00D8774A" w:rsidRDefault="00FB42E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9,73</w:t>
            </w:r>
          </w:p>
        </w:tc>
      </w:tr>
      <w:tr w:rsidR="005D435C" w:rsidRPr="00D8774A" w14:paraId="172C6B4B" w14:textId="77777777" w:rsidTr="005D435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1E474F4" w14:textId="77777777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</w:tcPr>
          <w:p w14:paraId="54678B08" w14:textId="6AAA9E7D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1DD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34D9C4E" w14:textId="1EDBA804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7:36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372337A" w14:textId="18FA220E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18:12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7F2DB2AC" w14:textId="75847363" w:rsidR="005D435C" w:rsidRPr="00D8774A" w:rsidRDefault="00FB42E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6,05</w:t>
            </w:r>
          </w:p>
        </w:tc>
      </w:tr>
      <w:tr w:rsidR="00755C87" w:rsidRPr="00D8774A" w14:paraId="00B94139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E1CEB00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6700ECE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3F4CA55" w14:textId="1F50743D" w:rsidR="00755C87" w:rsidRPr="00D8774A" w:rsidRDefault="005D435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5:41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102DC06" w14:textId="2489F8D5" w:rsidR="00755C87" w:rsidRPr="00D8774A" w:rsidRDefault="005D435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21:52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5BF8E0C" w14:textId="3991BD0B" w:rsidR="00755C87" w:rsidRPr="00D8774A" w:rsidRDefault="00FB42E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14,42</w:t>
            </w:r>
          </w:p>
        </w:tc>
      </w:tr>
      <w:tr w:rsidR="00755C87" w:rsidRPr="00D8774A" w14:paraId="0BC0F92D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E07E4FF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6FE8FACE" w14:textId="10D7CFD8" w:rsidR="00755C87" w:rsidRPr="00D8774A" w:rsidRDefault="005D435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7EA92EA" w14:textId="797A2FEC" w:rsidR="00755C87" w:rsidRPr="00D8774A" w:rsidRDefault="005D435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6:06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D13125E" w14:textId="017822C6" w:rsidR="00755C87" w:rsidRPr="00D8774A" w:rsidRDefault="005D435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19:42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3FB4878D" w14:textId="224FC772" w:rsidR="00755C87" w:rsidRPr="00D8774A" w:rsidRDefault="00FB42E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9,28</w:t>
            </w:r>
          </w:p>
        </w:tc>
      </w:tr>
      <w:tr w:rsidR="00755C87" w:rsidRPr="00D8774A" w14:paraId="5AF8853D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523FBBB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07CFA3E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598F709" w14:textId="7FED6755" w:rsidR="00755C87" w:rsidRPr="00D8774A" w:rsidRDefault="005D435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6:24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849FE4B" w14:textId="3CDF5D93" w:rsidR="00755C87" w:rsidRPr="00D8774A" w:rsidRDefault="005D435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18:59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9AD5DEA" w14:textId="0A6DA864" w:rsidR="006210CA" w:rsidRPr="00D8774A" w:rsidRDefault="00FB42E3" w:rsidP="006210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7,08</w:t>
            </w:r>
          </w:p>
        </w:tc>
      </w:tr>
      <w:tr w:rsidR="00755C87" w:rsidRPr="00D8774A" w14:paraId="6F8F085D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B1C6DF3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CB2AF42" w14:textId="0E280D85" w:rsidR="00755C87" w:rsidRPr="00D8774A" w:rsidRDefault="005D435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DFA68B8" w14:textId="7BD1C49B" w:rsidR="00755C87" w:rsidRPr="00D8774A" w:rsidRDefault="005D435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6:42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A902A58" w14:textId="713C4009" w:rsidR="00755C87" w:rsidRPr="00D8774A" w:rsidRDefault="005D435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22:40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27B54118" w14:textId="4D7BA42C" w:rsidR="00755C87" w:rsidRPr="00D8774A" w:rsidRDefault="00FB42E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13,90</w:t>
            </w:r>
          </w:p>
        </w:tc>
      </w:tr>
      <w:tr w:rsidR="00755C87" w:rsidRPr="00D8774A" w14:paraId="3C345D1F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D40BF09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7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7EDA1CD" w14:textId="68790127" w:rsidR="00755C87" w:rsidRPr="00D8774A" w:rsidRDefault="005D435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264EDAC" w14:textId="15D4CAB4" w:rsidR="00755C87" w:rsidRPr="00D8774A" w:rsidRDefault="005D435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7:00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4FE9BCD" w14:textId="67B72A7C" w:rsidR="00755C87" w:rsidRPr="00D8774A" w:rsidRDefault="005D435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20:17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76ABE9C7" w14:textId="74A2EB1A" w:rsidR="00755C87" w:rsidRPr="006113B6" w:rsidRDefault="00FB42E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11,68</w:t>
            </w:r>
          </w:p>
        </w:tc>
      </w:tr>
      <w:tr w:rsidR="00755C87" w:rsidRPr="00D8774A" w14:paraId="02E2F031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FE54268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93168F2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793EB99" w14:textId="7EBF4BBF" w:rsidR="00755C87" w:rsidRPr="00D8774A" w:rsidRDefault="005D435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9:24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0C224B2" w14:textId="3DC70441" w:rsidR="00755C87" w:rsidRPr="00D8774A" w:rsidRDefault="005D435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22:30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306B1E2" w14:textId="545F76B8" w:rsidR="00755C87" w:rsidRPr="00D8774A" w:rsidRDefault="00FB42E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7,80</w:t>
            </w:r>
          </w:p>
        </w:tc>
      </w:tr>
      <w:tr w:rsidR="00755C87" w:rsidRPr="00D8774A" w14:paraId="4C47973F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725270B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4757C763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D88EB26" w14:textId="4D0FC56F" w:rsidR="00755C87" w:rsidRPr="00D8774A" w:rsidRDefault="005D435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8:51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8B1BD89" w14:textId="1863305B" w:rsidR="00755C87" w:rsidRPr="00D8774A" w:rsidRDefault="005D435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19:05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35C11B78" w14:textId="31BF047C" w:rsidR="00755C87" w:rsidRPr="00D8774A" w:rsidRDefault="00FB42E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3,72</w:t>
            </w:r>
          </w:p>
        </w:tc>
      </w:tr>
      <w:tr w:rsidR="00755C87" w:rsidRPr="00D8774A" w14:paraId="1B1F7C1B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1821EC1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27E2CE45" w14:textId="77777777" w:rsidR="00755C87" w:rsidRPr="00D8774A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3100628" w14:textId="19E390A5" w:rsidR="00755C87" w:rsidRPr="00C20660" w:rsidRDefault="005D435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5:46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8C9053F" w14:textId="7933D38A" w:rsidR="00755C87" w:rsidRPr="00C20660" w:rsidRDefault="005D435C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6:36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32DB1E20" w14:textId="56B4D23E" w:rsidR="00755C87" w:rsidRPr="00C20660" w:rsidRDefault="00FB42E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0,83</w:t>
            </w:r>
          </w:p>
        </w:tc>
      </w:tr>
      <w:tr w:rsidR="005D435C" w:rsidRPr="00D8774A" w14:paraId="45C3C046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BF1451C" w14:textId="742B108E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41F500D7" w14:textId="6D244DA9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F2DFE63" w14:textId="5E6F80B8" w:rsidR="005D435C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6:30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2850457" w14:textId="54CE8AC1" w:rsidR="005D435C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7:24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5404587E" w14:textId="296C0A7C" w:rsidR="005D435C" w:rsidRDefault="00FB42E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0,90</w:t>
            </w:r>
          </w:p>
        </w:tc>
      </w:tr>
      <w:tr w:rsidR="005D435C" w:rsidRPr="00D8774A" w14:paraId="488887A1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5E73900" w14:textId="51C58EDE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282851A" w14:textId="24C444BB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438F096" w14:textId="668CB478" w:rsidR="005D435C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5:11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772A8E5" w14:textId="441C54DA" w:rsidR="005D435C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7:00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4C65A72" w14:textId="338D2080" w:rsidR="005D435C" w:rsidRDefault="00FB42E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1,82</w:t>
            </w:r>
          </w:p>
        </w:tc>
      </w:tr>
      <w:tr w:rsidR="005D435C" w:rsidRPr="00D8774A" w14:paraId="08FB9ABD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44D2652" w14:textId="0ED16E73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EC3E258" w14:textId="188D88FC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BCF198A" w14:textId="3238588E" w:rsidR="005D435C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19:15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313BF96" w14:textId="45F6B78F" w:rsidR="005D435C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23:04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37A9D275" w14:textId="0768F664" w:rsidR="005D435C" w:rsidRDefault="00FB42E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3,82</w:t>
            </w:r>
          </w:p>
        </w:tc>
      </w:tr>
      <w:tr w:rsidR="005D435C" w:rsidRPr="00D8774A" w14:paraId="7B27D880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DCBE072" w14:textId="05B0020B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216E4F68" w14:textId="08CCF73A" w:rsidR="005D435C" w:rsidRPr="00D8774A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FE90207" w14:textId="3B0A3BF2" w:rsidR="005D435C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20:27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8FF97B1" w14:textId="54057BA1" w:rsidR="005D435C" w:rsidRDefault="005D435C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0:09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06B3047" w14:textId="59E96DD7" w:rsidR="005D435C" w:rsidRDefault="00FB42E3" w:rsidP="005D43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3,70</w:t>
            </w:r>
          </w:p>
        </w:tc>
      </w:tr>
    </w:tbl>
    <w:p w14:paraId="21E8E06B" w14:textId="77777777" w:rsidR="00755C87" w:rsidRDefault="00755C87" w:rsidP="00755C87">
      <w:pPr>
        <w:spacing w:after="0" w:line="240" w:lineRule="auto"/>
        <w:contextualSpacing/>
        <w:rPr>
          <w:rFonts w:ascii="Times New Roman" w:hAnsi="Times New Roman"/>
          <w:b/>
          <w:sz w:val="20"/>
          <w:szCs w:val="20"/>
        </w:rPr>
      </w:pPr>
    </w:p>
    <w:p w14:paraId="7DF61CB8" w14:textId="305E74D7" w:rsidR="00755C87" w:rsidRPr="00C16068" w:rsidRDefault="009C2AE5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*</w:t>
      </w:r>
      <w:r w:rsidR="00755C87">
        <w:rPr>
          <w:rFonts w:ascii="Times New Roman" w:hAnsi="Times New Roman"/>
          <w:sz w:val="20"/>
          <w:szCs w:val="20"/>
        </w:rPr>
        <w:t xml:space="preserve">Для работы на графиках </w:t>
      </w:r>
      <w:r w:rsidR="005D435C">
        <w:rPr>
          <w:rFonts w:ascii="Times New Roman" w:hAnsi="Times New Roman"/>
          <w:sz w:val="20"/>
          <w:szCs w:val="20"/>
        </w:rPr>
        <w:t>1,2,3,4</w:t>
      </w:r>
      <w:r w:rsidR="00755C87">
        <w:rPr>
          <w:rFonts w:ascii="Times New Roman" w:hAnsi="Times New Roman"/>
          <w:sz w:val="20"/>
          <w:szCs w:val="20"/>
        </w:rPr>
        <w:t>,</w:t>
      </w:r>
      <w:r w:rsidR="005D435C">
        <w:rPr>
          <w:rFonts w:ascii="Times New Roman" w:hAnsi="Times New Roman"/>
          <w:sz w:val="20"/>
          <w:szCs w:val="20"/>
        </w:rPr>
        <w:t>5,6 и 7</w:t>
      </w:r>
      <w:r w:rsidR="00755C87" w:rsidRPr="00FE2BC5">
        <w:rPr>
          <w:rFonts w:ascii="Times New Roman" w:hAnsi="Times New Roman"/>
          <w:sz w:val="20"/>
          <w:szCs w:val="20"/>
        </w:rPr>
        <w:t xml:space="preserve"> допускается использование т</w:t>
      </w:r>
      <w:r w:rsidR="00755C87">
        <w:rPr>
          <w:rFonts w:ascii="Times New Roman" w:hAnsi="Times New Roman"/>
          <w:sz w:val="20"/>
          <w:szCs w:val="20"/>
        </w:rPr>
        <w:t xml:space="preserve">рамваем особо большого класса </w:t>
      </w:r>
    </w:p>
    <w:p w14:paraId="27437354" w14:textId="77777777" w:rsidR="00755C87" w:rsidRDefault="00755C87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1AC1CE7" w14:textId="77777777" w:rsidR="00755C87" w:rsidRDefault="00755C87" w:rsidP="00755C87">
      <w:pPr>
        <w:spacing w:after="0" w:line="240" w:lineRule="auto"/>
        <w:rPr>
          <w:rStyle w:val="af8"/>
          <w:rFonts w:ascii="Times New Roman" w:hAnsi="Times New Roman"/>
          <w:color w:val="000000"/>
          <w:sz w:val="20"/>
          <w:szCs w:val="20"/>
        </w:rPr>
      </w:pPr>
      <w:r>
        <w:rPr>
          <w:rStyle w:val="af8"/>
          <w:rFonts w:ascii="Times New Roman" w:hAnsi="Times New Roman"/>
          <w:color w:val="000000"/>
          <w:sz w:val="20"/>
          <w:szCs w:val="20"/>
        </w:rPr>
        <w:br w:type="page"/>
      </w:r>
    </w:p>
    <w:p w14:paraId="22DDBD62" w14:textId="77777777" w:rsidR="00755C87" w:rsidRPr="00C16068" w:rsidRDefault="00755C87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2FB72EEC" w14:textId="10441010" w:rsidR="00755C87" w:rsidRDefault="00755C87" w:rsidP="00755C87">
      <w:pPr>
        <w:pStyle w:val="a7"/>
        <w:widowControl w:val="0"/>
        <w:numPr>
          <w:ilvl w:val="0"/>
          <w:numId w:val="44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C16068">
        <w:rPr>
          <w:rStyle w:val="af8"/>
          <w:rFonts w:ascii="Times New Roman" w:hAnsi="Times New Roman"/>
          <w:color w:val="000000"/>
          <w:sz w:val="20"/>
          <w:szCs w:val="20"/>
        </w:rPr>
        <w:t xml:space="preserve">Планируемое расписание </w:t>
      </w:r>
      <w:r w:rsidRPr="00C16068">
        <w:rPr>
          <w:rFonts w:ascii="Times New Roman" w:hAnsi="Times New Roman"/>
          <w:sz w:val="20"/>
          <w:szCs w:val="20"/>
        </w:rPr>
        <w:t>движения транспортных средств</w:t>
      </w:r>
      <w:r w:rsidRPr="00C16068">
        <w:rPr>
          <w:rStyle w:val="af8"/>
          <w:rFonts w:ascii="Times New Roman" w:hAnsi="Times New Roman"/>
          <w:color w:val="000000"/>
          <w:sz w:val="20"/>
          <w:szCs w:val="20"/>
        </w:rPr>
        <w:t xml:space="preserve"> для начального и конечного остановочных пунктов:</w:t>
      </w:r>
    </w:p>
    <w:p w14:paraId="1E28F1AF" w14:textId="37077838" w:rsidR="005D435C" w:rsidRDefault="005D435C" w:rsidP="005D435C">
      <w:pPr>
        <w:pStyle w:val="a7"/>
        <w:widowControl w:val="0"/>
        <w:autoSpaceDE w:val="0"/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</w:rPr>
      </w:pPr>
    </w:p>
    <w:p w14:paraId="349BCC12" w14:textId="02580323" w:rsidR="0035279A" w:rsidRDefault="0035279A" w:rsidP="0035279A">
      <w:pPr>
        <w:pStyle w:val="a7"/>
        <w:widowControl w:val="0"/>
        <w:autoSpaceDE w:val="0"/>
        <w:spacing w:after="0" w:line="240" w:lineRule="auto"/>
        <w:jc w:val="center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01.01.25-02.01.2025</w:t>
      </w:r>
    </w:p>
    <w:p w14:paraId="057CFE8E" w14:textId="77777777" w:rsidR="0035279A" w:rsidRPr="00C35056" w:rsidRDefault="0035279A" w:rsidP="0035279A">
      <w:pPr>
        <w:pStyle w:val="a7"/>
        <w:widowControl w:val="0"/>
        <w:autoSpaceDE w:val="0"/>
        <w:spacing w:after="0" w:line="240" w:lineRule="auto"/>
        <w:jc w:val="center"/>
        <w:rPr>
          <w:rFonts w:ascii="Times New Roman" w:hAnsi="Times New Roman"/>
          <w:color w:val="000000"/>
          <w:sz w:val="20"/>
          <w:szCs w:val="20"/>
        </w:rPr>
      </w:pPr>
    </w:p>
    <w:p w14:paraId="723A5D85" w14:textId="6CCB3141" w:rsidR="0035279A" w:rsidRDefault="005D435C" w:rsidP="0035279A">
      <w:pPr>
        <w:tabs>
          <w:tab w:val="left" w:pos="1755"/>
        </w:tabs>
        <w:jc w:val="center"/>
        <w:rPr>
          <w:rFonts w:ascii="Times New Roman" w:hAnsi="Times New Roman"/>
          <w:sz w:val="20"/>
          <w:szCs w:val="20"/>
        </w:rPr>
      </w:pPr>
      <w:r w:rsidRPr="005D435C">
        <w:rPr>
          <w:noProof/>
          <w:lang w:eastAsia="ru-RU"/>
        </w:rPr>
        <w:drawing>
          <wp:inline distT="0" distB="0" distL="0" distR="0" wp14:anchorId="5DE4464B" wp14:editId="18BBF3AF">
            <wp:extent cx="6210935" cy="1846812"/>
            <wp:effectExtent l="0" t="0" r="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846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009FC" w14:textId="443072A3" w:rsidR="0035279A" w:rsidRDefault="0035279A" w:rsidP="00755C87">
      <w:pPr>
        <w:tabs>
          <w:tab w:val="left" w:pos="1755"/>
        </w:tabs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Выходные и праздничные дни с 03.01.2025 по 30.04.2025</w:t>
      </w:r>
    </w:p>
    <w:p w14:paraId="254A23BD" w14:textId="645AF504" w:rsidR="00755C87" w:rsidRDefault="005D435C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  <w:r w:rsidRPr="005D435C">
        <w:rPr>
          <w:noProof/>
          <w:lang w:eastAsia="ru-RU"/>
        </w:rPr>
        <w:drawing>
          <wp:inline distT="0" distB="0" distL="0" distR="0" wp14:anchorId="584F5EC2" wp14:editId="1462AC8C">
            <wp:extent cx="6210935" cy="215265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152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682DE" w14:textId="65FEA69B" w:rsidR="0035279A" w:rsidRDefault="0035279A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</w:p>
    <w:p w14:paraId="754A6D75" w14:textId="351B2340" w:rsidR="0035279A" w:rsidRDefault="0035279A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</w:p>
    <w:p w14:paraId="6D241DBF" w14:textId="033645D9" w:rsidR="0035279A" w:rsidRDefault="0035279A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</w:p>
    <w:p w14:paraId="5422396C" w14:textId="672D4D48" w:rsidR="0035279A" w:rsidRDefault="0035279A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</w:p>
    <w:p w14:paraId="4FFAB426" w14:textId="093F224F" w:rsidR="0035279A" w:rsidRDefault="0035279A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</w:p>
    <w:p w14:paraId="5613D6B0" w14:textId="4FE2B41E" w:rsidR="0035279A" w:rsidRDefault="0035279A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</w:p>
    <w:p w14:paraId="4724CC66" w14:textId="5A132FA9" w:rsidR="0035279A" w:rsidRDefault="0035279A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</w:p>
    <w:p w14:paraId="2D185225" w14:textId="1154A502" w:rsidR="0035279A" w:rsidRDefault="0035279A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</w:p>
    <w:p w14:paraId="774AEA15" w14:textId="65F08EEF" w:rsidR="0035279A" w:rsidRDefault="0035279A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</w:p>
    <w:p w14:paraId="58A86108" w14:textId="08FADD8C" w:rsidR="0035279A" w:rsidRDefault="0035279A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</w:p>
    <w:p w14:paraId="1B11F072" w14:textId="15726636" w:rsidR="0035279A" w:rsidRDefault="0035279A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</w:p>
    <w:p w14:paraId="60C7E2AF" w14:textId="79DBFE7F" w:rsidR="0035279A" w:rsidRDefault="0035279A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</w:p>
    <w:p w14:paraId="07BF365E" w14:textId="2D0CC525" w:rsidR="0035279A" w:rsidRDefault="0035279A" w:rsidP="00755C87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</w:p>
    <w:p w14:paraId="5DF3F049" w14:textId="0A4B6EE0" w:rsidR="0035279A" w:rsidRDefault="0035279A" w:rsidP="0035279A">
      <w:pPr>
        <w:tabs>
          <w:tab w:val="left" w:pos="1755"/>
        </w:tabs>
        <w:jc w:val="center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lastRenderedPageBreak/>
        <w:t>Будни</w:t>
      </w: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 xml:space="preserve"> с 09.01.2025 по 30.04.2025</w:t>
      </w:r>
    </w:p>
    <w:p w14:paraId="42085B04" w14:textId="231336C1" w:rsidR="00755C87" w:rsidRDefault="00FB42E3" w:rsidP="00FB42E3">
      <w:pPr>
        <w:tabs>
          <w:tab w:val="left" w:pos="1755"/>
        </w:tabs>
        <w:rPr>
          <w:rFonts w:ascii="Times New Roman" w:hAnsi="Times New Roman"/>
          <w:sz w:val="20"/>
          <w:szCs w:val="20"/>
        </w:rPr>
      </w:pPr>
      <w:r w:rsidRPr="00FB42E3">
        <w:rPr>
          <w:noProof/>
          <w:lang w:eastAsia="ru-RU"/>
        </w:rPr>
        <w:drawing>
          <wp:inline distT="0" distB="0" distL="0" distR="0" wp14:anchorId="5C18EF76" wp14:editId="2B6D35A0">
            <wp:extent cx="6210935" cy="48961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89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87E05" w14:textId="77777777" w:rsidR="00755C87" w:rsidRPr="002B120C" w:rsidRDefault="00755C87" w:rsidP="00755C87">
      <w:pPr>
        <w:pStyle w:val="a7"/>
        <w:widowControl w:val="0"/>
        <w:numPr>
          <w:ilvl w:val="0"/>
          <w:numId w:val="44"/>
        </w:numPr>
        <w:autoSpaceDE w:val="0"/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</w:rPr>
      </w:pPr>
      <w:r w:rsidRPr="002B120C">
        <w:rPr>
          <w:rStyle w:val="af8"/>
          <w:rFonts w:ascii="Times New Roman" w:hAnsi="Times New Roman"/>
          <w:color w:val="000000"/>
          <w:sz w:val="20"/>
          <w:szCs w:val="20"/>
        </w:rPr>
        <w:t>Количество рейсов и пробег транспортных средств.</w:t>
      </w:r>
    </w:p>
    <w:p w14:paraId="5627704A" w14:textId="77777777" w:rsidR="00755C87" w:rsidRPr="00C16068" w:rsidRDefault="00755C87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755C87" w:rsidRPr="00C16068" w14:paraId="5B52E6E5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20BA4FE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3C58382" w14:textId="023BB427" w:rsidR="00755C87" w:rsidRPr="00C16068" w:rsidRDefault="00FB42E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01.01.25-02.01.2025</w:t>
            </w:r>
          </w:p>
        </w:tc>
      </w:tr>
      <w:tr w:rsidR="00755C87" w:rsidRPr="00C16068" w14:paraId="6547D330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670C2C6" w14:textId="77777777" w:rsidR="00755C87" w:rsidRPr="00C16068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EECE8C3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1AA81F1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755C87" w:rsidRPr="00C16068" w14:paraId="6ADF7A6F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F7DD413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93D8523" w14:textId="58C40B82" w:rsidR="00755C87" w:rsidRPr="00C16068" w:rsidRDefault="00FB42E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8297E4E" w14:textId="61EB1320" w:rsidR="00755C87" w:rsidRPr="00C16068" w:rsidRDefault="00FB42E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357,5</w:t>
            </w:r>
          </w:p>
        </w:tc>
      </w:tr>
      <w:tr w:rsidR="00755C87" w:rsidRPr="00C16068" w14:paraId="19F414A5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A68D728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312E37C" w14:textId="7BF8C5AA" w:rsidR="00755C87" w:rsidRPr="00C16068" w:rsidRDefault="00FB42E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ADF09A" w14:textId="0F642F69" w:rsidR="00755C87" w:rsidRPr="00C16068" w:rsidRDefault="00FB42E3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360</w:t>
            </w:r>
          </w:p>
        </w:tc>
      </w:tr>
    </w:tbl>
    <w:p w14:paraId="0C78968E" w14:textId="77777777" w:rsidR="00755C87" w:rsidRPr="00C16068" w:rsidRDefault="00755C87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FB42E3" w:rsidRPr="00C16068" w14:paraId="4B2AC457" w14:textId="77777777" w:rsidTr="000B1FA4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92181E7" w14:textId="77777777" w:rsidR="00FB42E3" w:rsidRPr="00C16068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581446D" w14:textId="4E409BAE" w:rsidR="00FB42E3" w:rsidRPr="00C16068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 и праздничные дни с 03.01.2025 по 30.04.2025</w:t>
            </w:r>
          </w:p>
        </w:tc>
      </w:tr>
      <w:tr w:rsidR="00FB42E3" w:rsidRPr="00C16068" w14:paraId="271CEB01" w14:textId="77777777" w:rsidTr="000B1FA4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2BB2708" w14:textId="77777777" w:rsidR="00FB42E3" w:rsidRPr="00C16068" w:rsidRDefault="00FB42E3" w:rsidP="000B1FA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0D52730" w14:textId="77777777" w:rsidR="00FB42E3" w:rsidRPr="00C16068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C4D28A4" w14:textId="77777777" w:rsidR="00FB42E3" w:rsidRPr="00C16068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FB42E3" w:rsidRPr="00C16068" w14:paraId="0741C7C4" w14:textId="77777777" w:rsidTr="000B1FA4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B704D86" w14:textId="77777777" w:rsidR="00FB42E3" w:rsidRPr="00C16068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E5ABE15" w14:textId="54A57637" w:rsidR="00FB42E3" w:rsidRPr="00C16068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A3B1282" w14:textId="7955ADA4" w:rsidR="00FB42E3" w:rsidRPr="00C16068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357,5</w:t>
            </w:r>
          </w:p>
        </w:tc>
      </w:tr>
      <w:tr w:rsidR="00FB42E3" w:rsidRPr="00C16068" w14:paraId="0315AA70" w14:textId="77777777" w:rsidTr="000B1FA4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1996912" w14:textId="77777777" w:rsidR="00FB42E3" w:rsidRPr="00C16068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609A39" w14:textId="51ADD262" w:rsidR="00FB42E3" w:rsidRPr="00C16068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6096FE0" w14:textId="23398B10" w:rsidR="00FB42E3" w:rsidRPr="00C16068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360</w:t>
            </w:r>
          </w:p>
        </w:tc>
      </w:tr>
    </w:tbl>
    <w:p w14:paraId="09346FA0" w14:textId="77777777" w:rsidR="00755C87" w:rsidRDefault="00755C87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FB42E3" w:rsidRPr="00C16068" w14:paraId="6D3DD239" w14:textId="77777777" w:rsidTr="000B1FA4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60DB24D" w14:textId="77777777" w:rsidR="00FB42E3" w:rsidRPr="00C16068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67E1022" w14:textId="4C353934" w:rsidR="00FB42E3" w:rsidRPr="00C16068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 09.01.2025 по 30.04.2025</w:t>
            </w:r>
          </w:p>
        </w:tc>
      </w:tr>
      <w:tr w:rsidR="00FB42E3" w:rsidRPr="00C16068" w14:paraId="29F8788A" w14:textId="77777777" w:rsidTr="000B1FA4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7B6C7CB" w14:textId="77777777" w:rsidR="00FB42E3" w:rsidRPr="00C16068" w:rsidRDefault="00FB42E3" w:rsidP="000B1FA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A1BB6F3" w14:textId="77777777" w:rsidR="00FB42E3" w:rsidRPr="00C16068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4465A06" w14:textId="77777777" w:rsidR="00FB42E3" w:rsidRPr="00C16068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FB42E3" w:rsidRPr="00C16068" w14:paraId="55D298E2" w14:textId="77777777" w:rsidTr="000B1FA4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C35103D" w14:textId="77777777" w:rsidR="00FB42E3" w:rsidRPr="00C16068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ABCC049" w14:textId="58609989" w:rsidR="00FB42E3" w:rsidRPr="00C16068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6299F57" w14:textId="6789C289" w:rsidR="00FB42E3" w:rsidRPr="00C16068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500,5</w:t>
            </w:r>
          </w:p>
        </w:tc>
      </w:tr>
      <w:tr w:rsidR="00FB42E3" w:rsidRPr="00C16068" w14:paraId="79CDC9FA" w14:textId="77777777" w:rsidTr="000B1FA4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B3FEC7F" w14:textId="77777777" w:rsidR="00FB42E3" w:rsidRPr="00C16068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60882C" w14:textId="0A2F5DDF" w:rsidR="00FB42E3" w:rsidRPr="00C16068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854D720" w14:textId="7F98F266" w:rsidR="00FB42E3" w:rsidRPr="00C16068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504,0</w:t>
            </w:r>
          </w:p>
        </w:tc>
      </w:tr>
    </w:tbl>
    <w:p w14:paraId="3BAAFCC8" w14:textId="4E200900" w:rsidR="00755C87" w:rsidRDefault="00755C87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3E062728" w14:textId="33168185" w:rsidR="00FB42E3" w:rsidRDefault="00FB42E3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1982CB5B" w14:textId="7BAAA942" w:rsidR="00FB42E3" w:rsidRPr="00C16068" w:rsidRDefault="00FB42E3" w:rsidP="00FB42E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</w:p>
    <w:p w14:paraId="1E9E2552" w14:textId="77777777" w:rsidR="00583045" w:rsidRPr="00123711" w:rsidRDefault="00583045" w:rsidP="00583045">
      <w:pPr>
        <w:pStyle w:val="a7"/>
        <w:widowControl w:val="0"/>
        <w:numPr>
          <w:ilvl w:val="0"/>
          <w:numId w:val="46"/>
        </w:numPr>
        <w:autoSpaceDE w:val="0"/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</w:rPr>
        <w:t>Максимальное количество транспортных средств 1</w:t>
      </w:r>
      <w:r>
        <w:rPr>
          <w:rFonts w:ascii="Times New Roman" w:hAnsi="Times New Roman"/>
          <w:sz w:val="20"/>
          <w:szCs w:val="20"/>
        </w:rPr>
        <w:t>9</w:t>
      </w:r>
      <w:r w:rsidRPr="00123711">
        <w:rPr>
          <w:rFonts w:ascii="Times New Roman" w:hAnsi="Times New Roman"/>
          <w:sz w:val="20"/>
          <w:szCs w:val="20"/>
          <w:lang w:eastAsia="ru-RU"/>
        </w:rPr>
        <w:t xml:space="preserve"> единиц, в том числе:</w:t>
      </w:r>
    </w:p>
    <w:p w14:paraId="340A85B8" w14:textId="77777777" w:rsidR="00583045" w:rsidRDefault="00583045" w:rsidP="00583045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  <w:lang w:eastAsia="ru-RU"/>
        </w:rPr>
      </w:pPr>
      <w:r>
        <w:rPr>
          <w:rFonts w:ascii="Times New Roman" w:hAnsi="Times New Roman"/>
          <w:sz w:val="20"/>
          <w:szCs w:val="20"/>
        </w:rPr>
        <w:t>- 14</w:t>
      </w:r>
      <w:r w:rsidRPr="00123711">
        <w:rPr>
          <w:rFonts w:ascii="Times New Roman" w:hAnsi="Times New Roman"/>
          <w:sz w:val="20"/>
          <w:szCs w:val="20"/>
        </w:rPr>
        <w:t xml:space="preserve"> </w:t>
      </w:r>
      <w:r w:rsidRPr="00123711">
        <w:rPr>
          <w:rFonts w:ascii="Times New Roman" w:hAnsi="Times New Roman"/>
          <w:sz w:val="20"/>
          <w:szCs w:val="20"/>
          <w:lang w:eastAsia="ru-RU"/>
        </w:rPr>
        <w:t xml:space="preserve">единиц, передаваемых Подрядчику для целей исполнения Контракта по договору безвозмездного пользования транспортными средствами в соответствии с пунктом 10 части 1 статьи 17.1 Федерального закона от 26.07.2006 </w:t>
      </w:r>
      <w:r>
        <w:rPr>
          <w:rFonts w:ascii="Times New Roman" w:hAnsi="Times New Roman"/>
          <w:sz w:val="20"/>
          <w:szCs w:val="20"/>
          <w:lang w:eastAsia="ru-RU"/>
        </w:rPr>
        <w:t>№ 135-ФЗ «О защите конкуренции»</w:t>
      </w:r>
      <w:r w:rsidRPr="00123711">
        <w:rPr>
          <w:rFonts w:ascii="Times New Roman" w:hAnsi="Times New Roman"/>
          <w:sz w:val="20"/>
          <w:szCs w:val="20"/>
          <w:lang w:eastAsia="ru-RU"/>
        </w:rPr>
        <w:t xml:space="preserve"> для возможности организации работы вагонов по системе многих единиц (</w:t>
      </w:r>
      <w:r>
        <w:rPr>
          <w:rFonts w:ascii="Times New Roman" w:hAnsi="Times New Roman"/>
          <w:sz w:val="20"/>
          <w:szCs w:val="20"/>
          <w:lang w:eastAsia="ru-RU"/>
        </w:rPr>
        <w:t>7</w:t>
      </w:r>
      <w:r w:rsidRPr="00123711">
        <w:rPr>
          <w:rFonts w:ascii="Times New Roman" w:hAnsi="Times New Roman"/>
          <w:sz w:val="20"/>
          <w:szCs w:val="20"/>
          <w:lang w:eastAsia="ru-RU"/>
        </w:rPr>
        <w:t xml:space="preserve"> единиц ОБК);</w:t>
      </w:r>
    </w:p>
    <w:p w14:paraId="12B8AFE6" w14:textId="77777777" w:rsidR="00583045" w:rsidRPr="00583045" w:rsidRDefault="00583045" w:rsidP="00583045">
      <w:pPr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  <w:lang w:eastAsia="ru-RU"/>
        </w:rPr>
      </w:pPr>
      <w:r>
        <w:rPr>
          <w:rFonts w:ascii="Times New Roman" w:hAnsi="Times New Roman"/>
          <w:sz w:val="20"/>
          <w:szCs w:val="20"/>
          <w:lang w:eastAsia="ru-RU"/>
        </w:rPr>
        <w:t xml:space="preserve">- </w:t>
      </w:r>
      <w:r>
        <w:rPr>
          <w:rFonts w:ascii="Times New Roman" w:hAnsi="Times New Roman"/>
          <w:sz w:val="20"/>
          <w:szCs w:val="20"/>
        </w:rPr>
        <w:t>5</w:t>
      </w:r>
      <w:r w:rsidRPr="00123711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  <w:lang w:eastAsia="ru-RU"/>
        </w:rPr>
        <w:t>единиц</w:t>
      </w:r>
      <w:r w:rsidRPr="00123711">
        <w:rPr>
          <w:rFonts w:ascii="Times New Roman" w:hAnsi="Times New Roman"/>
          <w:sz w:val="20"/>
          <w:szCs w:val="20"/>
          <w:lang w:eastAsia="ru-RU"/>
        </w:rPr>
        <w:t xml:space="preserve">, передаваемых Подрядчику для целей исполнения Контракта по договору безвозмездного пользования транспортными средствами в соответствии с пунктом 10 части 1 статьи 17.1 Федерального закона от 26.07.2006 </w:t>
      </w:r>
      <w:r>
        <w:rPr>
          <w:rFonts w:ascii="Times New Roman" w:hAnsi="Times New Roman"/>
          <w:sz w:val="20"/>
          <w:szCs w:val="20"/>
          <w:lang w:eastAsia="ru-RU"/>
        </w:rPr>
        <w:t>№ 135-ФЗ «О защите конкуренции».</w:t>
      </w:r>
    </w:p>
    <w:p w14:paraId="5240CC0B" w14:textId="77777777" w:rsidR="00583045" w:rsidRPr="00123711" w:rsidRDefault="00583045" w:rsidP="00583045">
      <w:pPr>
        <w:pStyle w:val="a7"/>
        <w:numPr>
          <w:ilvl w:val="0"/>
          <w:numId w:val="46"/>
        </w:numPr>
        <w:spacing w:after="0" w:line="240" w:lineRule="auto"/>
        <w:jc w:val="both"/>
        <w:rPr>
          <w:rFonts w:ascii="Times New Roman" w:hAnsi="Times New Roman"/>
          <w:sz w:val="20"/>
          <w:szCs w:val="20"/>
          <w:lang w:eastAsia="ru-RU"/>
        </w:rPr>
      </w:pPr>
      <w:r w:rsidRPr="00123711">
        <w:rPr>
          <w:rFonts w:ascii="Times New Roman" w:hAnsi="Times New Roman"/>
          <w:sz w:val="20"/>
          <w:szCs w:val="20"/>
        </w:rPr>
        <w:t>Резервное ко</w:t>
      </w:r>
      <w:r>
        <w:rPr>
          <w:rFonts w:ascii="Times New Roman" w:hAnsi="Times New Roman"/>
          <w:sz w:val="20"/>
          <w:szCs w:val="20"/>
        </w:rPr>
        <w:t>личество транспортных средств: 3</w:t>
      </w:r>
      <w:r w:rsidRPr="00123711">
        <w:rPr>
          <w:rFonts w:ascii="Times New Roman" w:hAnsi="Times New Roman"/>
          <w:sz w:val="20"/>
          <w:szCs w:val="20"/>
        </w:rPr>
        <w:t xml:space="preserve"> единицы, в том числе:</w:t>
      </w:r>
    </w:p>
    <w:p w14:paraId="1AE09266" w14:textId="77777777" w:rsidR="00583045" w:rsidRPr="00123711" w:rsidRDefault="00583045" w:rsidP="00583045">
      <w:pPr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  <w:lang w:eastAsia="ru-RU"/>
        </w:rPr>
      </w:pPr>
      <w:r w:rsidRPr="00123711">
        <w:rPr>
          <w:rFonts w:ascii="Times New Roman" w:hAnsi="Times New Roman"/>
          <w:sz w:val="20"/>
          <w:szCs w:val="20"/>
        </w:rPr>
        <w:t xml:space="preserve">- </w:t>
      </w:r>
      <w:r>
        <w:rPr>
          <w:rFonts w:ascii="Times New Roman" w:hAnsi="Times New Roman"/>
          <w:sz w:val="20"/>
          <w:szCs w:val="20"/>
        </w:rPr>
        <w:t>2</w:t>
      </w:r>
      <w:r w:rsidRPr="00123711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  <w:lang w:eastAsia="ru-RU"/>
        </w:rPr>
        <w:t>единицы</w:t>
      </w:r>
      <w:r w:rsidRPr="00123711">
        <w:rPr>
          <w:rFonts w:ascii="Times New Roman" w:hAnsi="Times New Roman"/>
          <w:sz w:val="20"/>
          <w:szCs w:val="20"/>
          <w:lang w:eastAsia="ru-RU"/>
        </w:rPr>
        <w:t>, принадлежащая Подрядчику на праве собственности и (или) на ином законном основании</w:t>
      </w:r>
      <w:r>
        <w:rPr>
          <w:rFonts w:ascii="Times New Roman" w:hAnsi="Times New Roman"/>
          <w:sz w:val="20"/>
          <w:szCs w:val="20"/>
          <w:lang w:eastAsia="ru-RU"/>
        </w:rPr>
        <w:t xml:space="preserve">, </w:t>
      </w:r>
      <w:r w:rsidRPr="00123711">
        <w:rPr>
          <w:rFonts w:ascii="Times New Roman" w:hAnsi="Times New Roman"/>
          <w:sz w:val="20"/>
          <w:szCs w:val="20"/>
          <w:lang w:eastAsia="ru-RU"/>
        </w:rPr>
        <w:t>для возможности организации работы вагонов по систем</w:t>
      </w:r>
      <w:r>
        <w:rPr>
          <w:rFonts w:ascii="Times New Roman" w:hAnsi="Times New Roman"/>
          <w:sz w:val="20"/>
          <w:szCs w:val="20"/>
          <w:lang w:eastAsia="ru-RU"/>
        </w:rPr>
        <w:t>е многих единиц (1 единицы ОБК)</w:t>
      </w:r>
      <w:r w:rsidRPr="00123711">
        <w:rPr>
          <w:rFonts w:ascii="Times New Roman" w:hAnsi="Times New Roman"/>
          <w:sz w:val="20"/>
          <w:szCs w:val="20"/>
          <w:lang w:eastAsia="ru-RU"/>
        </w:rPr>
        <w:t>;</w:t>
      </w:r>
    </w:p>
    <w:p w14:paraId="6129594C" w14:textId="06489E50" w:rsidR="00755C87" w:rsidRPr="004A7E37" w:rsidRDefault="00583045" w:rsidP="00583045">
      <w:pPr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- 1</w:t>
      </w:r>
      <w:r w:rsidRPr="00123711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  <w:lang w:eastAsia="ru-RU"/>
        </w:rPr>
        <w:t>единица</w:t>
      </w:r>
      <w:r w:rsidRPr="00123711">
        <w:rPr>
          <w:rFonts w:ascii="Times New Roman" w:hAnsi="Times New Roman"/>
          <w:sz w:val="20"/>
          <w:szCs w:val="20"/>
          <w:lang w:eastAsia="ru-RU"/>
        </w:rPr>
        <w:t xml:space="preserve"> принадлежащая Подрядчику на праве собственности и (или) на ином законном основании</w:t>
      </w:r>
      <w:r>
        <w:rPr>
          <w:rFonts w:ascii="Times New Roman" w:hAnsi="Times New Roman"/>
          <w:sz w:val="20"/>
          <w:szCs w:val="20"/>
          <w:lang w:eastAsia="ru-RU"/>
        </w:rPr>
        <w:t>.</w:t>
      </w:r>
    </w:p>
    <w:p w14:paraId="0A539D2B" w14:textId="77777777" w:rsidR="00755C87" w:rsidRPr="004A7E37" w:rsidRDefault="00755C87" w:rsidP="00755C87">
      <w:pPr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</w:rPr>
      </w:pPr>
    </w:p>
    <w:p w14:paraId="44C124F5" w14:textId="77777777" w:rsidR="00755C87" w:rsidRDefault="00755C87" w:rsidP="00755C87">
      <w:pPr>
        <w:spacing w:after="0" w:line="240" w:lineRule="auto"/>
        <w:contextualSpacing/>
        <w:rPr>
          <w:rFonts w:ascii="Times New Roman" w:hAnsi="Times New Roman"/>
          <w:b/>
          <w:sz w:val="20"/>
          <w:szCs w:val="20"/>
        </w:rPr>
      </w:pPr>
    </w:p>
    <w:p w14:paraId="40B39688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C16068">
        <w:rPr>
          <w:rStyle w:val="af8"/>
          <w:rFonts w:ascii="Times New Roman" w:hAnsi="Times New Roman"/>
          <w:color w:val="000000"/>
          <w:sz w:val="20"/>
          <w:szCs w:val="20"/>
        </w:rPr>
        <w:br w:type="page"/>
      </w:r>
    </w:p>
    <w:p w14:paraId="44A2BCD8" w14:textId="77777777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AF7601">
        <w:rPr>
          <w:rFonts w:ascii="Times New Roman" w:hAnsi="Times New Roman"/>
          <w:b/>
          <w:sz w:val="20"/>
          <w:szCs w:val="20"/>
        </w:rPr>
        <w:lastRenderedPageBreak/>
        <w:t>Параметры маршрута</w:t>
      </w:r>
    </w:p>
    <w:p w14:paraId="3233715A" w14:textId="77777777" w:rsidR="00755C87" w:rsidRPr="00AF7601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14:paraId="7A905D16" w14:textId="6C041D9C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AF7601">
        <w:rPr>
          <w:rFonts w:ascii="Times New Roman" w:hAnsi="Times New Roman"/>
          <w:b/>
          <w:sz w:val="20"/>
          <w:szCs w:val="20"/>
        </w:rPr>
        <w:t>Маршрут № 16 «</w:t>
      </w:r>
      <w:r w:rsidR="00D442FA">
        <w:rPr>
          <w:rFonts w:ascii="Times New Roman" w:hAnsi="Times New Roman"/>
          <w:b/>
          <w:sz w:val="20"/>
          <w:szCs w:val="20"/>
        </w:rPr>
        <w:t xml:space="preserve">Улица </w:t>
      </w:r>
      <w:r w:rsidRPr="00AF7601">
        <w:rPr>
          <w:rFonts w:ascii="Times New Roman" w:hAnsi="Times New Roman"/>
          <w:b/>
          <w:sz w:val="20"/>
          <w:szCs w:val="20"/>
        </w:rPr>
        <w:t xml:space="preserve">Чичерина - </w:t>
      </w:r>
      <w:r w:rsidR="0031274B">
        <w:rPr>
          <w:rFonts w:ascii="Times New Roman" w:hAnsi="Times New Roman"/>
          <w:b/>
          <w:sz w:val="20"/>
          <w:szCs w:val="20"/>
        </w:rPr>
        <w:t>Автовокзал</w:t>
      </w:r>
      <w:r w:rsidRPr="00AF7601">
        <w:rPr>
          <w:rFonts w:ascii="Times New Roman" w:hAnsi="Times New Roman"/>
          <w:b/>
          <w:sz w:val="20"/>
          <w:szCs w:val="20"/>
        </w:rPr>
        <w:t xml:space="preserve">» </w:t>
      </w:r>
    </w:p>
    <w:p w14:paraId="0F501B91" w14:textId="77777777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AF7601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0F3E45D9" w14:textId="77777777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630A43D6" w14:textId="77777777" w:rsidR="00755C87" w:rsidRPr="00AF7601" w:rsidRDefault="00755C87" w:rsidP="00755C87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t>Вид транспортного средства: трамвай;</w:t>
      </w:r>
    </w:p>
    <w:p w14:paraId="1BD956D0" w14:textId="77777777" w:rsidR="00755C87" w:rsidRPr="00AF7601" w:rsidRDefault="00755C87" w:rsidP="00755C87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Путь следования:</w:t>
      </w:r>
    </w:p>
    <w:p w14:paraId="7BE43CE1" w14:textId="77777777" w:rsidR="00755C87" w:rsidRPr="00AF7601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в прямом направлении:</w:t>
      </w:r>
      <w:r w:rsidRPr="00AF7601">
        <w:rPr>
          <w:rFonts w:ascii="Times New Roman" w:hAnsi="Times New Roman"/>
          <w:sz w:val="20"/>
          <w:szCs w:val="20"/>
        </w:rPr>
        <w:t xml:space="preserve">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проспект Победы, Кирова, Труда, Цвиллинга, Разина; </w:t>
      </w:r>
    </w:p>
    <w:p w14:paraId="7E008356" w14:textId="77777777" w:rsidR="00755C87" w:rsidRPr="00AF7601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в обратном направлении:</w:t>
      </w:r>
      <w:r w:rsidRPr="00AF7601">
        <w:rPr>
          <w:rFonts w:ascii="Times New Roman" w:hAnsi="Times New Roman"/>
          <w:sz w:val="20"/>
          <w:szCs w:val="20"/>
        </w:rPr>
        <w:t xml:space="preserve"> 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Разина, Цвиллинга, Труда, Кирова, проспект Победы.</w:t>
      </w:r>
    </w:p>
    <w:p w14:paraId="74BB8754" w14:textId="77777777" w:rsidR="00755C87" w:rsidRPr="00AF7601" w:rsidRDefault="00755C87" w:rsidP="00755C87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Остановочные пункты: </w:t>
      </w:r>
    </w:p>
    <w:p w14:paraId="5943A2EA" w14:textId="19012C23" w:rsidR="00755C87" w:rsidRPr="00AF7601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AF7601">
        <w:rPr>
          <w:rFonts w:ascii="Times New Roman" w:hAnsi="Times New Roman"/>
          <w:sz w:val="20"/>
          <w:szCs w:val="20"/>
        </w:rPr>
        <w:t>в прямом на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правлении: </w:t>
      </w:r>
      <w:r w:rsidRPr="00AF7601">
        <w:rPr>
          <w:rFonts w:ascii="Times New Roman" w:hAnsi="Times New Roman"/>
          <w:sz w:val="20"/>
          <w:szCs w:val="20"/>
        </w:rPr>
        <w:t xml:space="preserve">Чичерина, </w:t>
      </w:r>
      <w:r>
        <w:rPr>
          <w:rFonts w:ascii="Times New Roman" w:hAnsi="Times New Roman"/>
          <w:sz w:val="20"/>
          <w:szCs w:val="20"/>
        </w:rPr>
        <w:t xml:space="preserve">Улица </w:t>
      </w:r>
      <w:r w:rsidRPr="00AF7601">
        <w:rPr>
          <w:rFonts w:ascii="Times New Roman" w:hAnsi="Times New Roman"/>
          <w:sz w:val="20"/>
          <w:szCs w:val="20"/>
        </w:rPr>
        <w:t>40-летия Победы, Поликлиника,</w:t>
      </w:r>
      <w:r>
        <w:rPr>
          <w:rFonts w:ascii="Times New Roman" w:hAnsi="Times New Roman"/>
          <w:sz w:val="20"/>
          <w:szCs w:val="20"/>
        </w:rPr>
        <w:t xml:space="preserve"> Улица</w:t>
      </w:r>
      <w:r w:rsidRPr="00AF7601">
        <w:rPr>
          <w:rFonts w:ascii="Times New Roman" w:hAnsi="Times New Roman"/>
          <w:sz w:val="20"/>
          <w:szCs w:val="20"/>
        </w:rPr>
        <w:t xml:space="preserve"> Молдавская (проспект Победы), </w:t>
      </w:r>
      <w:r>
        <w:rPr>
          <w:rFonts w:ascii="Times New Roman" w:hAnsi="Times New Roman"/>
          <w:sz w:val="20"/>
          <w:szCs w:val="20"/>
        </w:rPr>
        <w:t xml:space="preserve">Улица </w:t>
      </w:r>
      <w:r w:rsidRPr="00AF7601">
        <w:rPr>
          <w:rFonts w:ascii="Times New Roman" w:hAnsi="Times New Roman"/>
          <w:sz w:val="20"/>
          <w:szCs w:val="20"/>
        </w:rPr>
        <w:t xml:space="preserve">Солнечная (проспект Победы), </w:t>
      </w:r>
      <w:r>
        <w:rPr>
          <w:rFonts w:ascii="Times New Roman" w:hAnsi="Times New Roman"/>
          <w:sz w:val="20"/>
          <w:szCs w:val="20"/>
        </w:rPr>
        <w:t xml:space="preserve">Улица </w:t>
      </w:r>
      <w:r w:rsidRPr="00AF7601">
        <w:rPr>
          <w:rFonts w:ascii="Times New Roman" w:hAnsi="Times New Roman"/>
          <w:sz w:val="20"/>
          <w:szCs w:val="20"/>
        </w:rPr>
        <w:t>Ворошилова (проспект Победы), Проспек</w:t>
      </w:r>
      <w:r>
        <w:rPr>
          <w:rFonts w:ascii="Times New Roman" w:hAnsi="Times New Roman"/>
          <w:sz w:val="20"/>
          <w:szCs w:val="20"/>
        </w:rPr>
        <w:t>т Победы, Областная больница №3</w:t>
      </w:r>
      <w:r w:rsidRPr="00AF7601">
        <w:rPr>
          <w:rFonts w:ascii="Times New Roman" w:hAnsi="Times New Roman"/>
          <w:sz w:val="20"/>
          <w:szCs w:val="20"/>
        </w:rPr>
        <w:t xml:space="preserve">, </w:t>
      </w:r>
      <w:r>
        <w:rPr>
          <w:rFonts w:ascii="Times New Roman" w:hAnsi="Times New Roman"/>
          <w:sz w:val="20"/>
          <w:szCs w:val="20"/>
        </w:rPr>
        <w:t xml:space="preserve">Улица </w:t>
      </w:r>
      <w:r w:rsidRPr="00AF7601">
        <w:rPr>
          <w:rFonts w:ascii="Times New Roman" w:hAnsi="Times New Roman"/>
          <w:sz w:val="20"/>
          <w:szCs w:val="20"/>
        </w:rPr>
        <w:t xml:space="preserve">Пионерская (проспект Победы), </w:t>
      </w:r>
      <w:r>
        <w:rPr>
          <w:rFonts w:ascii="Times New Roman" w:hAnsi="Times New Roman"/>
          <w:sz w:val="20"/>
          <w:szCs w:val="20"/>
        </w:rPr>
        <w:t xml:space="preserve">Улица </w:t>
      </w:r>
      <w:r w:rsidRPr="00AF7601">
        <w:rPr>
          <w:rFonts w:ascii="Times New Roman" w:hAnsi="Times New Roman"/>
          <w:sz w:val="20"/>
          <w:szCs w:val="20"/>
        </w:rPr>
        <w:t xml:space="preserve">Красного Урала (проспект Победы), Обувная фабрика, </w:t>
      </w:r>
      <w:r>
        <w:rPr>
          <w:rFonts w:ascii="Times New Roman" w:hAnsi="Times New Roman"/>
          <w:sz w:val="20"/>
          <w:szCs w:val="20"/>
        </w:rPr>
        <w:t xml:space="preserve">Улица </w:t>
      </w:r>
      <w:r w:rsidRPr="00AF7601">
        <w:rPr>
          <w:rFonts w:ascii="Times New Roman" w:hAnsi="Times New Roman"/>
          <w:sz w:val="20"/>
          <w:szCs w:val="20"/>
        </w:rPr>
        <w:t xml:space="preserve">Тепличная, </w:t>
      </w:r>
      <w:r>
        <w:rPr>
          <w:rFonts w:ascii="Times New Roman" w:hAnsi="Times New Roman"/>
          <w:sz w:val="20"/>
          <w:szCs w:val="20"/>
        </w:rPr>
        <w:t>Колледж «Сфера»</w:t>
      </w:r>
      <w:r w:rsidRPr="00AF7601">
        <w:rPr>
          <w:rFonts w:ascii="Times New Roman" w:hAnsi="Times New Roman"/>
          <w:sz w:val="20"/>
          <w:szCs w:val="20"/>
        </w:rPr>
        <w:t xml:space="preserve">, </w:t>
      </w:r>
      <w:r>
        <w:rPr>
          <w:rFonts w:ascii="Times New Roman" w:hAnsi="Times New Roman"/>
          <w:sz w:val="20"/>
          <w:szCs w:val="20"/>
        </w:rPr>
        <w:t xml:space="preserve">Улица </w:t>
      </w:r>
      <w:r w:rsidRPr="00AF7601">
        <w:rPr>
          <w:rFonts w:ascii="Times New Roman" w:hAnsi="Times New Roman"/>
          <w:sz w:val="20"/>
          <w:szCs w:val="20"/>
        </w:rPr>
        <w:t xml:space="preserve">Краснознаменная (проспект Победы), Свердловский проспект, Теплотехнический институт, </w:t>
      </w:r>
      <w:r>
        <w:rPr>
          <w:rFonts w:ascii="Times New Roman" w:hAnsi="Times New Roman"/>
          <w:sz w:val="20"/>
          <w:szCs w:val="20"/>
        </w:rPr>
        <w:t xml:space="preserve">Улица </w:t>
      </w:r>
      <w:r w:rsidRPr="00AF7601">
        <w:rPr>
          <w:rFonts w:ascii="Times New Roman" w:hAnsi="Times New Roman"/>
          <w:sz w:val="20"/>
          <w:szCs w:val="20"/>
        </w:rPr>
        <w:t>Калинина (улица Кирова), Цирк, Театр оперы и балета, Площадь Рев</w:t>
      </w:r>
      <w:r>
        <w:rPr>
          <w:rFonts w:ascii="Times New Roman" w:hAnsi="Times New Roman"/>
          <w:sz w:val="20"/>
          <w:szCs w:val="20"/>
        </w:rPr>
        <w:t xml:space="preserve">олюции, </w:t>
      </w:r>
      <w:proofErr w:type="spellStart"/>
      <w:r>
        <w:rPr>
          <w:rFonts w:ascii="Times New Roman" w:hAnsi="Times New Roman"/>
          <w:sz w:val="20"/>
          <w:szCs w:val="20"/>
        </w:rPr>
        <w:t>Горсад</w:t>
      </w:r>
      <w:proofErr w:type="spellEnd"/>
      <w:r>
        <w:rPr>
          <w:rFonts w:ascii="Times New Roman" w:hAnsi="Times New Roman"/>
          <w:sz w:val="20"/>
          <w:szCs w:val="20"/>
        </w:rPr>
        <w:t xml:space="preserve"> им.</w:t>
      </w:r>
      <w:r w:rsidRPr="00AF7601">
        <w:rPr>
          <w:rFonts w:ascii="Times New Roman" w:hAnsi="Times New Roman"/>
          <w:sz w:val="20"/>
          <w:szCs w:val="20"/>
        </w:rPr>
        <w:t xml:space="preserve"> А.С. Пушкина, </w:t>
      </w:r>
      <w:r>
        <w:rPr>
          <w:rFonts w:ascii="Times New Roman" w:hAnsi="Times New Roman"/>
          <w:sz w:val="20"/>
          <w:szCs w:val="20"/>
        </w:rPr>
        <w:t xml:space="preserve">Улица </w:t>
      </w:r>
      <w:r w:rsidRPr="00AF7601">
        <w:rPr>
          <w:rFonts w:ascii="Times New Roman" w:hAnsi="Times New Roman"/>
          <w:sz w:val="20"/>
          <w:szCs w:val="20"/>
        </w:rPr>
        <w:t xml:space="preserve">Орджоникидзе, </w:t>
      </w:r>
      <w:r>
        <w:rPr>
          <w:rFonts w:ascii="Times New Roman" w:hAnsi="Times New Roman"/>
          <w:sz w:val="20"/>
          <w:szCs w:val="20"/>
        </w:rPr>
        <w:t xml:space="preserve">Улица </w:t>
      </w:r>
      <w:r w:rsidRPr="00AF7601">
        <w:rPr>
          <w:rFonts w:ascii="Times New Roman" w:hAnsi="Times New Roman"/>
          <w:sz w:val="20"/>
          <w:szCs w:val="20"/>
        </w:rPr>
        <w:t xml:space="preserve">Евтеева (улица Цвиллинга), Стадион </w:t>
      </w:r>
      <w:r>
        <w:rPr>
          <w:rFonts w:ascii="Times New Roman" w:hAnsi="Times New Roman"/>
          <w:sz w:val="20"/>
          <w:szCs w:val="20"/>
        </w:rPr>
        <w:t>«</w:t>
      </w:r>
      <w:r w:rsidRPr="00AF7601">
        <w:rPr>
          <w:rFonts w:ascii="Times New Roman" w:hAnsi="Times New Roman"/>
          <w:sz w:val="20"/>
          <w:szCs w:val="20"/>
        </w:rPr>
        <w:t>Локомотив</w:t>
      </w:r>
      <w:r>
        <w:rPr>
          <w:rFonts w:ascii="Times New Roman" w:hAnsi="Times New Roman"/>
          <w:sz w:val="20"/>
          <w:szCs w:val="20"/>
        </w:rPr>
        <w:t>»</w:t>
      </w:r>
      <w:r w:rsidRPr="00AF7601">
        <w:rPr>
          <w:rFonts w:ascii="Times New Roman" w:hAnsi="Times New Roman"/>
          <w:sz w:val="20"/>
          <w:szCs w:val="20"/>
        </w:rPr>
        <w:t xml:space="preserve">, Железнодорожный вокзал, </w:t>
      </w:r>
      <w:r w:rsidR="0031274B">
        <w:rPr>
          <w:rFonts w:ascii="Times New Roman" w:hAnsi="Times New Roman"/>
          <w:sz w:val="20"/>
          <w:szCs w:val="20"/>
        </w:rPr>
        <w:t>Автовокзал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>.</w:t>
      </w:r>
    </w:p>
    <w:p w14:paraId="12CDDF86" w14:textId="237A481D" w:rsidR="00755C87" w:rsidRPr="00AF7601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AF7601">
        <w:rPr>
          <w:rFonts w:ascii="Times New Roman" w:hAnsi="Times New Roman"/>
          <w:sz w:val="20"/>
          <w:szCs w:val="20"/>
        </w:rPr>
        <w:t>в обратном направлении:</w:t>
      </w:r>
      <w:r w:rsidRPr="00AF7601">
        <w:rPr>
          <w:rFonts w:ascii="Times New Roman" w:eastAsia="Times New Roman" w:hAnsi="Times New Roman"/>
          <w:sz w:val="20"/>
          <w:szCs w:val="20"/>
          <w:lang w:eastAsia="ru-RU"/>
        </w:rPr>
        <w:t xml:space="preserve"> </w:t>
      </w:r>
      <w:r w:rsidR="0031274B">
        <w:rPr>
          <w:rFonts w:ascii="Times New Roman" w:hAnsi="Times New Roman"/>
          <w:sz w:val="20"/>
          <w:szCs w:val="20"/>
        </w:rPr>
        <w:t>Автовокзал</w:t>
      </w:r>
      <w:r w:rsidRPr="00AF7601">
        <w:rPr>
          <w:rFonts w:ascii="Times New Roman" w:hAnsi="Times New Roman"/>
          <w:sz w:val="20"/>
          <w:szCs w:val="20"/>
        </w:rPr>
        <w:t>, Железнодорожный вокзал, Стадион Локомотив, Евтеева (улица Цвиллинга),</w:t>
      </w:r>
      <w:r>
        <w:rPr>
          <w:rFonts w:ascii="Times New Roman" w:hAnsi="Times New Roman"/>
          <w:sz w:val="20"/>
          <w:szCs w:val="20"/>
        </w:rPr>
        <w:t xml:space="preserve"> Улица </w:t>
      </w:r>
      <w:r w:rsidRPr="00AF7601">
        <w:rPr>
          <w:rFonts w:ascii="Times New Roman" w:hAnsi="Times New Roman"/>
          <w:sz w:val="20"/>
          <w:szCs w:val="20"/>
        </w:rPr>
        <w:t xml:space="preserve"> Орджоникидзе, Городской сад имени А.С. Пушкина, Площадь Революции, Театр оперы и балета, Цирк, Калинина (улица Кирова), Теплотехнический институт, Свердловский проспект, Краснознаменная (проспект Победы), </w:t>
      </w:r>
      <w:r w:rsidR="00B36481">
        <w:rPr>
          <w:rFonts w:ascii="Times New Roman" w:hAnsi="Times New Roman"/>
          <w:sz w:val="20"/>
          <w:szCs w:val="20"/>
        </w:rPr>
        <w:t xml:space="preserve"> Колледж Сфера</w:t>
      </w:r>
      <w:r w:rsidRPr="00AF7601">
        <w:rPr>
          <w:rFonts w:ascii="Times New Roman" w:hAnsi="Times New Roman"/>
          <w:sz w:val="20"/>
          <w:szCs w:val="20"/>
        </w:rPr>
        <w:t>, Тепличная, Обувная фабрика, Красного Урала (проспект Победы),</w:t>
      </w:r>
      <w:r>
        <w:rPr>
          <w:rFonts w:ascii="Times New Roman" w:hAnsi="Times New Roman"/>
          <w:sz w:val="20"/>
          <w:szCs w:val="20"/>
        </w:rPr>
        <w:t xml:space="preserve"> Улица</w:t>
      </w:r>
      <w:r w:rsidRPr="00AF7601">
        <w:rPr>
          <w:rFonts w:ascii="Times New Roman" w:hAnsi="Times New Roman"/>
          <w:sz w:val="20"/>
          <w:szCs w:val="20"/>
        </w:rPr>
        <w:t xml:space="preserve"> Пионерская (проспект</w:t>
      </w:r>
      <w:r>
        <w:rPr>
          <w:rFonts w:ascii="Times New Roman" w:hAnsi="Times New Roman"/>
          <w:sz w:val="20"/>
          <w:szCs w:val="20"/>
        </w:rPr>
        <w:t xml:space="preserve"> Победы), Областная Больница №3 </w:t>
      </w:r>
      <w:r w:rsidRPr="00AF7601">
        <w:rPr>
          <w:rFonts w:ascii="Times New Roman" w:hAnsi="Times New Roman"/>
          <w:sz w:val="20"/>
          <w:szCs w:val="20"/>
        </w:rPr>
        <w:t>, Проспект Победы,</w:t>
      </w:r>
      <w:r>
        <w:rPr>
          <w:rFonts w:ascii="Times New Roman" w:hAnsi="Times New Roman"/>
          <w:sz w:val="20"/>
          <w:szCs w:val="20"/>
        </w:rPr>
        <w:t xml:space="preserve"> Улица </w:t>
      </w:r>
      <w:r w:rsidRPr="00AF7601">
        <w:rPr>
          <w:rFonts w:ascii="Times New Roman" w:hAnsi="Times New Roman"/>
          <w:sz w:val="20"/>
          <w:szCs w:val="20"/>
        </w:rPr>
        <w:t xml:space="preserve"> Ворошилова (проспект Победы), </w:t>
      </w:r>
      <w:r>
        <w:rPr>
          <w:rFonts w:ascii="Times New Roman" w:hAnsi="Times New Roman"/>
          <w:sz w:val="20"/>
          <w:szCs w:val="20"/>
        </w:rPr>
        <w:t xml:space="preserve">Улица </w:t>
      </w:r>
      <w:r w:rsidRPr="00AF7601">
        <w:rPr>
          <w:rFonts w:ascii="Times New Roman" w:hAnsi="Times New Roman"/>
          <w:sz w:val="20"/>
          <w:szCs w:val="20"/>
        </w:rPr>
        <w:t>Солнечная (проспект Победы),</w:t>
      </w:r>
      <w:r>
        <w:rPr>
          <w:rFonts w:ascii="Times New Roman" w:hAnsi="Times New Roman"/>
          <w:sz w:val="20"/>
          <w:szCs w:val="20"/>
        </w:rPr>
        <w:t xml:space="preserve"> Улица</w:t>
      </w:r>
      <w:r w:rsidRPr="00AF7601">
        <w:rPr>
          <w:rFonts w:ascii="Times New Roman" w:hAnsi="Times New Roman"/>
          <w:sz w:val="20"/>
          <w:szCs w:val="20"/>
        </w:rPr>
        <w:t xml:space="preserve"> Молдавская (проспект Победы), Поликлиника, </w:t>
      </w:r>
      <w:r>
        <w:rPr>
          <w:rFonts w:ascii="Times New Roman" w:hAnsi="Times New Roman"/>
          <w:sz w:val="20"/>
          <w:szCs w:val="20"/>
        </w:rPr>
        <w:t xml:space="preserve">Улица </w:t>
      </w:r>
      <w:r w:rsidRPr="00AF7601">
        <w:rPr>
          <w:rFonts w:ascii="Times New Roman" w:hAnsi="Times New Roman"/>
          <w:sz w:val="20"/>
          <w:szCs w:val="20"/>
        </w:rPr>
        <w:t xml:space="preserve">40-летия Победы, </w:t>
      </w:r>
      <w:r>
        <w:rPr>
          <w:rFonts w:ascii="Times New Roman" w:hAnsi="Times New Roman"/>
          <w:sz w:val="20"/>
          <w:szCs w:val="20"/>
        </w:rPr>
        <w:t xml:space="preserve">ул. </w:t>
      </w:r>
      <w:r w:rsidR="00D442FA">
        <w:rPr>
          <w:rFonts w:ascii="Times New Roman" w:hAnsi="Times New Roman"/>
          <w:sz w:val="20"/>
          <w:szCs w:val="20"/>
        </w:rPr>
        <w:t>Чичерина.</w:t>
      </w:r>
    </w:p>
    <w:p w14:paraId="7F04DC76" w14:textId="77777777" w:rsidR="00755C87" w:rsidRPr="00AF7601" w:rsidRDefault="00755C87" w:rsidP="00755C87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t>Протяженность, всего 26,3 км, в том числе:</w:t>
      </w:r>
    </w:p>
    <w:p w14:paraId="788A9153" w14:textId="77777777" w:rsidR="00755C87" w:rsidRPr="00AF7601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t>в прямом направлении 13,2 км;</w:t>
      </w:r>
    </w:p>
    <w:p w14:paraId="76F62418" w14:textId="77777777" w:rsidR="00755C87" w:rsidRPr="00AF7601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t>в обратном направлении 13,1 км.</w:t>
      </w:r>
    </w:p>
    <w:p w14:paraId="5BD3B22A" w14:textId="77777777" w:rsidR="00755C87" w:rsidRPr="00AF7601" w:rsidRDefault="00755C87" w:rsidP="00755C87">
      <w:pPr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t>Схема маршрута:</w:t>
      </w:r>
    </w:p>
    <w:p w14:paraId="6366E26D" w14:textId="77777777" w:rsidR="00755C87" w:rsidRPr="00AF7601" w:rsidRDefault="00755C87" w:rsidP="00755C87">
      <w:pPr>
        <w:numPr>
          <w:ilvl w:val="1"/>
          <w:numId w:val="16"/>
        </w:numPr>
        <w:suppressAutoHyphens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t>в прямом направлении:</w:t>
      </w:r>
    </w:p>
    <w:p w14:paraId="7D096262" w14:textId="77777777" w:rsidR="00755C87" w:rsidRPr="00AF7601" w:rsidRDefault="00755C87" w:rsidP="00755C87">
      <w:pPr>
        <w:suppressAutoHyphens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6C10544B" w14:textId="77777777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4F3FDF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E26B720" wp14:editId="0E4C37C5">
            <wp:extent cx="5753100" cy="40576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EA37A" w14:textId="77777777" w:rsidR="00755C87" w:rsidRPr="00AF7601" w:rsidRDefault="00755C87" w:rsidP="00755C87">
      <w:pPr>
        <w:suppressAutoHyphens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</w:p>
    <w:p w14:paraId="1A525E42" w14:textId="77777777" w:rsidR="00755C87" w:rsidRPr="00AF7601" w:rsidRDefault="00755C87" w:rsidP="00755C87">
      <w:pPr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br w:type="page"/>
      </w:r>
    </w:p>
    <w:p w14:paraId="64F6C2C5" w14:textId="77777777" w:rsidR="00755C87" w:rsidRPr="00AF7601" w:rsidRDefault="00755C87" w:rsidP="00755C87">
      <w:pPr>
        <w:numPr>
          <w:ilvl w:val="1"/>
          <w:numId w:val="16"/>
        </w:numPr>
        <w:suppressAutoHyphens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lastRenderedPageBreak/>
        <w:t>в обратном направлении:</w:t>
      </w:r>
    </w:p>
    <w:p w14:paraId="699AF3A1" w14:textId="77777777" w:rsidR="00755C87" w:rsidRPr="00AF7601" w:rsidRDefault="00755C87" w:rsidP="00755C87">
      <w:pPr>
        <w:suppressAutoHyphens/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</w:rPr>
      </w:pPr>
    </w:p>
    <w:p w14:paraId="78814F30" w14:textId="77777777" w:rsidR="00755C87" w:rsidRPr="00AF7601" w:rsidRDefault="00755C87" w:rsidP="00755C87">
      <w:pPr>
        <w:suppressAutoHyphens/>
        <w:spacing w:after="0" w:line="240" w:lineRule="auto"/>
        <w:ind w:left="709"/>
        <w:contextualSpacing/>
        <w:jc w:val="center"/>
        <w:rPr>
          <w:rFonts w:ascii="Times New Roman" w:hAnsi="Times New Roman"/>
          <w:sz w:val="20"/>
          <w:szCs w:val="20"/>
        </w:rPr>
      </w:pPr>
      <w:r w:rsidRPr="004F3FDF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D043EAF" wp14:editId="46E5894E">
            <wp:extent cx="5676900" cy="429577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7CD44" w14:textId="77777777" w:rsidR="00755C87" w:rsidRPr="00AF7601" w:rsidRDefault="00755C87" w:rsidP="00755C87">
      <w:pPr>
        <w:suppressAutoHyphens/>
        <w:spacing w:after="0" w:line="240" w:lineRule="auto"/>
        <w:ind w:left="709"/>
        <w:contextualSpacing/>
        <w:jc w:val="center"/>
        <w:rPr>
          <w:rFonts w:ascii="Times New Roman" w:hAnsi="Times New Roman"/>
          <w:sz w:val="20"/>
          <w:szCs w:val="20"/>
        </w:rPr>
      </w:pPr>
    </w:p>
    <w:p w14:paraId="731A61AC" w14:textId="5A17C2AA" w:rsidR="00755C87" w:rsidRDefault="00755C87" w:rsidP="00755C87">
      <w:pPr>
        <w:pStyle w:val="a7"/>
        <w:numPr>
          <w:ilvl w:val="0"/>
          <w:numId w:val="45"/>
        </w:num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AF7601">
        <w:rPr>
          <w:rFonts w:ascii="Times New Roman" w:hAnsi="Times New Roman"/>
          <w:sz w:val="20"/>
          <w:szCs w:val="20"/>
        </w:rPr>
        <w:t>График движения транспортных средств.</w:t>
      </w:r>
    </w:p>
    <w:p w14:paraId="5C93CC2C" w14:textId="6A0ABA49" w:rsidR="00FB42E3" w:rsidRDefault="00FB42E3" w:rsidP="00FB42E3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FB42E3" w:rsidRPr="00AF7601" w14:paraId="5B209AE6" w14:textId="77777777" w:rsidTr="000B1FA4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7F5DBD46" w14:textId="77777777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4A332176" w14:textId="77777777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26978F99" w14:textId="77777777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1F6CB15B" w14:textId="77777777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27DCC28E" w14:textId="77777777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FB42E3" w:rsidRPr="00AF7601" w14:paraId="52362A1A" w14:textId="77777777" w:rsidTr="000B1FA4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0CE3572E" w14:textId="77777777" w:rsidR="00FB42E3" w:rsidRPr="00AF7601" w:rsidRDefault="00FB42E3" w:rsidP="000B1FA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0894293A" w14:textId="77777777" w:rsidR="00FB42E3" w:rsidRPr="00AF7601" w:rsidRDefault="00FB42E3" w:rsidP="000B1FA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36FE3B50" w14:textId="3D877A6F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01.01.2025-02.01.2025</w:t>
            </w:r>
          </w:p>
        </w:tc>
      </w:tr>
      <w:tr w:rsidR="00FB42E3" w:rsidRPr="00AF7601" w14:paraId="1DC11644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8FA9258" w14:textId="77777777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FCD2B43" w14:textId="4415936C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D017564" w14:textId="28BBF6C5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6:05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C01652D" w14:textId="7B1BCDB6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23:01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5C93661C" w14:textId="0600C44E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14,35</w:t>
            </w:r>
          </w:p>
        </w:tc>
      </w:tr>
      <w:tr w:rsidR="00FB42E3" w:rsidRPr="00AF7601" w14:paraId="56527AD1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37FFD3B" w14:textId="77777777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02281B3" w14:textId="77777777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hAnsi="Times New Roman"/>
                <w:sz w:val="20"/>
                <w:szCs w:val="20"/>
              </w:rPr>
              <w:t>Большо</w:t>
            </w:r>
            <w:r>
              <w:rPr>
                <w:rFonts w:ascii="Times New Roman" w:hAnsi="Times New Roman"/>
                <w:sz w:val="20"/>
                <w:szCs w:val="20"/>
              </w:rPr>
              <w:t>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6D66B85" w14:textId="22C226AD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7:32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AE7AFB2" w14:textId="4D7F3A6C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19:03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54C2C77" w14:textId="226EE2C9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8,93</w:t>
            </w:r>
          </w:p>
        </w:tc>
      </w:tr>
      <w:tr w:rsidR="00FB42E3" w:rsidRPr="00AF7601" w14:paraId="5D0AF988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53E767F" w14:textId="77777777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854C66C" w14:textId="77777777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hAnsi="Times New Roman"/>
                <w:sz w:val="20"/>
                <w:szCs w:val="20"/>
              </w:rPr>
              <w:t>Большо</w:t>
            </w:r>
            <w:r>
              <w:rPr>
                <w:rFonts w:ascii="Times New Roman" w:hAnsi="Times New Roman"/>
                <w:sz w:val="20"/>
                <w:szCs w:val="20"/>
              </w:rPr>
              <w:t>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74CE05F" w14:textId="79EA2738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6:47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B486CC2" w14:textId="768FECFD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22:36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34813CEC" w14:textId="426EA074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13,23</w:t>
            </w:r>
          </w:p>
        </w:tc>
      </w:tr>
      <w:tr w:rsidR="00FB42E3" w:rsidRPr="00AF7601" w14:paraId="47503CE7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913C168" w14:textId="77777777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5EF74F1" w14:textId="77777777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hAnsi="Times New Roman"/>
                <w:sz w:val="20"/>
                <w:szCs w:val="20"/>
              </w:rPr>
              <w:t>Большо</w:t>
            </w:r>
            <w:r>
              <w:rPr>
                <w:rFonts w:ascii="Times New Roman" w:hAnsi="Times New Roman"/>
                <w:sz w:val="20"/>
                <w:szCs w:val="20"/>
              </w:rPr>
              <w:t>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E662A4D" w14:textId="52530B2D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6:22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071A344" w14:textId="27E20D96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23:18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729132A1" w14:textId="5F92C90C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13,83</w:t>
            </w:r>
          </w:p>
        </w:tc>
      </w:tr>
    </w:tbl>
    <w:p w14:paraId="38996221" w14:textId="353146D4" w:rsidR="00FB42E3" w:rsidRDefault="00FB42E3" w:rsidP="00FB42E3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FB42E3" w:rsidRPr="00AF7601" w14:paraId="186E3D6A" w14:textId="77777777" w:rsidTr="000B1FA4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05FC2DC8" w14:textId="77777777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3674FF70" w14:textId="77777777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417844DA" w14:textId="77777777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3DF63EE1" w14:textId="77777777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2AD715DB" w14:textId="77777777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FB42E3" w:rsidRPr="00AF7601" w14:paraId="1535762D" w14:textId="77777777" w:rsidTr="000B1FA4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5836D097" w14:textId="77777777" w:rsidR="00FB42E3" w:rsidRPr="00AF7601" w:rsidRDefault="00FB42E3" w:rsidP="000B1FA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49ED1CD4" w14:textId="77777777" w:rsidR="00FB42E3" w:rsidRPr="00AF7601" w:rsidRDefault="00FB42E3" w:rsidP="000B1FA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2877C10A" w14:textId="7D2933E2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 и праздничные дни с 03.01.2025 по 30.04.2025</w:t>
            </w:r>
          </w:p>
        </w:tc>
      </w:tr>
      <w:tr w:rsidR="00FB42E3" w:rsidRPr="00AF7601" w14:paraId="3AD7E972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F035226" w14:textId="5B9551D2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7D733F50" w14:textId="77777777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950D327" w14:textId="3F9F260B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7:57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CC15902" w14:textId="32D9E29C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19:06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0807366" w14:textId="04C1CB76" w:rsidR="00FB42E3" w:rsidRPr="00AF7601" w:rsidRDefault="00FB42E3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9,08</w:t>
            </w:r>
          </w:p>
        </w:tc>
      </w:tr>
      <w:tr w:rsidR="00FB42E3" w:rsidRPr="00AF7601" w14:paraId="0E9DB173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F874513" w14:textId="1F91EBAA" w:rsidR="00FB42E3" w:rsidRPr="00AF7601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371EC47" w14:textId="3C0A9DD8" w:rsidR="00FB42E3" w:rsidRPr="00AF7601" w:rsidRDefault="00FB42E3" w:rsidP="00FB42E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F7601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4823BBB" w14:textId="7E562D13" w:rsidR="00FB42E3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6:05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33A49E8" w14:textId="4B0C284A" w:rsidR="00FB42E3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23:01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E31FC01" w14:textId="2C72786C" w:rsidR="00FB42E3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14,35</w:t>
            </w:r>
          </w:p>
        </w:tc>
      </w:tr>
      <w:tr w:rsidR="00FB42E3" w:rsidRPr="00AF7601" w14:paraId="766F6EAE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82388A5" w14:textId="77777777" w:rsidR="00FB42E3" w:rsidRPr="00AF7601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63DC754" w14:textId="77777777" w:rsidR="00FB42E3" w:rsidRPr="00AF7601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hAnsi="Times New Roman"/>
                <w:sz w:val="20"/>
                <w:szCs w:val="20"/>
              </w:rPr>
              <w:t>Большо</w:t>
            </w:r>
            <w:r>
              <w:rPr>
                <w:rFonts w:ascii="Times New Roman" w:hAnsi="Times New Roman"/>
                <w:sz w:val="20"/>
                <w:szCs w:val="20"/>
              </w:rPr>
              <w:t>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B14D3DC" w14:textId="77777777" w:rsidR="00FB42E3" w:rsidRPr="00AF7601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7:32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9105972" w14:textId="77777777" w:rsidR="00FB42E3" w:rsidRPr="00AF7601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19:03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53441892" w14:textId="77777777" w:rsidR="00FB42E3" w:rsidRPr="00AF7601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8,93</w:t>
            </w:r>
          </w:p>
        </w:tc>
      </w:tr>
      <w:tr w:rsidR="00FB42E3" w:rsidRPr="00AF7601" w14:paraId="65A8B64E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BF5FAA7" w14:textId="77777777" w:rsidR="00FB42E3" w:rsidRPr="00AF7601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69DB2CF" w14:textId="77777777" w:rsidR="00FB42E3" w:rsidRPr="00AF7601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hAnsi="Times New Roman"/>
                <w:sz w:val="20"/>
                <w:szCs w:val="20"/>
              </w:rPr>
              <w:t>Большо</w:t>
            </w:r>
            <w:r>
              <w:rPr>
                <w:rFonts w:ascii="Times New Roman" w:hAnsi="Times New Roman"/>
                <w:sz w:val="20"/>
                <w:szCs w:val="20"/>
              </w:rPr>
              <w:t>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AE17662" w14:textId="77777777" w:rsidR="00FB42E3" w:rsidRPr="00AF7601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6:47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6875681" w14:textId="77777777" w:rsidR="00FB42E3" w:rsidRPr="00AF7601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22:36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410E88F3" w14:textId="77777777" w:rsidR="00FB42E3" w:rsidRPr="00AF7601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13,23</w:t>
            </w:r>
          </w:p>
        </w:tc>
      </w:tr>
      <w:tr w:rsidR="00FB42E3" w:rsidRPr="00AF7601" w14:paraId="5BC04C2E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466BAFC" w14:textId="77777777" w:rsidR="00FB42E3" w:rsidRPr="00AF7601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4420178F" w14:textId="77777777" w:rsidR="00FB42E3" w:rsidRPr="00AF7601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hAnsi="Times New Roman"/>
                <w:sz w:val="20"/>
                <w:szCs w:val="20"/>
              </w:rPr>
              <w:t>Большо</w:t>
            </w:r>
            <w:r>
              <w:rPr>
                <w:rFonts w:ascii="Times New Roman" w:hAnsi="Times New Roman"/>
                <w:sz w:val="20"/>
                <w:szCs w:val="20"/>
              </w:rPr>
              <w:t>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E34A3C4" w14:textId="77777777" w:rsidR="00FB42E3" w:rsidRPr="00AF7601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6:22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47B4F5F" w14:textId="77777777" w:rsidR="00FB42E3" w:rsidRPr="00AF7601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23:18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9A0E00D" w14:textId="77777777" w:rsidR="00FB42E3" w:rsidRPr="00AF7601" w:rsidRDefault="00FB42E3" w:rsidP="00FB42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13,83</w:t>
            </w:r>
          </w:p>
        </w:tc>
      </w:tr>
    </w:tbl>
    <w:p w14:paraId="48021374" w14:textId="67993FC6" w:rsidR="00FB42E3" w:rsidRDefault="00FB42E3" w:rsidP="00FB42E3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7D308B3B" w14:textId="77777777" w:rsidR="009C2AE5" w:rsidRPr="00FB42E3" w:rsidRDefault="009C2AE5" w:rsidP="00FB42E3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9C2AE5" w:rsidRPr="00AF7601" w14:paraId="73540658" w14:textId="77777777" w:rsidTr="000B1FA4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</w:tcPr>
          <w:p w14:paraId="3B9F86BC" w14:textId="77777777" w:rsidR="009C2AE5" w:rsidRPr="00AF7601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7200B016" w14:textId="77777777" w:rsidR="009C2AE5" w:rsidRPr="00AF7601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1F703B5F" w14:textId="77777777" w:rsidR="009C2AE5" w:rsidRPr="00AF7601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2FA27D43" w14:textId="77777777" w:rsidR="009C2AE5" w:rsidRPr="00AF7601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07AC2D57" w14:textId="77777777" w:rsidR="009C2AE5" w:rsidRPr="00AF7601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9C2AE5" w:rsidRPr="00AF7601" w14:paraId="720EFD39" w14:textId="77777777" w:rsidTr="000B1FA4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79845075" w14:textId="77777777" w:rsidR="009C2AE5" w:rsidRPr="00AF7601" w:rsidRDefault="009C2AE5" w:rsidP="000B1FA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640F8752" w14:textId="77777777" w:rsidR="009C2AE5" w:rsidRPr="00AF7601" w:rsidRDefault="009C2AE5" w:rsidP="000B1FA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42C74781" w14:textId="77777777" w:rsidR="009C2AE5" w:rsidRPr="00AF7601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 09.01.2025 по 30.04.2025</w:t>
            </w:r>
          </w:p>
        </w:tc>
      </w:tr>
      <w:tr w:rsidR="009C2AE5" w:rsidRPr="00D8774A" w14:paraId="479241C0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41559FC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</w:tcPr>
          <w:p w14:paraId="0229F024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1DD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DEE5585" w14:textId="405C6A38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7:09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B538AE3" w14:textId="733954F2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2F040075" w14:textId="3292CFC3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13,97</w:t>
            </w:r>
          </w:p>
        </w:tc>
      </w:tr>
      <w:tr w:rsidR="009C2AE5" w:rsidRPr="00D8774A" w14:paraId="2C7B9FA7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0F133E6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</w:tcPr>
          <w:p w14:paraId="5060CD87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1DD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CB99F1E" w14:textId="47278C38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6:22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81A0B07" w14:textId="0EBBC6AC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18:57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4A25F02C" w14:textId="7AEA5103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6,98</w:t>
            </w:r>
          </w:p>
        </w:tc>
      </w:tr>
      <w:tr w:rsidR="009C2AE5" w:rsidRPr="00D8774A" w14:paraId="3CA6815F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DA89114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66D263B6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04826D8" w14:textId="77A995A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6:40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B06EB42" w14:textId="625539D4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18:48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337C250F" w14:textId="1570275E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5,97</w:t>
            </w:r>
          </w:p>
        </w:tc>
      </w:tr>
      <w:tr w:rsidR="009C2AE5" w:rsidRPr="00D8774A" w14:paraId="023F572C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ABDF9F1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452A89FD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BFC76EB" w14:textId="4635819B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5:57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F6ADE33" w14:textId="70094012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22:41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71DB39A5" w14:textId="003B1F82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15,20</w:t>
            </w:r>
          </w:p>
        </w:tc>
      </w:tr>
      <w:tr w:rsidR="009C2AE5" w:rsidRPr="00D8774A" w14:paraId="0B863298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2FFD992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C4AA4C9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6A08F56" w14:textId="443B761F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8A78154" w14:textId="06FF1B25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18:39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3D193800" w14:textId="0A8F22AB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6,95</w:t>
            </w:r>
          </w:p>
        </w:tc>
      </w:tr>
      <w:tr w:rsidR="009C2AE5" w:rsidRPr="00D8774A" w14:paraId="5BEF17C9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64F957C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26268C97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FEC4ED4" w14:textId="416D5A04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6:33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798E9EB" w14:textId="47CC0BB2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19:30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0529A1C" w14:textId="6ED5B7E9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9,18</w:t>
            </w:r>
          </w:p>
        </w:tc>
      </w:tr>
      <w:tr w:rsidR="009C2AE5" w:rsidRPr="00D8774A" w14:paraId="1749CBE1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E705E45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7DD7E9E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74F4F7C" w14:textId="2B500D00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6:51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8A92AF4" w14:textId="65E69094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22:04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CE1A37E" w14:textId="396B642D" w:rsidR="009C2AE5" w:rsidRPr="006113B6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13,78</w:t>
            </w:r>
          </w:p>
        </w:tc>
      </w:tr>
      <w:tr w:rsidR="009C2AE5" w:rsidRPr="00D8774A" w14:paraId="1DD439BA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51F2593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6F119AC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A72A7D6" w14:textId="64FB32F0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5:32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B9D9A1A" w14:textId="406C1FFF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6:21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482DBDB9" w14:textId="30FC1035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0,82</w:t>
            </w:r>
          </w:p>
        </w:tc>
      </w:tr>
      <w:tr w:rsidR="009C2AE5" w:rsidRPr="00D8774A" w14:paraId="67A80108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1B74E0A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2039BBB0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1E211B2" w14:textId="22293B86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9:03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8CDD3CC" w14:textId="692A2305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10:53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4B4315CC" w14:textId="57108ECB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1,83</w:t>
            </w:r>
          </w:p>
        </w:tc>
      </w:tr>
      <w:tr w:rsidR="009C2AE5" w:rsidRPr="00D8774A" w14:paraId="421D636B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33C8C83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4E75A0D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A76841C" w14:textId="28BEDAB0" w:rsidR="009C2AE5" w:rsidRPr="00C20660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10:15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FB6E26B" w14:textId="6A4F6D43" w:rsidR="009C2AE5" w:rsidRPr="00C20660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14:05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4618D7D8" w14:textId="1120C762" w:rsidR="009C2AE5" w:rsidRPr="00C20660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3,83</w:t>
            </w:r>
          </w:p>
        </w:tc>
      </w:tr>
      <w:tr w:rsidR="009C2AE5" w:rsidRPr="00D8774A" w14:paraId="0ED8BC3F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C7BD390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5703765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D09EFBD" w14:textId="67264C33" w:rsidR="009C2AE5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10:39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13EFB86" w14:textId="7B5E8E14" w:rsidR="009C2AE5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14:29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8444A07" w14:textId="259FC02D" w:rsidR="009C2AE5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3,83</w:t>
            </w:r>
          </w:p>
        </w:tc>
      </w:tr>
      <w:tr w:rsidR="009C2AE5" w:rsidRPr="00D8774A" w14:paraId="1196A0CC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BBA7E3A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2C893989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770F4AB" w14:textId="770F66DE" w:rsidR="009C2AE5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19:03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3670AEE" w14:textId="45B0F867" w:rsidR="009C2AE5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22:52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31B18E4" w14:textId="6241B5CC" w:rsidR="009C2AE5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3,82</w:t>
            </w:r>
          </w:p>
        </w:tc>
      </w:tr>
      <w:tr w:rsidR="009C2AE5" w:rsidRPr="00D8774A" w14:paraId="4B862BA3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AA36DE7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4ABC0ECF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B90F783" w14:textId="5E85F101" w:rsidR="009C2AE5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19:27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3742E09" w14:textId="1524AA54" w:rsidR="009C2AE5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23:16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4B16FA1E" w14:textId="27591BD0" w:rsidR="009C2AE5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3,82</w:t>
            </w:r>
          </w:p>
        </w:tc>
      </w:tr>
      <w:tr w:rsidR="009C2AE5" w:rsidRPr="00D8774A" w14:paraId="156380A8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544E4C7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6F099AF4" w14:textId="77777777" w:rsidR="009C2AE5" w:rsidRPr="00D8774A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877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E8A7BCC" w14:textId="3B98717C" w:rsidR="009C2AE5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18:49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1BC3660" w14:textId="5D7F096B" w:rsidR="009C2AE5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19:41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2C7EBE9E" w14:textId="32BA78FE" w:rsidR="009C2AE5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0,87</w:t>
            </w:r>
          </w:p>
        </w:tc>
      </w:tr>
    </w:tbl>
    <w:p w14:paraId="5621F79F" w14:textId="77777777" w:rsidR="00755C87" w:rsidRPr="00AF7601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5A1842AE" w14:textId="233509AD" w:rsidR="009C2AE5" w:rsidRPr="009C2AE5" w:rsidRDefault="009C2AE5" w:rsidP="009C2AE5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*</w:t>
      </w:r>
      <w:r w:rsidRPr="009C2AE5">
        <w:rPr>
          <w:rFonts w:ascii="Times New Roman" w:hAnsi="Times New Roman"/>
          <w:sz w:val="20"/>
          <w:szCs w:val="20"/>
        </w:rPr>
        <w:t xml:space="preserve">Для работы на графиках 1,2,3,4,5,6 и 7 допускается использование трамваем особо большого класса </w:t>
      </w:r>
    </w:p>
    <w:p w14:paraId="00466DCE" w14:textId="77777777" w:rsidR="00755C87" w:rsidRDefault="00755C87" w:rsidP="00755C87">
      <w:pPr>
        <w:pStyle w:val="a7"/>
        <w:widowControl w:val="0"/>
        <w:autoSpaceDE w:val="0"/>
        <w:spacing w:after="0" w:line="240" w:lineRule="auto"/>
        <w:ind w:left="0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77C4445" w14:textId="412B3F1A" w:rsidR="0041018A" w:rsidRDefault="0041018A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320A030" w14:textId="1C45CE0A" w:rsidR="0041018A" w:rsidRDefault="0041018A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CFE28BB" w14:textId="0AE1234A" w:rsidR="0041018A" w:rsidRDefault="0041018A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7A137178" w14:textId="77777777" w:rsidR="0041018A" w:rsidRPr="00AF7601" w:rsidRDefault="0041018A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2FCE2979" w14:textId="77777777" w:rsidR="00755C87" w:rsidRDefault="00755C87" w:rsidP="00755C87">
      <w:pPr>
        <w:spacing w:after="0" w:line="240" w:lineRule="auto"/>
        <w:rPr>
          <w:rStyle w:val="af8"/>
          <w:rFonts w:ascii="Times New Roman" w:hAnsi="Times New Roman"/>
          <w:color w:val="000000"/>
          <w:sz w:val="20"/>
          <w:szCs w:val="20"/>
        </w:rPr>
      </w:pPr>
      <w:r>
        <w:rPr>
          <w:rStyle w:val="af8"/>
          <w:rFonts w:ascii="Times New Roman" w:hAnsi="Times New Roman"/>
          <w:color w:val="000000"/>
          <w:sz w:val="20"/>
          <w:szCs w:val="20"/>
        </w:rPr>
        <w:br w:type="page"/>
      </w:r>
    </w:p>
    <w:p w14:paraId="1319CB4B" w14:textId="77777777" w:rsidR="00755C87" w:rsidRPr="0002726E" w:rsidRDefault="00755C87" w:rsidP="00755C87">
      <w:pPr>
        <w:pStyle w:val="a7"/>
        <w:widowControl w:val="0"/>
        <w:numPr>
          <w:ilvl w:val="0"/>
          <w:numId w:val="45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auto"/>
          <w:sz w:val="20"/>
          <w:szCs w:val="20"/>
        </w:rPr>
      </w:pPr>
      <w:r w:rsidRPr="00C908C0">
        <w:rPr>
          <w:rStyle w:val="af8"/>
          <w:rFonts w:ascii="Times New Roman" w:hAnsi="Times New Roman"/>
          <w:color w:val="000000"/>
          <w:sz w:val="20"/>
          <w:szCs w:val="20"/>
        </w:rPr>
        <w:lastRenderedPageBreak/>
        <w:t xml:space="preserve">Планируемое расписание </w:t>
      </w:r>
      <w:r w:rsidRPr="00C908C0">
        <w:rPr>
          <w:rFonts w:ascii="Times New Roman" w:hAnsi="Times New Roman"/>
          <w:sz w:val="20"/>
          <w:szCs w:val="20"/>
        </w:rPr>
        <w:t>движения транспортных средств</w:t>
      </w:r>
      <w:r w:rsidRPr="00C908C0">
        <w:rPr>
          <w:rStyle w:val="af8"/>
          <w:rFonts w:ascii="Times New Roman" w:hAnsi="Times New Roman"/>
          <w:color w:val="000000"/>
          <w:sz w:val="20"/>
          <w:szCs w:val="20"/>
        </w:rPr>
        <w:t xml:space="preserve"> для начального и конечного остановочных пунктов:</w:t>
      </w:r>
    </w:p>
    <w:p w14:paraId="5F98C8E5" w14:textId="1D334EA8" w:rsidR="00755C87" w:rsidRDefault="00755C87" w:rsidP="00E301DF">
      <w:pPr>
        <w:widowControl w:val="0"/>
        <w:autoSpaceDE w:val="0"/>
        <w:spacing w:after="0" w:line="240" w:lineRule="auto"/>
        <w:rPr>
          <w:rFonts w:ascii="Times New Roman" w:hAnsi="Times New Roman"/>
          <w:sz w:val="20"/>
          <w:szCs w:val="20"/>
        </w:rPr>
      </w:pPr>
    </w:p>
    <w:p w14:paraId="545D3A07" w14:textId="25F81B29" w:rsidR="002317B1" w:rsidRDefault="002317B1" w:rsidP="002317B1">
      <w:pPr>
        <w:widowControl w:val="0"/>
        <w:autoSpaceDE w:val="0"/>
        <w:spacing w:after="0" w:line="240" w:lineRule="auto"/>
        <w:jc w:val="center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01.01.2025-02.01.2025</w:t>
      </w:r>
    </w:p>
    <w:p w14:paraId="3A36B768" w14:textId="77777777" w:rsidR="002317B1" w:rsidRPr="00E301DF" w:rsidRDefault="002317B1" w:rsidP="00E301DF">
      <w:pPr>
        <w:widowControl w:val="0"/>
        <w:autoSpaceDE w:val="0"/>
        <w:spacing w:after="0" w:line="240" w:lineRule="auto"/>
        <w:rPr>
          <w:rFonts w:ascii="Times New Roman" w:hAnsi="Times New Roman"/>
          <w:sz w:val="20"/>
          <w:szCs w:val="20"/>
        </w:rPr>
      </w:pPr>
    </w:p>
    <w:p w14:paraId="035FF26E" w14:textId="0FABC10B" w:rsidR="00755C87" w:rsidRDefault="00FB42E3" w:rsidP="00755C87">
      <w:pPr>
        <w:jc w:val="center"/>
        <w:rPr>
          <w:rFonts w:ascii="Times New Roman" w:hAnsi="Times New Roman"/>
          <w:sz w:val="20"/>
          <w:szCs w:val="20"/>
        </w:rPr>
      </w:pPr>
      <w:r w:rsidRPr="00FB42E3">
        <w:rPr>
          <w:noProof/>
          <w:lang w:eastAsia="ru-RU"/>
        </w:rPr>
        <w:drawing>
          <wp:inline distT="0" distB="0" distL="0" distR="0" wp14:anchorId="10793A5F" wp14:editId="2E2B1F73">
            <wp:extent cx="6210935" cy="145291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45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0E6B7" w14:textId="3AAA5D68" w:rsidR="002317B1" w:rsidRDefault="002317B1" w:rsidP="00755C87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Выходные и праздничные дни с 03.01.2025 по 30.04.2025</w:t>
      </w:r>
    </w:p>
    <w:p w14:paraId="4C01A6B9" w14:textId="4F9776D0" w:rsidR="0041018A" w:rsidRDefault="00FB42E3" w:rsidP="00FB42E3">
      <w:pPr>
        <w:pStyle w:val="a7"/>
        <w:widowControl w:val="0"/>
        <w:autoSpaceDE w:val="0"/>
        <w:spacing w:after="0" w:line="240" w:lineRule="auto"/>
        <w:ind w:left="0"/>
        <w:jc w:val="center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FB42E3">
        <w:rPr>
          <w:rStyle w:val="af8"/>
          <w:noProof/>
          <w:color w:val="auto"/>
          <w:lang w:eastAsia="ru-RU"/>
        </w:rPr>
        <w:drawing>
          <wp:inline distT="0" distB="0" distL="0" distR="0" wp14:anchorId="7B352501" wp14:editId="4C7455C4">
            <wp:extent cx="6210935" cy="174128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74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B983D" w14:textId="1A5D66E7" w:rsidR="0041018A" w:rsidRDefault="0041018A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C415F52" w14:textId="61F7FE21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1DD2204" w14:textId="03A99B9F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1CC3DE7B" w14:textId="7A6B3A9A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7EB41762" w14:textId="15D1E209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2FD91F24" w14:textId="572706C7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F3BF675" w14:textId="4677AD05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78356850" w14:textId="0DFFC2A4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27DAB332" w14:textId="0A9E6126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7901A640" w14:textId="33DC50D8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2616326E" w14:textId="18E9CD2E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C710EF0" w14:textId="64CC17FD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4C138D4" w14:textId="7B22F0A6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6771741" w14:textId="1C7F47E5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9F5ECD0" w14:textId="5678ACD6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E8B7AFC" w14:textId="1212586D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4D70D5C" w14:textId="7F6703C1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2E07F814" w14:textId="5E85B696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4ABA77BA" w14:textId="09D390C5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14657DCE" w14:textId="655EE5A1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49C4C3A" w14:textId="7358A27B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2A5E345B" w14:textId="06C57192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FA29E84" w14:textId="35E517CC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0CEC96C" w14:textId="5B824D40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0DA6538" w14:textId="3C56CC9A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8F4152C" w14:textId="38542033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E641C32" w14:textId="46AF6FAF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35C788C" w14:textId="5D6DA2CE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20B8EDA" w14:textId="2D3284ED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6223B76" w14:textId="030F6560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0B0C9AD" w14:textId="2D455071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72BC4BC" w14:textId="06719260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4E0916D6" w14:textId="788F5910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D7B878F" w14:textId="6CCE1B23" w:rsidR="002317B1" w:rsidRPr="002317B1" w:rsidRDefault="002317B1" w:rsidP="002317B1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4F4A4179" w14:textId="5B931170" w:rsidR="002317B1" w:rsidRDefault="002317B1" w:rsidP="002317B1">
      <w:pPr>
        <w:pStyle w:val="a7"/>
        <w:widowControl w:val="0"/>
        <w:autoSpaceDE w:val="0"/>
        <w:spacing w:after="0" w:line="240" w:lineRule="auto"/>
        <w:ind w:left="709"/>
        <w:jc w:val="center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AF7601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Будни</w:t>
      </w: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 xml:space="preserve"> с 09.01.2025 по 30.04.2025</w:t>
      </w:r>
    </w:p>
    <w:p w14:paraId="12CF5471" w14:textId="77777777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8B790DE" w14:textId="4E59441D" w:rsidR="009C2AE5" w:rsidRDefault="009C2AE5" w:rsidP="009C2AE5">
      <w:pPr>
        <w:pStyle w:val="a7"/>
        <w:widowControl w:val="0"/>
        <w:autoSpaceDE w:val="0"/>
        <w:spacing w:after="0" w:line="240" w:lineRule="auto"/>
        <w:ind w:left="0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9C2AE5">
        <w:rPr>
          <w:rStyle w:val="af8"/>
          <w:noProof/>
          <w:color w:val="auto"/>
          <w:lang w:eastAsia="ru-RU"/>
        </w:rPr>
        <w:drawing>
          <wp:inline distT="0" distB="0" distL="0" distR="0" wp14:anchorId="755DBC60" wp14:editId="5F8C381C">
            <wp:extent cx="6210935" cy="4669964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6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2C139" w14:textId="040645AC" w:rsidR="009C2AE5" w:rsidRPr="002317B1" w:rsidRDefault="009C2AE5" w:rsidP="002317B1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12E41565" w14:textId="67F13C94" w:rsidR="00755C87" w:rsidRDefault="00755C87" w:rsidP="0041018A">
      <w:pPr>
        <w:pStyle w:val="a7"/>
        <w:widowControl w:val="0"/>
        <w:numPr>
          <w:ilvl w:val="0"/>
          <w:numId w:val="45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B20FA6">
        <w:rPr>
          <w:rStyle w:val="af8"/>
          <w:rFonts w:ascii="Times New Roman" w:hAnsi="Times New Roman"/>
          <w:color w:val="000000"/>
          <w:sz w:val="20"/>
          <w:szCs w:val="20"/>
        </w:rPr>
        <w:t>Количество рейсов и пробег транспортных средств.</w:t>
      </w:r>
    </w:p>
    <w:p w14:paraId="1D9F9EB8" w14:textId="77777777" w:rsidR="0041018A" w:rsidRPr="00B20FA6" w:rsidRDefault="0041018A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9C2AE5" w:rsidRPr="00AF7601" w14:paraId="20026D1C" w14:textId="77777777" w:rsidTr="000B1FA4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4FEF770" w14:textId="77777777" w:rsidR="009C2AE5" w:rsidRPr="00AF7601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467750E" w14:textId="741FA27F" w:rsidR="009C2AE5" w:rsidRPr="00AF7601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01.01.2025-02.01.2025</w:t>
            </w:r>
          </w:p>
        </w:tc>
      </w:tr>
      <w:tr w:rsidR="009C2AE5" w:rsidRPr="00AF7601" w14:paraId="0FECBF9C" w14:textId="77777777" w:rsidTr="000B1FA4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820888A" w14:textId="77777777" w:rsidR="009C2AE5" w:rsidRPr="00AF7601" w:rsidRDefault="009C2AE5" w:rsidP="000B1FA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322E6E8" w14:textId="77777777" w:rsidR="009C2AE5" w:rsidRPr="00AF7601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D0124C7" w14:textId="77777777" w:rsidR="009C2AE5" w:rsidRPr="00AF7601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9C2AE5" w:rsidRPr="00AF7601" w14:paraId="78C4F4DF" w14:textId="77777777" w:rsidTr="000B1FA4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87F8AEF" w14:textId="77777777" w:rsidR="009C2AE5" w:rsidRPr="00AF7601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0019C56" w14:textId="365B40FD" w:rsidR="009C2AE5" w:rsidRPr="00AF7601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8D75AD7" w14:textId="527951E2" w:rsidR="009C2AE5" w:rsidRPr="00AF7601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330,0</w:t>
            </w:r>
          </w:p>
        </w:tc>
      </w:tr>
      <w:tr w:rsidR="009C2AE5" w:rsidRPr="00AF7601" w14:paraId="619A6B1C" w14:textId="77777777" w:rsidTr="000B1FA4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6F2F823" w14:textId="77777777" w:rsidR="009C2AE5" w:rsidRPr="00AF7601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2262A90" w14:textId="39AF3F74" w:rsidR="009C2AE5" w:rsidRPr="00AF7601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D3B939B" w14:textId="636F3E36" w:rsidR="009C2AE5" w:rsidRPr="00AF7601" w:rsidRDefault="009C2AE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327,5</w:t>
            </w:r>
          </w:p>
        </w:tc>
      </w:tr>
    </w:tbl>
    <w:p w14:paraId="53157658" w14:textId="7D202254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54D1E63A" w14:textId="77777777" w:rsidR="009C2AE5" w:rsidRPr="00AF7601" w:rsidRDefault="009C2AE5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755C87" w:rsidRPr="00AF7601" w14:paraId="52DBB55C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969DFB6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DB84FD6" w14:textId="785BCA89" w:rsidR="00755C87" w:rsidRPr="00AF7601" w:rsidRDefault="009C2AE5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 и праздничные дни с 03.01.2025 по 30.04.2025</w:t>
            </w:r>
          </w:p>
        </w:tc>
      </w:tr>
      <w:tr w:rsidR="00755C87" w:rsidRPr="00AF7601" w14:paraId="19DAC9B9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1C9648F" w14:textId="77777777" w:rsidR="00755C87" w:rsidRPr="00AF7601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623AF7F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210640C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9C2AE5" w:rsidRPr="00AF7601" w14:paraId="3E2A8756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9797BDF" w14:textId="77777777" w:rsidR="009C2AE5" w:rsidRPr="00AF7601" w:rsidRDefault="009C2AE5" w:rsidP="009C2A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49206A8" w14:textId="00CAD7CA" w:rsidR="009C2AE5" w:rsidRPr="00AF7601" w:rsidRDefault="009C2AE5" w:rsidP="009C2A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116438F" w14:textId="6234A3D2" w:rsidR="009C2AE5" w:rsidRPr="00AF7601" w:rsidRDefault="009C2AE5" w:rsidP="009C2A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330,0</w:t>
            </w:r>
          </w:p>
        </w:tc>
      </w:tr>
      <w:tr w:rsidR="009C2AE5" w:rsidRPr="00AF7601" w14:paraId="1A9BF09F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096C58A" w14:textId="77777777" w:rsidR="009C2AE5" w:rsidRPr="00AF7601" w:rsidRDefault="009C2AE5" w:rsidP="009C2A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324E3B3" w14:textId="02FB0F47" w:rsidR="009C2AE5" w:rsidRPr="00AF7601" w:rsidRDefault="009C2AE5" w:rsidP="009C2A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9401615" w14:textId="24C8B43B" w:rsidR="009C2AE5" w:rsidRPr="00AF7601" w:rsidRDefault="009C2AE5" w:rsidP="009C2A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327,5</w:t>
            </w:r>
          </w:p>
        </w:tc>
      </w:tr>
    </w:tbl>
    <w:p w14:paraId="6B6ABC71" w14:textId="0E22C8C8" w:rsidR="00755C87" w:rsidRDefault="00755C87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677D67C3" w14:textId="1C2DDDD6" w:rsidR="002317B1" w:rsidRDefault="002317B1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26A42A65" w14:textId="76E70036" w:rsidR="002317B1" w:rsidRDefault="002317B1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17000DB6" w14:textId="528F260F" w:rsidR="002317B1" w:rsidRDefault="002317B1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58B3F8E5" w14:textId="31DADF01" w:rsidR="002317B1" w:rsidRDefault="002317B1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34A9FE1C" w14:textId="77777777" w:rsidR="002317B1" w:rsidRPr="00AF7601" w:rsidRDefault="002317B1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9C2AE5" w:rsidRPr="00AF7601" w14:paraId="56EAADE5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8CC37D7" w14:textId="77777777" w:rsidR="009C2AE5" w:rsidRPr="00AF7601" w:rsidRDefault="009C2AE5" w:rsidP="009C2A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D873435" w14:textId="24C838DE" w:rsidR="009C2AE5" w:rsidRPr="00AF7601" w:rsidRDefault="009C2AE5" w:rsidP="009C2A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 09.01.2025 по 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30.04.2025</w:t>
            </w:r>
          </w:p>
        </w:tc>
      </w:tr>
      <w:tr w:rsidR="00755C87" w:rsidRPr="00AF7601" w14:paraId="47527363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41DFF77" w14:textId="77777777" w:rsidR="00755C87" w:rsidRPr="00AF7601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DDE2078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D9063D4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F216C9" w:rsidRPr="00AF7601" w14:paraId="5CE8C5C0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1217FB8" w14:textId="77777777" w:rsidR="00F216C9" w:rsidRPr="00AF7601" w:rsidRDefault="00F216C9" w:rsidP="00F216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D2D9F1E" w14:textId="487B6889" w:rsidR="00F216C9" w:rsidRPr="00AF7601" w:rsidRDefault="009C2AE5" w:rsidP="00F216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A3E239C" w14:textId="0D6B1660" w:rsidR="00F216C9" w:rsidRPr="00AF7601" w:rsidRDefault="009C2AE5" w:rsidP="00F216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448,8</w:t>
            </w:r>
          </w:p>
        </w:tc>
      </w:tr>
      <w:tr w:rsidR="00F216C9" w:rsidRPr="00AF7601" w14:paraId="4EA1E027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8F74BC9" w14:textId="77777777" w:rsidR="00F216C9" w:rsidRPr="00AF7601" w:rsidRDefault="00F216C9" w:rsidP="00F216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2235394" w14:textId="7B696BB7" w:rsidR="00F216C9" w:rsidRPr="00AF7601" w:rsidRDefault="009C2AE5" w:rsidP="00F216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04A54BE" w14:textId="6B9F6E0E" w:rsidR="00F216C9" w:rsidRPr="00AF7601" w:rsidRDefault="009C2AE5" w:rsidP="00F216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406,</w:t>
            </w:r>
            <w:r w:rsidR="00F216C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</w:tbl>
    <w:p w14:paraId="33211DEC" w14:textId="77777777" w:rsidR="00755C87" w:rsidRDefault="00755C87" w:rsidP="00755C87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1885B3D7" w14:textId="77777777" w:rsidR="00755C87" w:rsidRDefault="00755C87" w:rsidP="00755C87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5C50EF0F" w14:textId="065268D9" w:rsidR="00755C87" w:rsidRPr="00123711" w:rsidRDefault="00755C87" w:rsidP="00755C87">
      <w:pPr>
        <w:pStyle w:val="a7"/>
        <w:widowControl w:val="0"/>
        <w:numPr>
          <w:ilvl w:val="0"/>
          <w:numId w:val="46"/>
        </w:numPr>
        <w:autoSpaceDE w:val="0"/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</w:rPr>
        <w:t>Максимальное количество транспортных средств 1</w:t>
      </w:r>
      <w:r w:rsidR="00583045">
        <w:rPr>
          <w:rFonts w:ascii="Times New Roman" w:hAnsi="Times New Roman"/>
          <w:sz w:val="20"/>
          <w:szCs w:val="20"/>
        </w:rPr>
        <w:t>9</w:t>
      </w:r>
      <w:r w:rsidRPr="00123711">
        <w:rPr>
          <w:rFonts w:ascii="Times New Roman" w:hAnsi="Times New Roman"/>
          <w:sz w:val="20"/>
          <w:szCs w:val="20"/>
          <w:lang w:eastAsia="ru-RU"/>
        </w:rPr>
        <w:t xml:space="preserve"> единиц, в том числе:</w:t>
      </w:r>
    </w:p>
    <w:p w14:paraId="3BB89400" w14:textId="50D920AF" w:rsidR="00755C87" w:rsidRDefault="00155917" w:rsidP="00621912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  <w:lang w:eastAsia="ru-RU"/>
        </w:rPr>
      </w:pPr>
      <w:r>
        <w:rPr>
          <w:rFonts w:ascii="Times New Roman" w:hAnsi="Times New Roman"/>
          <w:sz w:val="20"/>
          <w:szCs w:val="20"/>
        </w:rPr>
        <w:t>- 14</w:t>
      </w:r>
      <w:r w:rsidR="00755C87" w:rsidRPr="00123711">
        <w:rPr>
          <w:rFonts w:ascii="Times New Roman" w:hAnsi="Times New Roman"/>
          <w:sz w:val="20"/>
          <w:szCs w:val="20"/>
        </w:rPr>
        <w:t xml:space="preserve"> </w:t>
      </w:r>
      <w:r w:rsidR="00583045" w:rsidRPr="00123711">
        <w:rPr>
          <w:rFonts w:ascii="Times New Roman" w:hAnsi="Times New Roman"/>
          <w:sz w:val="20"/>
          <w:szCs w:val="20"/>
          <w:lang w:eastAsia="ru-RU"/>
        </w:rPr>
        <w:t>единиц,</w:t>
      </w:r>
      <w:r w:rsidR="00755C87" w:rsidRPr="00123711">
        <w:rPr>
          <w:rFonts w:ascii="Times New Roman" w:hAnsi="Times New Roman"/>
          <w:sz w:val="20"/>
          <w:szCs w:val="20"/>
          <w:lang w:eastAsia="ru-RU"/>
        </w:rPr>
        <w:t xml:space="preserve"> </w:t>
      </w:r>
      <w:r w:rsidR="00621912" w:rsidRPr="00123711">
        <w:rPr>
          <w:rFonts w:ascii="Times New Roman" w:hAnsi="Times New Roman"/>
          <w:sz w:val="20"/>
          <w:szCs w:val="20"/>
          <w:lang w:eastAsia="ru-RU"/>
        </w:rPr>
        <w:t xml:space="preserve">передаваемых Подрядчику для целей исполнения Контракта по договору безвозмездного пользования транспортными средствами в соответствии с пунктом 10 части 1 статьи 17.1 Федерального закона от 26.07.2006 </w:t>
      </w:r>
      <w:r w:rsidR="00583045">
        <w:rPr>
          <w:rFonts w:ascii="Times New Roman" w:hAnsi="Times New Roman"/>
          <w:sz w:val="20"/>
          <w:szCs w:val="20"/>
          <w:lang w:eastAsia="ru-RU"/>
        </w:rPr>
        <w:t>№ 135-ФЗ «О защите конкуренции»</w:t>
      </w:r>
      <w:r w:rsidR="00621912" w:rsidRPr="00123711">
        <w:rPr>
          <w:rFonts w:ascii="Times New Roman" w:hAnsi="Times New Roman"/>
          <w:sz w:val="20"/>
          <w:szCs w:val="20"/>
          <w:lang w:eastAsia="ru-RU"/>
        </w:rPr>
        <w:t xml:space="preserve"> </w:t>
      </w:r>
      <w:r w:rsidR="00755C87" w:rsidRPr="00123711">
        <w:rPr>
          <w:rFonts w:ascii="Times New Roman" w:hAnsi="Times New Roman"/>
          <w:sz w:val="20"/>
          <w:szCs w:val="20"/>
          <w:lang w:eastAsia="ru-RU"/>
        </w:rPr>
        <w:t>для возможности организации работы ваг</w:t>
      </w:r>
      <w:r w:rsidR="00B36481" w:rsidRPr="00123711">
        <w:rPr>
          <w:rFonts w:ascii="Times New Roman" w:hAnsi="Times New Roman"/>
          <w:sz w:val="20"/>
          <w:szCs w:val="20"/>
          <w:lang w:eastAsia="ru-RU"/>
        </w:rPr>
        <w:t>онов по системе многих единиц (</w:t>
      </w:r>
      <w:r>
        <w:rPr>
          <w:rFonts w:ascii="Times New Roman" w:hAnsi="Times New Roman"/>
          <w:sz w:val="20"/>
          <w:szCs w:val="20"/>
          <w:lang w:eastAsia="ru-RU"/>
        </w:rPr>
        <w:t>7</w:t>
      </w:r>
      <w:r w:rsidR="00755C87" w:rsidRPr="00123711">
        <w:rPr>
          <w:rFonts w:ascii="Times New Roman" w:hAnsi="Times New Roman"/>
          <w:sz w:val="20"/>
          <w:szCs w:val="20"/>
          <w:lang w:eastAsia="ru-RU"/>
        </w:rPr>
        <w:t xml:space="preserve"> единиц ОБК);</w:t>
      </w:r>
    </w:p>
    <w:p w14:paraId="037AB3C6" w14:textId="1193DD1A" w:rsidR="00583045" w:rsidRPr="00583045" w:rsidRDefault="00583045" w:rsidP="00583045">
      <w:pPr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  <w:lang w:eastAsia="ru-RU"/>
        </w:rPr>
      </w:pPr>
      <w:r>
        <w:rPr>
          <w:rFonts w:ascii="Times New Roman" w:hAnsi="Times New Roman"/>
          <w:sz w:val="20"/>
          <w:szCs w:val="20"/>
          <w:lang w:eastAsia="ru-RU"/>
        </w:rPr>
        <w:t xml:space="preserve">- </w:t>
      </w:r>
      <w:r>
        <w:rPr>
          <w:rFonts w:ascii="Times New Roman" w:hAnsi="Times New Roman"/>
          <w:sz w:val="20"/>
          <w:szCs w:val="20"/>
        </w:rPr>
        <w:t>5</w:t>
      </w:r>
      <w:r w:rsidRPr="00123711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  <w:lang w:eastAsia="ru-RU"/>
        </w:rPr>
        <w:t>единиц</w:t>
      </w:r>
      <w:r w:rsidRPr="00123711">
        <w:rPr>
          <w:rFonts w:ascii="Times New Roman" w:hAnsi="Times New Roman"/>
          <w:sz w:val="20"/>
          <w:szCs w:val="20"/>
          <w:lang w:eastAsia="ru-RU"/>
        </w:rPr>
        <w:t xml:space="preserve">, передаваемых Подрядчику для целей исполнения Контракта по договору безвозмездного пользования транспортными средствами в соответствии с пунктом 10 части 1 статьи 17.1 Федерального закона от 26.07.2006 </w:t>
      </w:r>
      <w:r>
        <w:rPr>
          <w:rFonts w:ascii="Times New Roman" w:hAnsi="Times New Roman"/>
          <w:sz w:val="20"/>
          <w:szCs w:val="20"/>
          <w:lang w:eastAsia="ru-RU"/>
        </w:rPr>
        <w:t>№ 135-ФЗ «О защите конкуренции».</w:t>
      </w:r>
    </w:p>
    <w:p w14:paraId="3312A6FB" w14:textId="18AFBA59" w:rsidR="00755C87" w:rsidRPr="00123711" w:rsidRDefault="00755C87" w:rsidP="00755C87">
      <w:pPr>
        <w:pStyle w:val="a7"/>
        <w:numPr>
          <w:ilvl w:val="0"/>
          <w:numId w:val="46"/>
        </w:numPr>
        <w:spacing w:after="0" w:line="240" w:lineRule="auto"/>
        <w:jc w:val="both"/>
        <w:rPr>
          <w:rFonts w:ascii="Times New Roman" w:hAnsi="Times New Roman"/>
          <w:sz w:val="20"/>
          <w:szCs w:val="20"/>
          <w:lang w:eastAsia="ru-RU"/>
        </w:rPr>
      </w:pPr>
      <w:r w:rsidRPr="00123711">
        <w:rPr>
          <w:rFonts w:ascii="Times New Roman" w:hAnsi="Times New Roman"/>
          <w:sz w:val="20"/>
          <w:szCs w:val="20"/>
        </w:rPr>
        <w:t>Резервное ко</w:t>
      </w:r>
      <w:r w:rsidR="00583045">
        <w:rPr>
          <w:rFonts w:ascii="Times New Roman" w:hAnsi="Times New Roman"/>
          <w:sz w:val="20"/>
          <w:szCs w:val="20"/>
        </w:rPr>
        <w:t>личество транспортных средств: 3</w:t>
      </w:r>
      <w:r w:rsidRPr="00123711">
        <w:rPr>
          <w:rFonts w:ascii="Times New Roman" w:hAnsi="Times New Roman"/>
          <w:sz w:val="20"/>
          <w:szCs w:val="20"/>
        </w:rPr>
        <w:t xml:space="preserve"> единицы, в том числе:</w:t>
      </w:r>
    </w:p>
    <w:p w14:paraId="6D9CC2FF" w14:textId="2A115658" w:rsidR="00755C87" w:rsidRPr="00123711" w:rsidRDefault="00755C87" w:rsidP="00755C87">
      <w:pPr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  <w:lang w:eastAsia="ru-RU"/>
        </w:rPr>
      </w:pPr>
      <w:r w:rsidRPr="00123711">
        <w:rPr>
          <w:rFonts w:ascii="Times New Roman" w:hAnsi="Times New Roman"/>
          <w:sz w:val="20"/>
          <w:szCs w:val="20"/>
        </w:rPr>
        <w:t xml:space="preserve">- </w:t>
      </w:r>
      <w:r w:rsidR="00583045">
        <w:rPr>
          <w:rFonts w:ascii="Times New Roman" w:hAnsi="Times New Roman"/>
          <w:sz w:val="20"/>
          <w:szCs w:val="20"/>
        </w:rPr>
        <w:t>2</w:t>
      </w:r>
      <w:r w:rsidRPr="00123711">
        <w:rPr>
          <w:rFonts w:ascii="Times New Roman" w:hAnsi="Times New Roman"/>
          <w:sz w:val="20"/>
          <w:szCs w:val="20"/>
        </w:rPr>
        <w:t xml:space="preserve"> </w:t>
      </w:r>
      <w:r w:rsidR="00583045">
        <w:rPr>
          <w:rFonts w:ascii="Times New Roman" w:hAnsi="Times New Roman"/>
          <w:sz w:val="20"/>
          <w:szCs w:val="20"/>
          <w:lang w:eastAsia="ru-RU"/>
        </w:rPr>
        <w:t>единицы</w:t>
      </w:r>
      <w:r w:rsidR="00E72F0E">
        <w:rPr>
          <w:rFonts w:ascii="Times New Roman" w:hAnsi="Times New Roman"/>
          <w:sz w:val="20"/>
          <w:szCs w:val="20"/>
          <w:lang w:eastAsia="ru-RU"/>
        </w:rPr>
        <w:t>, принадлежащие</w:t>
      </w:r>
      <w:r w:rsidRPr="00123711">
        <w:rPr>
          <w:rFonts w:ascii="Times New Roman" w:hAnsi="Times New Roman"/>
          <w:sz w:val="20"/>
          <w:szCs w:val="20"/>
          <w:lang w:eastAsia="ru-RU"/>
        </w:rPr>
        <w:t xml:space="preserve"> Подрядчику на праве собственности и (или) на ином законном основании</w:t>
      </w:r>
      <w:r w:rsidR="00583045">
        <w:rPr>
          <w:rFonts w:ascii="Times New Roman" w:hAnsi="Times New Roman"/>
          <w:sz w:val="20"/>
          <w:szCs w:val="20"/>
          <w:lang w:eastAsia="ru-RU"/>
        </w:rPr>
        <w:t xml:space="preserve">, </w:t>
      </w:r>
      <w:r w:rsidR="00583045" w:rsidRPr="00123711">
        <w:rPr>
          <w:rFonts w:ascii="Times New Roman" w:hAnsi="Times New Roman"/>
          <w:sz w:val="20"/>
          <w:szCs w:val="20"/>
          <w:lang w:eastAsia="ru-RU"/>
        </w:rPr>
        <w:t>для возможности организации работы вагонов по систем</w:t>
      </w:r>
      <w:r w:rsidR="00583045">
        <w:rPr>
          <w:rFonts w:ascii="Times New Roman" w:hAnsi="Times New Roman"/>
          <w:sz w:val="20"/>
          <w:szCs w:val="20"/>
          <w:lang w:eastAsia="ru-RU"/>
        </w:rPr>
        <w:t>е многих единиц (1 единицы ОБК)</w:t>
      </w:r>
      <w:r w:rsidRPr="00123711">
        <w:rPr>
          <w:rFonts w:ascii="Times New Roman" w:hAnsi="Times New Roman"/>
          <w:sz w:val="20"/>
          <w:szCs w:val="20"/>
          <w:lang w:eastAsia="ru-RU"/>
        </w:rPr>
        <w:t>;</w:t>
      </w:r>
    </w:p>
    <w:p w14:paraId="6115A65C" w14:textId="6CC9316C" w:rsidR="00B36481" w:rsidRDefault="00583045" w:rsidP="00583045">
      <w:pPr>
        <w:pStyle w:val="a7"/>
        <w:spacing w:after="0" w:line="240" w:lineRule="auto"/>
        <w:ind w:left="709"/>
        <w:jc w:val="both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- 1</w:t>
      </w:r>
      <w:r w:rsidR="00B36481" w:rsidRPr="00123711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  <w:lang w:eastAsia="ru-RU"/>
        </w:rPr>
        <w:t>единица</w:t>
      </w:r>
      <w:r w:rsidR="00E72F0E">
        <w:rPr>
          <w:rFonts w:ascii="Times New Roman" w:hAnsi="Times New Roman"/>
          <w:sz w:val="20"/>
          <w:szCs w:val="20"/>
          <w:lang w:eastAsia="ru-RU"/>
        </w:rPr>
        <w:t xml:space="preserve"> </w:t>
      </w:r>
      <w:r w:rsidRPr="00123711">
        <w:rPr>
          <w:rFonts w:ascii="Times New Roman" w:hAnsi="Times New Roman"/>
          <w:sz w:val="20"/>
          <w:szCs w:val="20"/>
          <w:lang w:eastAsia="ru-RU"/>
        </w:rPr>
        <w:t>принадлежащая Подрядчику на праве собственности и (или) на ином законном основании</w:t>
      </w:r>
      <w:r>
        <w:rPr>
          <w:rFonts w:ascii="Times New Roman" w:hAnsi="Times New Roman"/>
          <w:sz w:val="20"/>
          <w:szCs w:val="20"/>
          <w:lang w:eastAsia="ru-RU"/>
        </w:rPr>
        <w:t>.</w:t>
      </w:r>
      <w:r w:rsidR="00B36481">
        <w:rPr>
          <w:rFonts w:ascii="Times New Roman" w:hAnsi="Times New Roman"/>
          <w:b/>
          <w:sz w:val="20"/>
          <w:szCs w:val="20"/>
        </w:rPr>
        <w:br w:type="page"/>
      </w:r>
    </w:p>
    <w:p w14:paraId="58841C77" w14:textId="77777777" w:rsidR="00755C87" w:rsidRDefault="00755C87" w:rsidP="0086610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14:paraId="169C1441" w14:textId="77777777" w:rsidR="00755C87" w:rsidRDefault="00755C87" w:rsidP="00755C87">
      <w:pPr>
        <w:spacing w:after="0" w:line="240" w:lineRule="auto"/>
        <w:ind w:left="709"/>
        <w:contextualSpacing/>
        <w:jc w:val="center"/>
        <w:rPr>
          <w:rFonts w:ascii="Times New Roman" w:hAnsi="Times New Roman"/>
          <w:b/>
          <w:sz w:val="20"/>
          <w:szCs w:val="20"/>
        </w:rPr>
      </w:pPr>
      <w:r w:rsidRPr="004A7E37">
        <w:rPr>
          <w:rFonts w:ascii="Times New Roman" w:hAnsi="Times New Roman"/>
          <w:b/>
          <w:sz w:val="20"/>
          <w:szCs w:val="20"/>
        </w:rPr>
        <w:t>Параметры маршрута</w:t>
      </w:r>
    </w:p>
    <w:p w14:paraId="7CC1CC9D" w14:textId="77777777" w:rsidR="00755C87" w:rsidRPr="00F734E0" w:rsidRDefault="00755C87" w:rsidP="00755C87">
      <w:pPr>
        <w:spacing w:after="0" w:line="240" w:lineRule="auto"/>
        <w:ind w:left="709"/>
        <w:contextualSpacing/>
        <w:jc w:val="center"/>
        <w:rPr>
          <w:rFonts w:ascii="Times New Roman" w:hAnsi="Times New Roman"/>
          <w:sz w:val="20"/>
          <w:szCs w:val="20"/>
        </w:rPr>
      </w:pPr>
    </w:p>
    <w:p w14:paraId="31D39C6C" w14:textId="77777777" w:rsidR="00755C87" w:rsidRPr="008F5719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8F5719">
        <w:rPr>
          <w:rFonts w:ascii="Times New Roman" w:hAnsi="Times New Roman"/>
          <w:b/>
          <w:sz w:val="20"/>
          <w:szCs w:val="20"/>
        </w:rPr>
        <w:t>Маршрут № 18 «ЧМК - Чистопольская»</w:t>
      </w:r>
    </w:p>
    <w:p w14:paraId="1E24989A" w14:textId="25090257" w:rsidR="00755C87" w:rsidRPr="008F5719" w:rsidRDefault="00755C87" w:rsidP="00621912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8F5719">
        <w:rPr>
          <w:rFonts w:ascii="Times New Roman" w:hAnsi="Times New Roman"/>
          <w:b/>
          <w:sz w:val="20"/>
          <w:szCs w:val="20"/>
        </w:rPr>
        <w:t xml:space="preserve">муниципальный маршрут регулярных </w:t>
      </w:r>
      <w:r w:rsidR="00621912" w:rsidRPr="008F5719">
        <w:rPr>
          <w:rFonts w:ascii="Times New Roman" w:hAnsi="Times New Roman"/>
          <w:b/>
          <w:sz w:val="20"/>
          <w:szCs w:val="20"/>
        </w:rPr>
        <w:t xml:space="preserve">перевозок </w:t>
      </w:r>
      <w:r w:rsidR="00621912">
        <w:rPr>
          <w:rFonts w:ascii="Times New Roman" w:hAnsi="Times New Roman"/>
          <w:b/>
          <w:sz w:val="20"/>
          <w:szCs w:val="20"/>
        </w:rPr>
        <w:t>Челябинского</w:t>
      </w:r>
      <w:r w:rsidRPr="008F5719">
        <w:rPr>
          <w:rFonts w:ascii="Times New Roman" w:hAnsi="Times New Roman"/>
          <w:b/>
          <w:sz w:val="20"/>
          <w:szCs w:val="20"/>
        </w:rPr>
        <w:t xml:space="preserve"> городского округа</w:t>
      </w:r>
    </w:p>
    <w:p w14:paraId="7CFF1CB7" w14:textId="77777777" w:rsidR="00755C87" w:rsidRPr="008F5719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61FD9157" w14:textId="77777777" w:rsidR="00755C87" w:rsidRPr="008F5719" w:rsidRDefault="00755C87" w:rsidP="00755C87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t>Вид транспортного средства: трамвай;</w:t>
      </w:r>
    </w:p>
    <w:p w14:paraId="57BD8FFE" w14:textId="77777777" w:rsidR="00755C87" w:rsidRPr="008F5719" w:rsidRDefault="00755C87" w:rsidP="00755C87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>Путь следования:</w:t>
      </w:r>
    </w:p>
    <w:p w14:paraId="1E49F7DD" w14:textId="77777777" w:rsidR="00755C87" w:rsidRPr="008F5719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>в прямом направлении:</w:t>
      </w:r>
      <w:r w:rsidRPr="008F5719">
        <w:rPr>
          <w:rFonts w:ascii="Times New Roman" w:hAnsi="Times New Roman"/>
          <w:sz w:val="20"/>
          <w:szCs w:val="20"/>
        </w:rPr>
        <w:t xml:space="preserve"> </w:t>
      </w: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 xml:space="preserve">2-я Павелецкая, шоссе Металлургов, Черкасская, Свердловский тракт, </w:t>
      </w:r>
      <w:proofErr w:type="spellStart"/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>Каслинская</w:t>
      </w:r>
      <w:proofErr w:type="spellEnd"/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 xml:space="preserve">, проспект Победы, Горького, проспект Ленина, Рождественского, Копейское шоссе, Гагарина, Дзержинского, Машиностроителей, Новороссийская; </w:t>
      </w:r>
    </w:p>
    <w:p w14:paraId="16B6A50A" w14:textId="77777777" w:rsidR="00755C87" w:rsidRPr="008F5719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>в обратном направлении:</w:t>
      </w:r>
      <w:r w:rsidRPr="008F5719">
        <w:rPr>
          <w:rFonts w:ascii="Times New Roman" w:hAnsi="Times New Roman"/>
          <w:sz w:val="20"/>
          <w:szCs w:val="20"/>
        </w:rPr>
        <w:t xml:space="preserve"> </w:t>
      </w: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 xml:space="preserve">Новороссийская, Машиностроителей, Дзержинского, Гагарина, Копейское шоссе, Рождественского, проспект Ленина, Горького, проспект Победы, </w:t>
      </w:r>
      <w:proofErr w:type="spellStart"/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>Каслинская</w:t>
      </w:r>
      <w:proofErr w:type="spellEnd"/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>, Свердловский тракт, Черкасская, шоссе Металлургов, 2-я Павелецкая.</w:t>
      </w:r>
    </w:p>
    <w:p w14:paraId="77E63C9B" w14:textId="77777777" w:rsidR="00755C87" w:rsidRPr="008F5719" w:rsidRDefault="00755C87" w:rsidP="00755C87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 xml:space="preserve">Остановочные пункты: </w:t>
      </w:r>
    </w:p>
    <w:p w14:paraId="56B00D8E" w14:textId="7D10E66C" w:rsidR="00755C87" w:rsidRPr="00440512" w:rsidRDefault="00755C87" w:rsidP="00440512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8F5719">
        <w:rPr>
          <w:rFonts w:ascii="Times New Roman" w:hAnsi="Times New Roman"/>
          <w:sz w:val="20"/>
          <w:szCs w:val="20"/>
        </w:rPr>
        <w:t>в прямом на</w:t>
      </w: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 xml:space="preserve">правлении: ЧМК, </w:t>
      </w:r>
      <w:r w:rsidRPr="008F5719">
        <w:rPr>
          <w:rFonts w:ascii="Times New Roman" w:hAnsi="Times New Roman"/>
          <w:sz w:val="20"/>
          <w:szCs w:val="20"/>
        </w:rPr>
        <w:t>Доменная, Строительная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8F5719">
        <w:rPr>
          <w:rFonts w:ascii="Times New Roman" w:hAnsi="Times New Roman"/>
          <w:sz w:val="20"/>
          <w:szCs w:val="20"/>
        </w:rPr>
        <w:t>, Сталеваров, Жукова, ДК Строителей, Киноцентр «Импульс» (улица Черкасская), Поселок Першино, Авторынок, Улица Черкасская, Трамвайное депо № 2, Ветлечебница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8F5719">
        <w:rPr>
          <w:rFonts w:ascii="Times New Roman" w:hAnsi="Times New Roman"/>
          <w:sz w:val="20"/>
          <w:szCs w:val="20"/>
        </w:rPr>
        <w:t>, Лакокрасочный завод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8F5719">
        <w:rPr>
          <w:rFonts w:ascii="Times New Roman" w:hAnsi="Times New Roman"/>
          <w:sz w:val="20"/>
          <w:szCs w:val="20"/>
        </w:rPr>
        <w:t xml:space="preserve">, </w:t>
      </w:r>
      <w:r w:rsidR="002D1A66">
        <w:rPr>
          <w:rFonts w:ascii="Times New Roman" w:hAnsi="Times New Roman"/>
          <w:sz w:val="20"/>
          <w:szCs w:val="20"/>
        </w:rPr>
        <w:t>Инструментальный завод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8F5719">
        <w:rPr>
          <w:rFonts w:ascii="Times New Roman" w:hAnsi="Times New Roman"/>
          <w:sz w:val="20"/>
          <w:szCs w:val="20"/>
        </w:rPr>
        <w:t>,  Рынок «</w:t>
      </w:r>
      <w:proofErr w:type="spellStart"/>
      <w:r w:rsidRPr="008F5719">
        <w:rPr>
          <w:rFonts w:ascii="Times New Roman" w:hAnsi="Times New Roman"/>
          <w:sz w:val="20"/>
          <w:szCs w:val="20"/>
        </w:rPr>
        <w:t>Каслинский</w:t>
      </w:r>
      <w:proofErr w:type="spellEnd"/>
      <w:r w:rsidRPr="008F5719">
        <w:rPr>
          <w:rFonts w:ascii="Times New Roman" w:hAnsi="Times New Roman"/>
          <w:sz w:val="20"/>
          <w:szCs w:val="20"/>
        </w:rPr>
        <w:t xml:space="preserve">», Островского (улица </w:t>
      </w:r>
      <w:proofErr w:type="spellStart"/>
      <w:r w:rsidRPr="008F5719">
        <w:rPr>
          <w:rFonts w:ascii="Times New Roman" w:hAnsi="Times New Roman"/>
          <w:sz w:val="20"/>
          <w:szCs w:val="20"/>
        </w:rPr>
        <w:t>Каслинская</w:t>
      </w:r>
      <w:proofErr w:type="spellEnd"/>
      <w:r w:rsidRPr="008F5719">
        <w:rPr>
          <w:rFonts w:ascii="Times New Roman" w:hAnsi="Times New Roman"/>
          <w:sz w:val="20"/>
          <w:szCs w:val="20"/>
        </w:rPr>
        <w:t xml:space="preserve">), Теплотехнический институт,  Российская, Юридический институт, Пятого Декабря, Лермонтова, ДК «Смена», Правдухина, ТК «Башня», Монтажный колледж, Комсомольская площадь, Автомеханический завод, Опытный завод, </w:t>
      </w:r>
      <w:r w:rsidR="00D83683">
        <w:rPr>
          <w:rFonts w:ascii="Times New Roman" w:hAnsi="Times New Roman"/>
          <w:sz w:val="20"/>
          <w:szCs w:val="20"/>
        </w:rPr>
        <w:t>ТРК Алмаз</w:t>
      </w:r>
      <w:r w:rsidRPr="008F5719">
        <w:rPr>
          <w:rFonts w:ascii="Times New Roman" w:hAnsi="Times New Roman"/>
          <w:sz w:val="20"/>
          <w:szCs w:val="20"/>
        </w:rPr>
        <w:t xml:space="preserve">, </w:t>
      </w:r>
      <w:r w:rsidR="00D83683">
        <w:rPr>
          <w:rFonts w:ascii="Times New Roman" w:hAnsi="Times New Roman"/>
          <w:sz w:val="20"/>
          <w:szCs w:val="20"/>
        </w:rPr>
        <w:t>Технический колледж</w:t>
      </w:r>
      <w:r w:rsidRPr="008F5719">
        <w:rPr>
          <w:rFonts w:ascii="Times New Roman" w:hAnsi="Times New Roman"/>
          <w:sz w:val="20"/>
          <w:szCs w:val="20"/>
        </w:rPr>
        <w:t>, Шота</w:t>
      </w:r>
      <w:r w:rsidR="00D83683">
        <w:rPr>
          <w:rFonts w:ascii="Times New Roman" w:hAnsi="Times New Roman"/>
          <w:sz w:val="20"/>
          <w:szCs w:val="20"/>
        </w:rPr>
        <w:t xml:space="preserve"> Руставели, Дом обуви, ТРК</w:t>
      </w:r>
      <w:r w:rsidRPr="008F5719">
        <w:rPr>
          <w:rFonts w:ascii="Times New Roman" w:hAnsi="Times New Roman"/>
          <w:sz w:val="20"/>
          <w:szCs w:val="20"/>
        </w:rPr>
        <w:t xml:space="preserve"> «Аврора», Поселок Первый плановый, Первоконная, </w:t>
      </w:r>
      <w:r w:rsidR="00440512" w:rsidRPr="008F5719">
        <w:rPr>
          <w:rFonts w:ascii="Times New Roman" w:hAnsi="Times New Roman"/>
          <w:sz w:val="20"/>
          <w:szCs w:val="20"/>
        </w:rPr>
        <w:t>Эстонская,</w:t>
      </w:r>
      <w:r w:rsidR="00440512">
        <w:rPr>
          <w:rFonts w:ascii="Times New Roman" w:hAnsi="Times New Roman"/>
          <w:sz w:val="20"/>
          <w:szCs w:val="20"/>
        </w:rPr>
        <w:t xml:space="preserve"> </w:t>
      </w:r>
      <w:r w:rsidR="00440512" w:rsidRPr="008F5719">
        <w:rPr>
          <w:rFonts w:ascii="Times New Roman" w:hAnsi="Times New Roman"/>
          <w:sz w:val="20"/>
          <w:szCs w:val="20"/>
        </w:rPr>
        <w:t>Лизы Чайкиной</w:t>
      </w:r>
      <w:r w:rsidR="00440512">
        <w:rPr>
          <w:rFonts w:ascii="Times New Roman" w:hAnsi="Times New Roman"/>
          <w:sz w:val="20"/>
          <w:szCs w:val="20"/>
        </w:rPr>
        <w:t xml:space="preserve">, </w:t>
      </w:r>
      <w:r w:rsidR="00DE33F0" w:rsidRPr="008F5719">
        <w:rPr>
          <w:rFonts w:ascii="Times New Roman" w:hAnsi="Times New Roman"/>
          <w:sz w:val="20"/>
          <w:szCs w:val="20"/>
        </w:rPr>
        <w:t>ЗЭМ</w:t>
      </w:r>
      <w:r w:rsidR="00DE33F0">
        <w:rPr>
          <w:rFonts w:ascii="Times New Roman" w:hAnsi="Times New Roman"/>
          <w:sz w:val="20"/>
          <w:szCs w:val="20"/>
        </w:rPr>
        <w:t xml:space="preserve"> (ул. Дзержинского), ЗЭМ (ул. Машиностроителей)</w:t>
      </w:r>
      <w:r w:rsidR="00DE33F0" w:rsidRPr="008F5719">
        <w:rPr>
          <w:rFonts w:ascii="Times New Roman" w:hAnsi="Times New Roman"/>
          <w:sz w:val="20"/>
          <w:szCs w:val="20"/>
        </w:rPr>
        <w:t>,</w:t>
      </w:r>
      <w:r w:rsidR="00440512">
        <w:rPr>
          <w:rFonts w:ascii="Times New Roman" w:hAnsi="Times New Roman"/>
          <w:sz w:val="20"/>
          <w:szCs w:val="20"/>
        </w:rPr>
        <w:t xml:space="preserve"> </w:t>
      </w:r>
      <w:r w:rsidR="00440512" w:rsidRPr="008F5719">
        <w:rPr>
          <w:rFonts w:ascii="Times New Roman" w:hAnsi="Times New Roman"/>
          <w:sz w:val="20"/>
          <w:szCs w:val="20"/>
        </w:rPr>
        <w:t>Площадь имени Якова Осадчего</w:t>
      </w:r>
      <w:r w:rsidR="00440512">
        <w:rPr>
          <w:rFonts w:ascii="Times New Roman" w:hAnsi="Times New Roman"/>
          <w:sz w:val="20"/>
          <w:szCs w:val="20"/>
        </w:rPr>
        <w:t xml:space="preserve">, Школа № 46, </w:t>
      </w:r>
      <w:r w:rsidR="00440512" w:rsidRPr="008F5719">
        <w:rPr>
          <w:rFonts w:ascii="Times New Roman" w:hAnsi="Times New Roman"/>
          <w:sz w:val="20"/>
          <w:szCs w:val="20"/>
        </w:rPr>
        <w:t>Завод металлоконструкц</w:t>
      </w:r>
      <w:r w:rsidR="00440512">
        <w:rPr>
          <w:rFonts w:ascii="Times New Roman" w:hAnsi="Times New Roman"/>
          <w:sz w:val="20"/>
          <w:szCs w:val="20"/>
        </w:rPr>
        <w:t>ий,</w:t>
      </w:r>
      <w:r w:rsidR="00440512">
        <w:rPr>
          <w:rFonts w:ascii="Times New Roman" w:eastAsia="Times New Roman" w:hAnsi="Times New Roman"/>
          <w:sz w:val="20"/>
          <w:szCs w:val="20"/>
          <w:lang w:eastAsia="ru-RU"/>
        </w:rPr>
        <w:t xml:space="preserve"> </w:t>
      </w:r>
      <w:r w:rsidR="00D83683" w:rsidRPr="00440512">
        <w:rPr>
          <w:rFonts w:ascii="Times New Roman" w:hAnsi="Times New Roman"/>
          <w:sz w:val="20"/>
          <w:szCs w:val="20"/>
        </w:rPr>
        <w:t>Институт трубной промышленности</w:t>
      </w:r>
      <w:r w:rsidRPr="00440512">
        <w:rPr>
          <w:rFonts w:ascii="Times New Roman" w:hAnsi="Times New Roman"/>
          <w:sz w:val="20"/>
          <w:szCs w:val="20"/>
        </w:rPr>
        <w:t>, Днепровская, Чистопольская</w:t>
      </w:r>
      <w:r w:rsidRPr="00440512">
        <w:rPr>
          <w:rFonts w:ascii="Times New Roman" w:eastAsia="Times New Roman" w:hAnsi="Times New Roman"/>
          <w:sz w:val="20"/>
          <w:szCs w:val="20"/>
          <w:lang w:eastAsia="ru-RU"/>
        </w:rPr>
        <w:t>;</w:t>
      </w:r>
    </w:p>
    <w:p w14:paraId="3B04D52E" w14:textId="27CAF32D" w:rsidR="00755C87" w:rsidRPr="008F5719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8F5719">
        <w:rPr>
          <w:rFonts w:ascii="Times New Roman" w:hAnsi="Times New Roman"/>
          <w:sz w:val="20"/>
          <w:szCs w:val="20"/>
        </w:rPr>
        <w:t xml:space="preserve">в обратном направлении: Чистопольская, Днепровская, </w:t>
      </w:r>
      <w:r w:rsidR="00D83683">
        <w:rPr>
          <w:rFonts w:ascii="Times New Roman" w:hAnsi="Times New Roman"/>
          <w:sz w:val="20"/>
          <w:szCs w:val="20"/>
        </w:rPr>
        <w:t>Институт трубной промышленности</w:t>
      </w:r>
      <w:r w:rsidRPr="008F5719">
        <w:rPr>
          <w:rFonts w:ascii="Times New Roman" w:hAnsi="Times New Roman"/>
          <w:sz w:val="20"/>
          <w:szCs w:val="20"/>
        </w:rPr>
        <w:t>, Завод металлоконструкц</w:t>
      </w:r>
      <w:r w:rsidR="00D83683">
        <w:rPr>
          <w:rFonts w:ascii="Times New Roman" w:hAnsi="Times New Roman"/>
          <w:sz w:val="20"/>
          <w:szCs w:val="20"/>
        </w:rPr>
        <w:t>ий, Школа № 46</w:t>
      </w:r>
      <w:r w:rsidRPr="008F5719">
        <w:rPr>
          <w:rFonts w:ascii="Times New Roman" w:hAnsi="Times New Roman"/>
          <w:sz w:val="20"/>
          <w:szCs w:val="20"/>
        </w:rPr>
        <w:t>, Площадь имени Якова Осадчего, ЗЭМ, Лизы Чайкиной, Эстонская, Первоконная, По</w:t>
      </w:r>
      <w:r w:rsidR="00D83683">
        <w:rPr>
          <w:rFonts w:ascii="Times New Roman" w:hAnsi="Times New Roman"/>
          <w:sz w:val="20"/>
          <w:szCs w:val="20"/>
        </w:rPr>
        <w:t>селок Первый плановый, ТРК</w:t>
      </w:r>
      <w:r w:rsidRPr="008F5719">
        <w:rPr>
          <w:rFonts w:ascii="Times New Roman" w:hAnsi="Times New Roman"/>
          <w:sz w:val="20"/>
          <w:szCs w:val="20"/>
        </w:rPr>
        <w:t xml:space="preserve"> «Аврора», Дом обуви, </w:t>
      </w:r>
      <w:r w:rsidR="00D83683">
        <w:rPr>
          <w:rFonts w:ascii="Times New Roman" w:hAnsi="Times New Roman"/>
          <w:sz w:val="20"/>
          <w:szCs w:val="20"/>
        </w:rPr>
        <w:t>Шота Руставели, Технический колледж</w:t>
      </w:r>
      <w:r w:rsidRPr="008F5719">
        <w:rPr>
          <w:rFonts w:ascii="Times New Roman" w:hAnsi="Times New Roman"/>
          <w:sz w:val="20"/>
          <w:szCs w:val="20"/>
        </w:rPr>
        <w:t xml:space="preserve">, </w:t>
      </w:r>
      <w:r w:rsidR="00D83683">
        <w:rPr>
          <w:rFonts w:ascii="Times New Roman" w:hAnsi="Times New Roman"/>
          <w:sz w:val="20"/>
          <w:szCs w:val="20"/>
        </w:rPr>
        <w:t>ТРК Алмаз</w:t>
      </w:r>
      <w:r w:rsidRPr="008F5719">
        <w:rPr>
          <w:rFonts w:ascii="Times New Roman" w:hAnsi="Times New Roman"/>
          <w:sz w:val="20"/>
          <w:szCs w:val="20"/>
        </w:rPr>
        <w:t xml:space="preserve">,  Опытный завод, Автомеханический завод, Комсомольская площадь, Монтажный колледж, ТК «Башня», Правдухина, ДК «Смена», Лермонтова, Пятого Декабря, Юридический институт, </w:t>
      </w:r>
      <w:r w:rsidR="00A039DE">
        <w:rPr>
          <w:rFonts w:ascii="Times New Roman" w:hAnsi="Times New Roman"/>
          <w:sz w:val="20"/>
          <w:szCs w:val="20"/>
        </w:rPr>
        <w:t xml:space="preserve">Кудрявцева, </w:t>
      </w:r>
      <w:r w:rsidRPr="008F5719">
        <w:rPr>
          <w:rFonts w:ascii="Times New Roman" w:hAnsi="Times New Roman"/>
          <w:sz w:val="20"/>
          <w:szCs w:val="20"/>
        </w:rPr>
        <w:t xml:space="preserve">Российская, Теплотехнический институт, Островского (улица </w:t>
      </w:r>
      <w:proofErr w:type="spellStart"/>
      <w:r w:rsidRPr="008F5719">
        <w:rPr>
          <w:rFonts w:ascii="Times New Roman" w:hAnsi="Times New Roman"/>
          <w:sz w:val="20"/>
          <w:szCs w:val="20"/>
        </w:rPr>
        <w:t>Каслинская</w:t>
      </w:r>
      <w:proofErr w:type="spellEnd"/>
      <w:r w:rsidRPr="008F5719">
        <w:rPr>
          <w:rFonts w:ascii="Times New Roman" w:hAnsi="Times New Roman"/>
          <w:sz w:val="20"/>
          <w:szCs w:val="20"/>
        </w:rPr>
        <w:t>), Рынок «</w:t>
      </w:r>
      <w:proofErr w:type="spellStart"/>
      <w:r w:rsidRPr="008F5719">
        <w:rPr>
          <w:rFonts w:ascii="Times New Roman" w:hAnsi="Times New Roman"/>
          <w:sz w:val="20"/>
          <w:szCs w:val="20"/>
        </w:rPr>
        <w:t>Каслинский</w:t>
      </w:r>
      <w:proofErr w:type="spellEnd"/>
      <w:r w:rsidRPr="008F5719">
        <w:rPr>
          <w:rFonts w:ascii="Times New Roman" w:hAnsi="Times New Roman"/>
          <w:sz w:val="20"/>
          <w:szCs w:val="20"/>
        </w:rPr>
        <w:t xml:space="preserve">», </w:t>
      </w:r>
      <w:r w:rsidR="002D1A66">
        <w:rPr>
          <w:rFonts w:ascii="Times New Roman" w:hAnsi="Times New Roman"/>
          <w:sz w:val="20"/>
          <w:szCs w:val="20"/>
        </w:rPr>
        <w:t xml:space="preserve">Инструментальный завод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8F5719">
        <w:rPr>
          <w:rFonts w:ascii="Times New Roman" w:hAnsi="Times New Roman"/>
          <w:sz w:val="20"/>
          <w:szCs w:val="20"/>
        </w:rPr>
        <w:t>, Лакокрасочный завод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8F5719">
        <w:rPr>
          <w:rFonts w:ascii="Times New Roman" w:hAnsi="Times New Roman"/>
          <w:sz w:val="20"/>
          <w:szCs w:val="20"/>
        </w:rPr>
        <w:t>, Ветлечебница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8F5719">
        <w:rPr>
          <w:rFonts w:ascii="Times New Roman" w:hAnsi="Times New Roman"/>
          <w:sz w:val="20"/>
          <w:szCs w:val="20"/>
        </w:rPr>
        <w:t>, Трамвайное депо № 2, Улица Черкасская, Авторынок, Поселок Першино, Киноцентр «Импульс» (улица Черкасская), ДК Строителей, Жукова, Сталеваров, Строительная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8F5719">
        <w:rPr>
          <w:rFonts w:ascii="Times New Roman" w:hAnsi="Times New Roman"/>
          <w:sz w:val="20"/>
          <w:szCs w:val="20"/>
        </w:rPr>
        <w:t>, Доменная, ЧМК</w:t>
      </w:r>
      <w:r w:rsidRPr="008F5719">
        <w:rPr>
          <w:rFonts w:ascii="Times New Roman" w:eastAsia="Times New Roman" w:hAnsi="Times New Roman"/>
          <w:sz w:val="20"/>
          <w:szCs w:val="20"/>
          <w:lang w:eastAsia="ru-RU"/>
        </w:rPr>
        <w:t>.</w:t>
      </w:r>
    </w:p>
    <w:p w14:paraId="43732253" w14:textId="77777777" w:rsidR="00755C87" w:rsidRPr="008F5719" w:rsidRDefault="00755C87" w:rsidP="00755C87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t>Протяженность, всего 53,9 км, в том числе:</w:t>
      </w:r>
    </w:p>
    <w:p w14:paraId="32F8911C" w14:textId="77777777" w:rsidR="00755C87" w:rsidRPr="008F5719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t>в прямом направлении 27,0 км;</w:t>
      </w:r>
    </w:p>
    <w:p w14:paraId="04E3B98A" w14:textId="77777777" w:rsidR="00755C87" w:rsidRPr="008F5719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t>в обратном направлении 26,9 км.</w:t>
      </w:r>
    </w:p>
    <w:p w14:paraId="2F5198DC" w14:textId="77777777" w:rsidR="00755C87" w:rsidRPr="008F5719" w:rsidRDefault="00755C87" w:rsidP="00755C87">
      <w:pPr>
        <w:numPr>
          <w:ilvl w:val="0"/>
          <w:numId w:val="23"/>
        </w:numPr>
        <w:spacing w:after="0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br w:type="page"/>
      </w:r>
      <w:r w:rsidRPr="008F5719">
        <w:rPr>
          <w:rFonts w:ascii="Times New Roman" w:hAnsi="Times New Roman"/>
          <w:sz w:val="20"/>
          <w:szCs w:val="20"/>
        </w:rPr>
        <w:lastRenderedPageBreak/>
        <w:t>Схема маршрута:</w:t>
      </w:r>
    </w:p>
    <w:p w14:paraId="6861EC76" w14:textId="77777777" w:rsidR="00755C87" w:rsidRPr="008F5719" w:rsidRDefault="00755C87" w:rsidP="00755C87">
      <w:pPr>
        <w:suppressAutoHyphens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</w:p>
    <w:p w14:paraId="0FB96215" w14:textId="77777777" w:rsidR="00755C87" w:rsidRPr="008F5719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t>в прямом направлении:</w:t>
      </w:r>
    </w:p>
    <w:p w14:paraId="55F472BB" w14:textId="77777777" w:rsidR="00755C87" w:rsidRPr="008F5719" w:rsidRDefault="00755C87" w:rsidP="00755C87">
      <w:pPr>
        <w:spacing w:after="0" w:line="240" w:lineRule="auto"/>
        <w:ind w:left="709"/>
        <w:contextualSpacing/>
        <w:jc w:val="center"/>
        <w:rPr>
          <w:rFonts w:ascii="Times New Roman" w:hAnsi="Times New Roman"/>
          <w:sz w:val="20"/>
          <w:szCs w:val="20"/>
        </w:rPr>
      </w:pPr>
    </w:p>
    <w:p w14:paraId="1DE24521" w14:textId="45F6A137" w:rsidR="00755C87" w:rsidRPr="008F5719" w:rsidRDefault="00DE33F0" w:rsidP="00755C87">
      <w:pPr>
        <w:suppressAutoHyphens/>
        <w:spacing w:after="0" w:line="240" w:lineRule="auto"/>
        <w:ind w:left="709"/>
        <w:contextualSpacing/>
        <w:jc w:val="center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21939366" wp14:editId="358A706B">
            <wp:extent cx="3914775" cy="75057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2CAA0" w14:textId="77777777" w:rsidR="00755C87" w:rsidRPr="008F5719" w:rsidRDefault="00755C87" w:rsidP="00755C87">
      <w:pPr>
        <w:suppressAutoHyphens/>
        <w:spacing w:after="0"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14:paraId="10A4021E" w14:textId="77777777" w:rsidR="00755C87" w:rsidRPr="008F5719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br w:type="page"/>
      </w:r>
      <w:r w:rsidRPr="008F5719">
        <w:rPr>
          <w:rFonts w:ascii="Times New Roman" w:hAnsi="Times New Roman"/>
          <w:sz w:val="20"/>
          <w:szCs w:val="20"/>
        </w:rPr>
        <w:lastRenderedPageBreak/>
        <w:t>в обратном направлении:</w:t>
      </w:r>
    </w:p>
    <w:p w14:paraId="7EF1EFE4" w14:textId="1ACF2692" w:rsidR="00755C87" w:rsidRPr="008F5719" w:rsidRDefault="00DE33F0" w:rsidP="00755C87">
      <w:pPr>
        <w:jc w:val="center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18076D28" wp14:editId="6FF36142">
            <wp:extent cx="4019550" cy="75819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D0A78" w14:textId="77777777" w:rsidR="00755C87" w:rsidRPr="008F5719" w:rsidRDefault="00755C87" w:rsidP="00755C87">
      <w:pPr>
        <w:jc w:val="center"/>
        <w:rPr>
          <w:rFonts w:ascii="Times New Roman" w:hAnsi="Times New Roman"/>
          <w:sz w:val="20"/>
          <w:szCs w:val="20"/>
        </w:rPr>
      </w:pPr>
    </w:p>
    <w:p w14:paraId="17D77530" w14:textId="48734508" w:rsidR="00755C87" w:rsidRDefault="00755C87" w:rsidP="00755C87">
      <w:pPr>
        <w:numPr>
          <w:ilvl w:val="0"/>
          <w:numId w:val="23"/>
        </w:numPr>
        <w:rPr>
          <w:rFonts w:ascii="Times New Roman" w:hAnsi="Times New Roman"/>
          <w:sz w:val="20"/>
          <w:szCs w:val="20"/>
        </w:rPr>
      </w:pPr>
      <w:r w:rsidRPr="008F5719">
        <w:rPr>
          <w:rFonts w:ascii="Times New Roman" w:hAnsi="Times New Roman"/>
          <w:sz w:val="20"/>
          <w:szCs w:val="20"/>
        </w:rPr>
        <w:br w:type="page"/>
      </w:r>
      <w:r w:rsidRPr="008F5719">
        <w:rPr>
          <w:rFonts w:ascii="Times New Roman" w:hAnsi="Times New Roman"/>
          <w:sz w:val="20"/>
          <w:szCs w:val="20"/>
        </w:rPr>
        <w:lastRenderedPageBreak/>
        <w:t>График движения транспортных средств.</w:t>
      </w: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11799B" w:rsidRPr="008F5719" w14:paraId="2BA3D79D" w14:textId="77777777" w:rsidTr="000B1FA4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0FCF51C0" w14:textId="77777777" w:rsidR="0011799B" w:rsidRPr="008F5719" w:rsidRDefault="0011799B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1F7FF1EB" w14:textId="77777777" w:rsidR="0011799B" w:rsidRPr="008F5719" w:rsidRDefault="0011799B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0A707C92" w14:textId="77777777" w:rsidR="0011799B" w:rsidRPr="008F5719" w:rsidRDefault="0011799B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1867A95C" w14:textId="77777777" w:rsidR="0011799B" w:rsidRPr="008F5719" w:rsidRDefault="0011799B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5BD8EA5D" w14:textId="77777777" w:rsidR="0011799B" w:rsidRPr="008F5719" w:rsidRDefault="0011799B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11799B" w:rsidRPr="008F5719" w14:paraId="1081875E" w14:textId="77777777" w:rsidTr="000B1FA4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4793761B" w14:textId="77777777" w:rsidR="0011799B" w:rsidRPr="008F5719" w:rsidRDefault="0011799B" w:rsidP="000B1FA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7F26BC00" w14:textId="77777777" w:rsidR="0011799B" w:rsidRPr="008F5719" w:rsidRDefault="0011799B" w:rsidP="000B1FA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0C07562C" w14:textId="5E194CA3" w:rsidR="0011799B" w:rsidRPr="008F5719" w:rsidRDefault="0011799B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02.01.2025</w:t>
            </w:r>
          </w:p>
        </w:tc>
      </w:tr>
      <w:tr w:rsidR="0011799B" w:rsidRPr="008F5719" w14:paraId="04325099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432C929" w14:textId="6101EE7C" w:rsidR="0011799B" w:rsidRPr="008F5719" w:rsidRDefault="0011799B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</w:tcPr>
          <w:p w14:paraId="3B5C0396" w14:textId="77777777" w:rsidR="0011799B" w:rsidRPr="008F5719" w:rsidRDefault="0011799B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5402553A" w14:textId="08C35B69" w:rsidR="0011799B" w:rsidRPr="008F5719" w:rsidRDefault="0011799B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7:05</w:t>
            </w:r>
          </w:p>
        </w:tc>
        <w:tc>
          <w:tcPr>
            <w:tcW w:w="1860" w:type="dxa"/>
            <w:shd w:val="clear" w:color="auto" w:fill="auto"/>
            <w:noWrap/>
          </w:tcPr>
          <w:p w14:paraId="788C73B3" w14:textId="25935B8B" w:rsidR="0011799B" w:rsidRPr="00DB1874" w:rsidRDefault="0011799B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17:34</w:t>
            </w:r>
          </w:p>
        </w:tc>
        <w:tc>
          <w:tcPr>
            <w:tcW w:w="1949" w:type="dxa"/>
            <w:shd w:val="clear" w:color="auto" w:fill="auto"/>
          </w:tcPr>
          <w:p w14:paraId="3F3F8DDE" w14:textId="73E46BB0" w:rsidR="0011799B" w:rsidRPr="008F5719" w:rsidRDefault="0011799B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9,05</w:t>
            </w:r>
          </w:p>
        </w:tc>
      </w:tr>
      <w:tr w:rsidR="0011799B" w:rsidRPr="008F5719" w14:paraId="504F153E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94AB3FC" w14:textId="675B40CE" w:rsidR="0011799B" w:rsidRPr="008F5719" w:rsidRDefault="0011799B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</w:tcPr>
          <w:p w14:paraId="61E77913" w14:textId="77777777" w:rsidR="0011799B" w:rsidRPr="008F5719" w:rsidRDefault="0011799B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081CC664" w14:textId="2F9D505F" w:rsidR="0011799B" w:rsidRPr="008F5719" w:rsidRDefault="0011799B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5:54</w:t>
            </w:r>
          </w:p>
        </w:tc>
        <w:tc>
          <w:tcPr>
            <w:tcW w:w="1860" w:type="dxa"/>
            <w:shd w:val="clear" w:color="auto" w:fill="auto"/>
            <w:noWrap/>
          </w:tcPr>
          <w:p w14:paraId="52F3A0CD" w14:textId="500D6358" w:rsidR="0011799B" w:rsidRPr="008F5719" w:rsidRDefault="0011799B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16:26</w:t>
            </w:r>
          </w:p>
        </w:tc>
        <w:tc>
          <w:tcPr>
            <w:tcW w:w="1949" w:type="dxa"/>
            <w:shd w:val="clear" w:color="auto" w:fill="auto"/>
          </w:tcPr>
          <w:p w14:paraId="676CB455" w14:textId="107908E4" w:rsidR="0011799B" w:rsidRPr="008F5719" w:rsidRDefault="0011799B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9,10</w:t>
            </w:r>
          </w:p>
        </w:tc>
      </w:tr>
      <w:tr w:rsidR="0011799B" w:rsidRPr="008F5719" w14:paraId="438B9AC3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4EEC8BD" w14:textId="11AB7910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</w:tcPr>
          <w:p w14:paraId="5797ACA3" w14:textId="77777777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70C6C8F8" w14:textId="39579B15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8:01</w:t>
            </w:r>
          </w:p>
        </w:tc>
        <w:tc>
          <w:tcPr>
            <w:tcW w:w="1860" w:type="dxa"/>
            <w:shd w:val="clear" w:color="auto" w:fill="auto"/>
            <w:noWrap/>
          </w:tcPr>
          <w:p w14:paraId="1518D78B" w14:textId="73ABF1CB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18:30</w:t>
            </w:r>
          </w:p>
        </w:tc>
        <w:tc>
          <w:tcPr>
            <w:tcW w:w="1949" w:type="dxa"/>
            <w:shd w:val="clear" w:color="auto" w:fill="auto"/>
          </w:tcPr>
          <w:p w14:paraId="7511B64D" w14:textId="4BC7B38A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9,05</w:t>
            </w:r>
          </w:p>
        </w:tc>
      </w:tr>
      <w:tr w:rsidR="0011799B" w:rsidRPr="008F5719" w14:paraId="68F9A8FD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DBD0F2B" w14:textId="77777777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</w:tcPr>
          <w:p w14:paraId="38FBC6C7" w14:textId="77777777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2E05982F" w14:textId="06895DA5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6:50</w:t>
            </w:r>
          </w:p>
        </w:tc>
        <w:tc>
          <w:tcPr>
            <w:tcW w:w="1860" w:type="dxa"/>
            <w:shd w:val="clear" w:color="auto" w:fill="auto"/>
            <w:noWrap/>
          </w:tcPr>
          <w:p w14:paraId="27AC1F63" w14:textId="20F188C6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17:50</w:t>
            </w:r>
          </w:p>
        </w:tc>
        <w:tc>
          <w:tcPr>
            <w:tcW w:w="1949" w:type="dxa"/>
            <w:shd w:val="clear" w:color="auto" w:fill="auto"/>
          </w:tcPr>
          <w:p w14:paraId="113CEA6A" w14:textId="473F90D8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9,10</w:t>
            </w:r>
          </w:p>
        </w:tc>
      </w:tr>
      <w:tr w:rsidR="0011799B" w:rsidRPr="008F5719" w14:paraId="210202EB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CD4F2DC" w14:textId="7ACB9E34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72" w:type="dxa"/>
            <w:shd w:val="clear" w:color="auto" w:fill="auto"/>
          </w:tcPr>
          <w:p w14:paraId="2075D2EA" w14:textId="77777777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6329318C" w14:textId="76742280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5:41</w:t>
            </w:r>
          </w:p>
        </w:tc>
        <w:tc>
          <w:tcPr>
            <w:tcW w:w="1860" w:type="dxa"/>
            <w:shd w:val="clear" w:color="auto" w:fill="auto"/>
            <w:noWrap/>
          </w:tcPr>
          <w:p w14:paraId="3E5EC032" w14:textId="700123C9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17:22</w:t>
            </w:r>
          </w:p>
        </w:tc>
        <w:tc>
          <w:tcPr>
            <w:tcW w:w="1949" w:type="dxa"/>
            <w:shd w:val="clear" w:color="auto" w:fill="auto"/>
          </w:tcPr>
          <w:p w14:paraId="54000D10" w14:textId="4F9DC1DE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10,97</w:t>
            </w:r>
          </w:p>
        </w:tc>
      </w:tr>
      <w:tr w:rsidR="0011799B" w:rsidRPr="008F5719" w14:paraId="221104F0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536BE9F" w14:textId="08EBF004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72" w:type="dxa"/>
            <w:shd w:val="clear" w:color="auto" w:fill="auto"/>
          </w:tcPr>
          <w:p w14:paraId="003BBE05" w14:textId="77777777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0EF57AA5" w14:textId="1B2850D9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7:46</w:t>
            </w:r>
          </w:p>
        </w:tc>
        <w:tc>
          <w:tcPr>
            <w:tcW w:w="1860" w:type="dxa"/>
            <w:shd w:val="clear" w:color="auto" w:fill="auto"/>
            <w:noWrap/>
          </w:tcPr>
          <w:p w14:paraId="7A6EC197" w14:textId="0B653039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18:46</w:t>
            </w:r>
          </w:p>
        </w:tc>
        <w:tc>
          <w:tcPr>
            <w:tcW w:w="1949" w:type="dxa"/>
            <w:shd w:val="clear" w:color="auto" w:fill="auto"/>
          </w:tcPr>
          <w:p w14:paraId="0605A82A" w14:textId="0BF651F2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9,10</w:t>
            </w:r>
          </w:p>
        </w:tc>
      </w:tr>
      <w:tr w:rsidR="0011799B" w:rsidRPr="008F5719" w14:paraId="523B78BD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1F72F14" w14:textId="43BD799C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472" w:type="dxa"/>
            <w:shd w:val="clear" w:color="auto" w:fill="auto"/>
          </w:tcPr>
          <w:p w14:paraId="02D5B51D" w14:textId="77777777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5B91B868" w14:textId="0017FD91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6:37</w:t>
            </w:r>
          </w:p>
        </w:tc>
        <w:tc>
          <w:tcPr>
            <w:tcW w:w="1860" w:type="dxa"/>
            <w:shd w:val="clear" w:color="auto" w:fill="auto"/>
            <w:noWrap/>
          </w:tcPr>
          <w:p w14:paraId="005C5854" w14:textId="23AF24FE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16:38</w:t>
            </w:r>
          </w:p>
        </w:tc>
        <w:tc>
          <w:tcPr>
            <w:tcW w:w="1949" w:type="dxa"/>
            <w:shd w:val="clear" w:color="auto" w:fill="auto"/>
          </w:tcPr>
          <w:p w14:paraId="71B54596" w14:textId="68F77269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9,3</w:t>
            </w:r>
          </w:p>
        </w:tc>
      </w:tr>
      <w:tr w:rsidR="0011799B" w:rsidRPr="008F5719" w14:paraId="29CE9397" w14:textId="77777777" w:rsidTr="000B1FA4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3CC71" w14:textId="6FAA0719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16E677" w14:textId="77777777" w:rsidR="0011799B" w:rsidRPr="00DB1874" w:rsidRDefault="0011799B" w:rsidP="0011799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942DC8" w14:textId="60DD3E74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8:57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AD4798" w14:textId="150204D1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19:54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A06850" w14:textId="4B820CE5" w:rsidR="0011799B" w:rsidRPr="008F5719" w:rsidRDefault="0011799B" w:rsidP="001179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9,05</w:t>
            </w:r>
          </w:p>
        </w:tc>
      </w:tr>
    </w:tbl>
    <w:p w14:paraId="092C0ED7" w14:textId="56458485" w:rsidR="0011799B" w:rsidRDefault="0011799B" w:rsidP="0027274D">
      <w:pPr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1106DD" w:rsidRPr="008F5719" w14:paraId="2CFCFAF0" w14:textId="77777777" w:rsidTr="000B1FA4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03BD9306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1ABE1257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08D26030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09C0B6FB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41386EBC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1106DD" w:rsidRPr="008F5719" w14:paraId="1822D4C2" w14:textId="77777777" w:rsidTr="000B1FA4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00339E76" w14:textId="77777777" w:rsidR="001106DD" w:rsidRPr="008F5719" w:rsidRDefault="001106DD" w:rsidP="000B1FA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5752BD1A" w14:textId="77777777" w:rsidR="001106DD" w:rsidRPr="008F5719" w:rsidRDefault="001106DD" w:rsidP="000B1FA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1C2D7D0B" w14:textId="1572B188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 и праздничные дни с 03.01.2025 по 30.04.2025</w:t>
            </w:r>
          </w:p>
        </w:tc>
      </w:tr>
      <w:tr w:rsidR="001106DD" w:rsidRPr="008F5719" w14:paraId="78CB3669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7381110" w14:textId="1F597436" w:rsidR="001106DD" w:rsidRDefault="001106DD" w:rsidP="001106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</w:tcPr>
          <w:p w14:paraId="6CF390EA" w14:textId="7A90879D" w:rsidR="001106DD" w:rsidRPr="008F5719" w:rsidRDefault="001106DD" w:rsidP="001106D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570B55BF" w14:textId="4CE7C1F1" w:rsidR="001106DD" w:rsidRDefault="001106DD" w:rsidP="001106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19:13</w:t>
            </w:r>
          </w:p>
        </w:tc>
        <w:tc>
          <w:tcPr>
            <w:tcW w:w="1860" w:type="dxa"/>
            <w:shd w:val="clear" w:color="auto" w:fill="auto"/>
            <w:noWrap/>
          </w:tcPr>
          <w:p w14:paraId="68E55A39" w14:textId="23CA5512" w:rsidR="001106DD" w:rsidRDefault="001106DD" w:rsidP="001106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22:20</w:t>
            </w:r>
          </w:p>
        </w:tc>
        <w:tc>
          <w:tcPr>
            <w:tcW w:w="1949" w:type="dxa"/>
            <w:shd w:val="clear" w:color="auto" w:fill="auto"/>
          </w:tcPr>
          <w:p w14:paraId="41C334BE" w14:textId="7AA803C9" w:rsidR="001106DD" w:rsidRDefault="001106DD" w:rsidP="001106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3,12</w:t>
            </w:r>
          </w:p>
        </w:tc>
      </w:tr>
      <w:tr w:rsidR="001106DD" w:rsidRPr="008F5719" w14:paraId="3B02D1A3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A9B9AB8" w14:textId="181FC2FB" w:rsidR="001106DD" w:rsidRDefault="001106DD" w:rsidP="001106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</w:tcPr>
          <w:p w14:paraId="6E8B7276" w14:textId="15AF7C96" w:rsidR="001106DD" w:rsidRPr="008F5719" w:rsidRDefault="001106DD" w:rsidP="001106D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76B30F1A" w14:textId="6DAF85C4" w:rsidR="001106DD" w:rsidRDefault="001106DD" w:rsidP="001106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18:17</w:t>
            </w:r>
          </w:p>
        </w:tc>
        <w:tc>
          <w:tcPr>
            <w:tcW w:w="1860" w:type="dxa"/>
            <w:shd w:val="clear" w:color="auto" w:fill="auto"/>
            <w:noWrap/>
          </w:tcPr>
          <w:p w14:paraId="4E574A90" w14:textId="76D814BF" w:rsidR="001106DD" w:rsidRDefault="001106DD" w:rsidP="001106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21:52</w:t>
            </w:r>
          </w:p>
        </w:tc>
        <w:tc>
          <w:tcPr>
            <w:tcW w:w="1949" w:type="dxa"/>
            <w:shd w:val="clear" w:color="auto" w:fill="auto"/>
          </w:tcPr>
          <w:p w14:paraId="05D4425E" w14:textId="5A20C632" w:rsidR="001106DD" w:rsidRDefault="001106DD" w:rsidP="001106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3,58</w:t>
            </w:r>
          </w:p>
        </w:tc>
      </w:tr>
      <w:tr w:rsidR="001106DD" w:rsidRPr="008F5719" w14:paraId="0D50F40D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B48CE14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</w:tcPr>
          <w:p w14:paraId="03168034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11410171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7:05</w:t>
            </w:r>
          </w:p>
        </w:tc>
        <w:tc>
          <w:tcPr>
            <w:tcW w:w="1860" w:type="dxa"/>
            <w:shd w:val="clear" w:color="auto" w:fill="auto"/>
            <w:noWrap/>
          </w:tcPr>
          <w:p w14:paraId="05E10886" w14:textId="77777777" w:rsidR="001106DD" w:rsidRPr="00DB1874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17:34</w:t>
            </w:r>
          </w:p>
        </w:tc>
        <w:tc>
          <w:tcPr>
            <w:tcW w:w="1949" w:type="dxa"/>
            <w:shd w:val="clear" w:color="auto" w:fill="auto"/>
          </w:tcPr>
          <w:p w14:paraId="2510B733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9,05</w:t>
            </w:r>
          </w:p>
        </w:tc>
      </w:tr>
      <w:tr w:rsidR="001106DD" w:rsidRPr="008F5719" w14:paraId="1D0517DE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5AF4600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</w:tcPr>
          <w:p w14:paraId="601D5F71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61E34C30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5:54</w:t>
            </w:r>
          </w:p>
        </w:tc>
        <w:tc>
          <w:tcPr>
            <w:tcW w:w="1860" w:type="dxa"/>
            <w:shd w:val="clear" w:color="auto" w:fill="auto"/>
            <w:noWrap/>
          </w:tcPr>
          <w:p w14:paraId="67EEBAFB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16:26</w:t>
            </w:r>
          </w:p>
        </w:tc>
        <w:tc>
          <w:tcPr>
            <w:tcW w:w="1949" w:type="dxa"/>
            <w:shd w:val="clear" w:color="auto" w:fill="auto"/>
          </w:tcPr>
          <w:p w14:paraId="4C881E74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9,10</w:t>
            </w:r>
          </w:p>
        </w:tc>
      </w:tr>
      <w:tr w:rsidR="001106DD" w:rsidRPr="008F5719" w14:paraId="73DA4D12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7715D50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</w:tcPr>
          <w:p w14:paraId="0315B2B6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7275B220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8:01</w:t>
            </w:r>
          </w:p>
        </w:tc>
        <w:tc>
          <w:tcPr>
            <w:tcW w:w="1860" w:type="dxa"/>
            <w:shd w:val="clear" w:color="auto" w:fill="auto"/>
            <w:noWrap/>
          </w:tcPr>
          <w:p w14:paraId="283F76CE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18:30</w:t>
            </w:r>
          </w:p>
        </w:tc>
        <w:tc>
          <w:tcPr>
            <w:tcW w:w="1949" w:type="dxa"/>
            <w:shd w:val="clear" w:color="auto" w:fill="auto"/>
          </w:tcPr>
          <w:p w14:paraId="25BD8D16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9,05</w:t>
            </w:r>
          </w:p>
        </w:tc>
      </w:tr>
      <w:tr w:rsidR="001106DD" w:rsidRPr="008F5719" w14:paraId="7E474DCE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8CBA1B4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</w:tcPr>
          <w:p w14:paraId="57073B19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4B731D93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6:50</w:t>
            </w:r>
          </w:p>
        </w:tc>
        <w:tc>
          <w:tcPr>
            <w:tcW w:w="1860" w:type="dxa"/>
            <w:shd w:val="clear" w:color="auto" w:fill="auto"/>
            <w:noWrap/>
          </w:tcPr>
          <w:p w14:paraId="1A427509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17:50</w:t>
            </w:r>
          </w:p>
        </w:tc>
        <w:tc>
          <w:tcPr>
            <w:tcW w:w="1949" w:type="dxa"/>
            <w:shd w:val="clear" w:color="auto" w:fill="auto"/>
          </w:tcPr>
          <w:p w14:paraId="02908B94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9,10</w:t>
            </w:r>
          </w:p>
        </w:tc>
      </w:tr>
      <w:tr w:rsidR="001106DD" w:rsidRPr="008F5719" w14:paraId="1AC645F5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080DC04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72" w:type="dxa"/>
            <w:shd w:val="clear" w:color="auto" w:fill="auto"/>
          </w:tcPr>
          <w:p w14:paraId="3A853987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23FCD31A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5:41</w:t>
            </w:r>
          </w:p>
        </w:tc>
        <w:tc>
          <w:tcPr>
            <w:tcW w:w="1860" w:type="dxa"/>
            <w:shd w:val="clear" w:color="auto" w:fill="auto"/>
            <w:noWrap/>
          </w:tcPr>
          <w:p w14:paraId="353B44DE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17:22</w:t>
            </w:r>
          </w:p>
        </w:tc>
        <w:tc>
          <w:tcPr>
            <w:tcW w:w="1949" w:type="dxa"/>
            <w:shd w:val="clear" w:color="auto" w:fill="auto"/>
          </w:tcPr>
          <w:p w14:paraId="3DCDC9DF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10,97</w:t>
            </w:r>
          </w:p>
        </w:tc>
      </w:tr>
      <w:tr w:rsidR="001106DD" w:rsidRPr="008F5719" w14:paraId="7B3C5680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3768898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72" w:type="dxa"/>
            <w:shd w:val="clear" w:color="auto" w:fill="auto"/>
          </w:tcPr>
          <w:p w14:paraId="3562F8B9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30ECB251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7:46</w:t>
            </w:r>
          </w:p>
        </w:tc>
        <w:tc>
          <w:tcPr>
            <w:tcW w:w="1860" w:type="dxa"/>
            <w:shd w:val="clear" w:color="auto" w:fill="auto"/>
            <w:noWrap/>
          </w:tcPr>
          <w:p w14:paraId="0381907E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18:46</w:t>
            </w:r>
          </w:p>
        </w:tc>
        <w:tc>
          <w:tcPr>
            <w:tcW w:w="1949" w:type="dxa"/>
            <w:shd w:val="clear" w:color="auto" w:fill="auto"/>
          </w:tcPr>
          <w:p w14:paraId="1C90D4B1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9,10</w:t>
            </w:r>
          </w:p>
        </w:tc>
      </w:tr>
      <w:tr w:rsidR="001106DD" w:rsidRPr="008F5719" w14:paraId="7C0973A6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4CF6249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472" w:type="dxa"/>
            <w:shd w:val="clear" w:color="auto" w:fill="auto"/>
          </w:tcPr>
          <w:p w14:paraId="32FA790A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4E024B66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6:37</w:t>
            </w:r>
          </w:p>
        </w:tc>
        <w:tc>
          <w:tcPr>
            <w:tcW w:w="1860" w:type="dxa"/>
            <w:shd w:val="clear" w:color="auto" w:fill="auto"/>
            <w:noWrap/>
          </w:tcPr>
          <w:p w14:paraId="49136EEE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16:38</w:t>
            </w:r>
          </w:p>
        </w:tc>
        <w:tc>
          <w:tcPr>
            <w:tcW w:w="1949" w:type="dxa"/>
            <w:shd w:val="clear" w:color="auto" w:fill="auto"/>
          </w:tcPr>
          <w:p w14:paraId="0993895D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9,3</w:t>
            </w:r>
          </w:p>
        </w:tc>
      </w:tr>
      <w:tr w:rsidR="001106DD" w:rsidRPr="008F5719" w14:paraId="1DD76D02" w14:textId="77777777" w:rsidTr="000B1FA4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6905B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FCC003" w14:textId="77777777" w:rsidR="001106DD" w:rsidRPr="00DB1874" w:rsidRDefault="001106DD" w:rsidP="000B1FA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5EFB79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8:57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E21643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19:54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7D0937" w14:textId="77777777" w:rsidR="001106DD" w:rsidRPr="008F5719" w:rsidRDefault="001106D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9,05</w:t>
            </w:r>
          </w:p>
        </w:tc>
      </w:tr>
    </w:tbl>
    <w:p w14:paraId="43F9D2BD" w14:textId="1E2AF87E" w:rsidR="0011799B" w:rsidRDefault="0011799B" w:rsidP="0011799B">
      <w:pPr>
        <w:ind w:left="720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541A64" w:rsidRPr="008F5719" w14:paraId="7A292569" w14:textId="77777777" w:rsidTr="000B1FA4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41D48654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1132178A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49BDC680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1074ED47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70BF68EC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541A64" w:rsidRPr="008F5719" w14:paraId="60105DF1" w14:textId="77777777" w:rsidTr="000B1FA4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178D1AC4" w14:textId="77777777" w:rsidR="00541A64" w:rsidRPr="008F5719" w:rsidRDefault="00541A64" w:rsidP="000B1FA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1B48A127" w14:textId="77777777" w:rsidR="00541A64" w:rsidRPr="008F5719" w:rsidRDefault="00541A64" w:rsidP="000B1FA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4C5B27BD" w14:textId="29240F81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  с 09.01.2025 по 30.04.2025</w:t>
            </w:r>
          </w:p>
        </w:tc>
      </w:tr>
      <w:tr w:rsidR="00541A64" w:rsidRPr="008F5719" w14:paraId="2648713C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EF0D00C" w14:textId="77777777" w:rsidR="00541A64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</w:tcPr>
          <w:p w14:paraId="276A52F9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34FDE29D" w14:textId="13BCA006" w:rsidR="00541A64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5:33</w:t>
            </w:r>
          </w:p>
        </w:tc>
        <w:tc>
          <w:tcPr>
            <w:tcW w:w="1860" w:type="dxa"/>
            <w:shd w:val="clear" w:color="auto" w:fill="auto"/>
            <w:noWrap/>
          </w:tcPr>
          <w:p w14:paraId="0AEB77CE" w14:textId="7F5C4C05" w:rsidR="00541A64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22:39</w:t>
            </w:r>
          </w:p>
        </w:tc>
        <w:tc>
          <w:tcPr>
            <w:tcW w:w="1949" w:type="dxa"/>
            <w:shd w:val="clear" w:color="auto" w:fill="auto"/>
          </w:tcPr>
          <w:p w14:paraId="065FDA5A" w14:textId="225E7322" w:rsidR="00541A64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15,63</w:t>
            </w:r>
          </w:p>
        </w:tc>
      </w:tr>
      <w:tr w:rsidR="00541A64" w:rsidRPr="008F5719" w14:paraId="6CCF3D96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42CC9A9" w14:textId="77777777" w:rsidR="00541A64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</w:tcPr>
          <w:p w14:paraId="05414173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33787F37" w14:textId="122BB69E" w:rsidR="00541A64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7:27</w:t>
            </w:r>
          </w:p>
        </w:tc>
        <w:tc>
          <w:tcPr>
            <w:tcW w:w="1860" w:type="dxa"/>
            <w:shd w:val="clear" w:color="auto" w:fill="auto"/>
            <w:noWrap/>
          </w:tcPr>
          <w:p w14:paraId="30B541CA" w14:textId="4875CF1D" w:rsidR="00541A64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18:42</w:t>
            </w:r>
          </w:p>
        </w:tc>
        <w:tc>
          <w:tcPr>
            <w:tcW w:w="1949" w:type="dxa"/>
            <w:shd w:val="clear" w:color="auto" w:fill="auto"/>
          </w:tcPr>
          <w:p w14:paraId="34A9AFEF" w14:textId="32E412B6" w:rsidR="00541A64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9,20</w:t>
            </w:r>
          </w:p>
        </w:tc>
      </w:tr>
      <w:tr w:rsidR="00541A64" w:rsidRPr="008F5719" w14:paraId="3B084510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57A948F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</w:tcPr>
          <w:p w14:paraId="2AA20F89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263ACF97" w14:textId="625E5020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6:08</w:t>
            </w:r>
          </w:p>
        </w:tc>
        <w:tc>
          <w:tcPr>
            <w:tcW w:w="1860" w:type="dxa"/>
            <w:shd w:val="clear" w:color="auto" w:fill="auto"/>
            <w:noWrap/>
          </w:tcPr>
          <w:p w14:paraId="393A9F02" w14:textId="6A28EEF2" w:rsidR="00541A64" w:rsidRPr="00DB1874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21:55</w:t>
            </w:r>
          </w:p>
        </w:tc>
        <w:tc>
          <w:tcPr>
            <w:tcW w:w="1949" w:type="dxa"/>
            <w:shd w:val="clear" w:color="auto" w:fill="auto"/>
          </w:tcPr>
          <w:p w14:paraId="18F2F0B0" w14:textId="4950265E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14,08</w:t>
            </w:r>
          </w:p>
        </w:tc>
      </w:tr>
      <w:tr w:rsidR="00541A64" w:rsidRPr="008F5719" w14:paraId="384240FF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74E4856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</w:tcPr>
          <w:p w14:paraId="2139D6B2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42EE4122" w14:textId="2FEA495B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8:03</w:t>
            </w:r>
          </w:p>
        </w:tc>
        <w:tc>
          <w:tcPr>
            <w:tcW w:w="1860" w:type="dxa"/>
            <w:shd w:val="clear" w:color="auto" w:fill="auto"/>
            <w:noWrap/>
          </w:tcPr>
          <w:p w14:paraId="4945805B" w14:textId="1226852F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18:30</w:t>
            </w:r>
          </w:p>
        </w:tc>
        <w:tc>
          <w:tcPr>
            <w:tcW w:w="1949" w:type="dxa"/>
            <w:shd w:val="clear" w:color="auto" w:fill="auto"/>
          </w:tcPr>
          <w:p w14:paraId="0A59F615" w14:textId="6877A34F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4,53</w:t>
            </w:r>
          </w:p>
        </w:tc>
      </w:tr>
      <w:tr w:rsidR="00541A64" w:rsidRPr="008F5719" w14:paraId="12CA6E46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0C44768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</w:tcPr>
          <w:p w14:paraId="64F459A3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0D1FC1E5" w14:textId="0F4903B0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6:43</w:t>
            </w:r>
          </w:p>
        </w:tc>
        <w:tc>
          <w:tcPr>
            <w:tcW w:w="1860" w:type="dxa"/>
            <w:shd w:val="clear" w:color="auto" w:fill="auto"/>
            <w:noWrap/>
          </w:tcPr>
          <w:p w14:paraId="165E3573" w14:textId="7543586B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17:36</w:t>
            </w:r>
          </w:p>
        </w:tc>
        <w:tc>
          <w:tcPr>
            <w:tcW w:w="1949" w:type="dxa"/>
            <w:shd w:val="clear" w:color="auto" w:fill="auto"/>
          </w:tcPr>
          <w:p w14:paraId="37354CA7" w14:textId="285271DD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9,33</w:t>
            </w:r>
          </w:p>
        </w:tc>
      </w:tr>
      <w:tr w:rsidR="00541A64" w:rsidRPr="008F5719" w14:paraId="783283CB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AF53178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</w:tcPr>
          <w:p w14:paraId="2B77B1B8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29E9B3B1" w14:textId="7B7F4C1A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7:01</w:t>
            </w:r>
          </w:p>
        </w:tc>
        <w:tc>
          <w:tcPr>
            <w:tcW w:w="1860" w:type="dxa"/>
            <w:shd w:val="clear" w:color="auto" w:fill="auto"/>
            <w:noWrap/>
          </w:tcPr>
          <w:p w14:paraId="059F4A99" w14:textId="4389B58D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22:43</w:t>
            </w:r>
          </w:p>
        </w:tc>
        <w:tc>
          <w:tcPr>
            <w:tcW w:w="1949" w:type="dxa"/>
            <w:shd w:val="clear" w:color="auto" w:fill="auto"/>
          </w:tcPr>
          <w:p w14:paraId="4AFD7306" w14:textId="1204CAAA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14,27</w:t>
            </w:r>
          </w:p>
        </w:tc>
      </w:tr>
      <w:tr w:rsidR="00541A64" w:rsidRPr="008F5719" w14:paraId="7233D875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4F7020D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72" w:type="dxa"/>
            <w:shd w:val="clear" w:color="auto" w:fill="auto"/>
          </w:tcPr>
          <w:p w14:paraId="53167793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1FF62DDA" w14:textId="314879FD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5:42</w:t>
            </w:r>
          </w:p>
        </w:tc>
        <w:tc>
          <w:tcPr>
            <w:tcW w:w="1860" w:type="dxa"/>
            <w:shd w:val="clear" w:color="auto" w:fill="auto"/>
            <w:noWrap/>
          </w:tcPr>
          <w:p w14:paraId="4249C9CE" w14:textId="14CF6B6D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21:27</w:t>
            </w:r>
          </w:p>
        </w:tc>
        <w:tc>
          <w:tcPr>
            <w:tcW w:w="1949" w:type="dxa"/>
            <w:shd w:val="clear" w:color="auto" w:fill="auto"/>
          </w:tcPr>
          <w:p w14:paraId="23CFB3DD" w14:textId="7DAEE5C3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14,10</w:t>
            </w:r>
          </w:p>
        </w:tc>
      </w:tr>
      <w:tr w:rsidR="00541A64" w:rsidRPr="008F5719" w14:paraId="153F5169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A040307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72" w:type="dxa"/>
            <w:shd w:val="clear" w:color="auto" w:fill="auto"/>
          </w:tcPr>
          <w:p w14:paraId="16F50D92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52164E57" w14:textId="412C6048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7:37</w:t>
            </w:r>
          </w:p>
        </w:tc>
        <w:tc>
          <w:tcPr>
            <w:tcW w:w="1860" w:type="dxa"/>
            <w:shd w:val="clear" w:color="auto" w:fill="auto"/>
            <w:noWrap/>
          </w:tcPr>
          <w:p w14:paraId="3CC83134" w14:textId="40A14609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21:51</w:t>
            </w:r>
          </w:p>
        </w:tc>
        <w:tc>
          <w:tcPr>
            <w:tcW w:w="1949" w:type="dxa"/>
            <w:shd w:val="clear" w:color="auto" w:fill="auto"/>
          </w:tcPr>
          <w:p w14:paraId="67146A4F" w14:textId="1576F15C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12,40</w:t>
            </w:r>
          </w:p>
        </w:tc>
      </w:tr>
      <w:tr w:rsidR="00541A64" w:rsidRPr="008F5719" w14:paraId="6726575B" w14:textId="77777777" w:rsidTr="000B1FA4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922F486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472" w:type="dxa"/>
            <w:shd w:val="clear" w:color="auto" w:fill="auto"/>
          </w:tcPr>
          <w:p w14:paraId="0D0B882F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</w:tcPr>
          <w:p w14:paraId="0E741BD7" w14:textId="0CDB4DE7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6:15</w:t>
            </w:r>
          </w:p>
        </w:tc>
        <w:tc>
          <w:tcPr>
            <w:tcW w:w="1860" w:type="dxa"/>
            <w:shd w:val="clear" w:color="auto" w:fill="auto"/>
            <w:noWrap/>
          </w:tcPr>
          <w:p w14:paraId="175CB364" w14:textId="55D3CE91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15:05</w:t>
            </w:r>
          </w:p>
        </w:tc>
        <w:tc>
          <w:tcPr>
            <w:tcW w:w="1949" w:type="dxa"/>
            <w:shd w:val="clear" w:color="auto" w:fill="auto"/>
          </w:tcPr>
          <w:p w14:paraId="5A5AC437" w14:textId="1E3782F0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7,75</w:t>
            </w:r>
          </w:p>
        </w:tc>
      </w:tr>
      <w:tr w:rsidR="00541A64" w:rsidRPr="008F5719" w14:paraId="22C0A78B" w14:textId="77777777" w:rsidTr="000B1FA4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2350B" w14:textId="77777777" w:rsidR="00541A64" w:rsidRPr="008F5719" w:rsidRDefault="00541A6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E9D1EC" w14:textId="77777777" w:rsidR="00541A64" w:rsidRPr="00DB1874" w:rsidRDefault="00541A64" w:rsidP="000B1FA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F571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2705EE" w14:textId="0F0BA866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6:33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1B41F8" w14:textId="4C99E5FC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22:19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BE9E02" w14:textId="2D6BA02F" w:rsidR="00541A64" w:rsidRPr="008F5719" w:rsidRDefault="0027274D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9,33</w:t>
            </w:r>
          </w:p>
        </w:tc>
      </w:tr>
      <w:tr w:rsidR="0027274D" w:rsidRPr="008F5719" w14:paraId="5A9DFB62" w14:textId="77777777" w:rsidTr="000B1FA4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61599" w14:textId="60BE9E12" w:rsidR="0027274D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B774B7" w14:textId="661154AB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53C2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0533B3" w14:textId="7A5D7440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6:51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9D1BBD" w14:textId="3699B4C0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18:24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3E06F8" w14:textId="4654DC5F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6,28</w:t>
            </w:r>
          </w:p>
        </w:tc>
      </w:tr>
      <w:tr w:rsidR="0027274D" w:rsidRPr="008F5719" w14:paraId="463D8A53" w14:textId="77777777" w:rsidTr="000B1FA4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37AA6" w14:textId="740B52C0" w:rsidR="0027274D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B519A1" w14:textId="4BB2C701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950EF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A521D5" w14:textId="2483424B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8:51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0FDB3E" w14:textId="5A92FAAE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20:20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5AC4D2" w14:textId="586C298F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4,50</w:t>
            </w:r>
          </w:p>
        </w:tc>
      </w:tr>
      <w:tr w:rsidR="0027274D" w:rsidRPr="008F5719" w14:paraId="0D1CE8D6" w14:textId="77777777" w:rsidTr="000B1FA4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555FC" w14:textId="5649F634" w:rsidR="0027274D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14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F07DA3" w14:textId="24894BBB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950EF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10AEEF" w14:textId="4FA167FC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14:21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13BCB2" w14:textId="566E27B5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21:31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3AE982" w14:textId="4CE0263A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6,22</w:t>
            </w:r>
          </w:p>
        </w:tc>
      </w:tr>
      <w:tr w:rsidR="0027274D" w:rsidRPr="008F5719" w14:paraId="44E6097C" w14:textId="77777777" w:rsidTr="000B1FA4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BAE01" w14:textId="0206A406" w:rsidR="0027274D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4F384E" w14:textId="422AFAA8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950EF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2FB6F1" w14:textId="2A82777F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5:23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8A14A4" w14:textId="3DE1840B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6:47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46B04B" w14:textId="3C1AB9A1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1,40</w:t>
            </w:r>
          </w:p>
        </w:tc>
      </w:tr>
    </w:tbl>
    <w:p w14:paraId="5DA7AA83" w14:textId="493BF578" w:rsidR="00755C87" w:rsidRDefault="00755C87" w:rsidP="00755C87">
      <w:pPr>
        <w:widowControl w:val="0"/>
        <w:autoSpaceDE w:val="0"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1C44CF8B" w14:textId="77777777" w:rsidR="0027274D" w:rsidRPr="008F5719" w:rsidRDefault="0027274D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4454FDD" w14:textId="77777777" w:rsidR="00755C87" w:rsidRPr="008F5719" w:rsidRDefault="00755C87" w:rsidP="00755C87">
      <w:pPr>
        <w:pStyle w:val="a7"/>
        <w:widowControl w:val="0"/>
        <w:numPr>
          <w:ilvl w:val="0"/>
          <w:numId w:val="23"/>
        </w:numPr>
        <w:tabs>
          <w:tab w:val="left" w:pos="993"/>
        </w:tabs>
        <w:autoSpaceDE w:val="0"/>
        <w:spacing w:after="0" w:line="240" w:lineRule="auto"/>
        <w:ind w:left="0" w:firstLine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8F5719">
        <w:rPr>
          <w:rStyle w:val="af8"/>
          <w:rFonts w:ascii="Times New Roman" w:hAnsi="Times New Roman"/>
          <w:color w:val="000000"/>
          <w:sz w:val="20"/>
          <w:szCs w:val="20"/>
        </w:rPr>
        <w:t xml:space="preserve">Планируемое расписание </w:t>
      </w:r>
      <w:r w:rsidRPr="008F5719">
        <w:rPr>
          <w:rFonts w:ascii="Times New Roman" w:hAnsi="Times New Roman"/>
          <w:sz w:val="20"/>
          <w:szCs w:val="20"/>
        </w:rPr>
        <w:t>движения транспортных средств</w:t>
      </w:r>
      <w:r w:rsidRPr="008F5719">
        <w:rPr>
          <w:rStyle w:val="af8"/>
          <w:rFonts w:ascii="Times New Roman" w:hAnsi="Times New Roman"/>
          <w:color w:val="000000"/>
          <w:sz w:val="20"/>
          <w:szCs w:val="20"/>
        </w:rPr>
        <w:t xml:space="preserve"> для начального и конечного остановочных пунктов:</w:t>
      </w:r>
    </w:p>
    <w:p w14:paraId="721596D1" w14:textId="64FF800B" w:rsidR="00755C87" w:rsidRDefault="00755C87" w:rsidP="00755C87">
      <w:pPr>
        <w:suppressAutoHyphens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38E01198" w14:textId="3AC7D53C" w:rsidR="002317B1" w:rsidRDefault="002317B1" w:rsidP="00755C87">
      <w:pPr>
        <w:suppressAutoHyphens/>
        <w:spacing w:after="0" w:line="240" w:lineRule="auto"/>
        <w:jc w:val="center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02.01.2025</w:t>
      </w:r>
    </w:p>
    <w:p w14:paraId="1F4C3AA9" w14:textId="77777777" w:rsidR="002317B1" w:rsidRDefault="002317B1" w:rsidP="00755C87">
      <w:pPr>
        <w:suppressAutoHyphens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4147BF58" w14:textId="60A1EF6E" w:rsidR="00755C87" w:rsidRDefault="0011799B" w:rsidP="00755C87">
      <w:pPr>
        <w:rPr>
          <w:rFonts w:ascii="Times New Roman" w:hAnsi="Times New Roman"/>
          <w:sz w:val="20"/>
          <w:szCs w:val="20"/>
        </w:rPr>
      </w:pPr>
      <w:r w:rsidRPr="0011799B">
        <w:rPr>
          <w:noProof/>
          <w:lang w:eastAsia="ru-RU"/>
        </w:rPr>
        <w:drawing>
          <wp:inline distT="0" distB="0" distL="0" distR="0" wp14:anchorId="7D84750C" wp14:editId="03DA86D5">
            <wp:extent cx="6210935" cy="4343958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34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B3F94" w14:textId="356740F6" w:rsidR="002317B1" w:rsidRDefault="002317B1" w:rsidP="00755C87">
      <w:pPr>
        <w:rPr>
          <w:rFonts w:ascii="Times New Roman" w:hAnsi="Times New Roman"/>
          <w:sz w:val="20"/>
          <w:szCs w:val="20"/>
        </w:rPr>
      </w:pPr>
    </w:p>
    <w:p w14:paraId="5533F03D" w14:textId="24B8047C" w:rsidR="002317B1" w:rsidRDefault="002317B1" w:rsidP="00755C87">
      <w:pPr>
        <w:rPr>
          <w:rFonts w:ascii="Times New Roman" w:hAnsi="Times New Roman"/>
          <w:sz w:val="20"/>
          <w:szCs w:val="20"/>
        </w:rPr>
      </w:pPr>
    </w:p>
    <w:p w14:paraId="4290DBD8" w14:textId="46FB6AD3" w:rsidR="002317B1" w:rsidRDefault="002317B1" w:rsidP="00755C87">
      <w:pPr>
        <w:rPr>
          <w:rFonts w:ascii="Times New Roman" w:hAnsi="Times New Roman"/>
          <w:sz w:val="20"/>
          <w:szCs w:val="20"/>
        </w:rPr>
      </w:pPr>
    </w:p>
    <w:p w14:paraId="363E08CE" w14:textId="2C4B956C" w:rsidR="002317B1" w:rsidRDefault="002317B1" w:rsidP="00755C87">
      <w:pPr>
        <w:rPr>
          <w:rFonts w:ascii="Times New Roman" w:hAnsi="Times New Roman"/>
          <w:sz w:val="20"/>
          <w:szCs w:val="20"/>
        </w:rPr>
      </w:pPr>
    </w:p>
    <w:p w14:paraId="6AB01431" w14:textId="57C9202A" w:rsidR="002317B1" w:rsidRDefault="002317B1" w:rsidP="00755C87">
      <w:pPr>
        <w:rPr>
          <w:rFonts w:ascii="Times New Roman" w:hAnsi="Times New Roman"/>
          <w:sz w:val="20"/>
          <w:szCs w:val="20"/>
        </w:rPr>
      </w:pPr>
    </w:p>
    <w:p w14:paraId="59E3C7A5" w14:textId="2C14107E" w:rsidR="002317B1" w:rsidRDefault="002317B1" w:rsidP="00755C87">
      <w:pPr>
        <w:rPr>
          <w:rFonts w:ascii="Times New Roman" w:hAnsi="Times New Roman"/>
          <w:sz w:val="20"/>
          <w:szCs w:val="20"/>
        </w:rPr>
      </w:pPr>
    </w:p>
    <w:p w14:paraId="18C98EB0" w14:textId="63D44747" w:rsidR="002317B1" w:rsidRDefault="002317B1" w:rsidP="00755C87">
      <w:pPr>
        <w:rPr>
          <w:rFonts w:ascii="Times New Roman" w:hAnsi="Times New Roman"/>
          <w:sz w:val="20"/>
          <w:szCs w:val="20"/>
        </w:rPr>
      </w:pPr>
    </w:p>
    <w:p w14:paraId="61BF5093" w14:textId="62AEB9F0" w:rsidR="002317B1" w:rsidRDefault="002317B1" w:rsidP="00755C87">
      <w:pPr>
        <w:rPr>
          <w:rFonts w:ascii="Times New Roman" w:hAnsi="Times New Roman"/>
          <w:sz w:val="20"/>
          <w:szCs w:val="20"/>
        </w:rPr>
      </w:pPr>
    </w:p>
    <w:p w14:paraId="6420050D" w14:textId="24FE939B" w:rsidR="002317B1" w:rsidRDefault="002317B1" w:rsidP="00755C87">
      <w:pPr>
        <w:rPr>
          <w:rFonts w:ascii="Times New Roman" w:hAnsi="Times New Roman"/>
          <w:sz w:val="20"/>
          <w:szCs w:val="20"/>
        </w:rPr>
      </w:pPr>
    </w:p>
    <w:p w14:paraId="55716258" w14:textId="6F9768D9" w:rsidR="002317B1" w:rsidRDefault="002317B1" w:rsidP="00755C87">
      <w:pPr>
        <w:rPr>
          <w:rFonts w:ascii="Times New Roman" w:hAnsi="Times New Roman"/>
          <w:sz w:val="20"/>
          <w:szCs w:val="20"/>
        </w:rPr>
      </w:pPr>
    </w:p>
    <w:p w14:paraId="05996597" w14:textId="3F008986" w:rsidR="002317B1" w:rsidRDefault="002317B1" w:rsidP="00755C87">
      <w:pPr>
        <w:rPr>
          <w:rFonts w:ascii="Times New Roman" w:hAnsi="Times New Roman"/>
          <w:sz w:val="20"/>
          <w:szCs w:val="20"/>
        </w:rPr>
      </w:pPr>
    </w:p>
    <w:p w14:paraId="1DCAED00" w14:textId="7F81CF54" w:rsidR="002317B1" w:rsidRDefault="002317B1" w:rsidP="002317B1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lastRenderedPageBreak/>
        <w:t>Выходные и праздничные дни с 03.01.2025 по 30.04.2025</w:t>
      </w:r>
    </w:p>
    <w:p w14:paraId="788470B3" w14:textId="5CCE429F" w:rsidR="002317B1" w:rsidRDefault="00541A64" w:rsidP="00755C87">
      <w:pPr>
        <w:rPr>
          <w:rFonts w:ascii="Times New Roman" w:hAnsi="Times New Roman"/>
          <w:sz w:val="20"/>
          <w:szCs w:val="20"/>
        </w:rPr>
      </w:pPr>
      <w:r w:rsidRPr="00541A64">
        <w:rPr>
          <w:noProof/>
          <w:lang w:eastAsia="ru-RU"/>
        </w:rPr>
        <w:drawing>
          <wp:inline distT="0" distB="0" distL="0" distR="0" wp14:anchorId="0F9B8FB1" wp14:editId="6980666B">
            <wp:extent cx="6210935" cy="5305174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5305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0BECC" w14:textId="77777777" w:rsidR="002317B1" w:rsidRPr="002317B1" w:rsidRDefault="002317B1" w:rsidP="002317B1">
      <w:pPr>
        <w:rPr>
          <w:rFonts w:ascii="Times New Roman" w:hAnsi="Times New Roman"/>
          <w:sz w:val="20"/>
          <w:szCs w:val="20"/>
        </w:rPr>
      </w:pPr>
    </w:p>
    <w:p w14:paraId="21C95667" w14:textId="77777777" w:rsidR="002317B1" w:rsidRPr="002317B1" w:rsidRDefault="002317B1" w:rsidP="002317B1">
      <w:pPr>
        <w:rPr>
          <w:rFonts w:ascii="Times New Roman" w:hAnsi="Times New Roman"/>
          <w:sz w:val="20"/>
          <w:szCs w:val="20"/>
        </w:rPr>
      </w:pPr>
    </w:p>
    <w:p w14:paraId="6FDEC160" w14:textId="6751CAC5" w:rsidR="002317B1" w:rsidRDefault="002317B1" w:rsidP="002317B1">
      <w:pPr>
        <w:rPr>
          <w:rFonts w:ascii="Times New Roman" w:hAnsi="Times New Roman"/>
          <w:sz w:val="20"/>
          <w:szCs w:val="20"/>
        </w:rPr>
      </w:pPr>
    </w:p>
    <w:p w14:paraId="47DCDBC8" w14:textId="22A53DD4" w:rsidR="00755C87" w:rsidRDefault="00755C87" w:rsidP="002317B1">
      <w:pPr>
        <w:ind w:firstLine="709"/>
        <w:rPr>
          <w:rFonts w:ascii="Times New Roman" w:hAnsi="Times New Roman"/>
          <w:sz w:val="20"/>
          <w:szCs w:val="20"/>
        </w:rPr>
      </w:pPr>
    </w:p>
    <w:p w14:paraId="3841B400" w14:textId="4EC496ED" w:rsidR="002317B1" w:rsidRDefault="002317B1" w:rsidP="002317B1">
      <w:pPr>
        <w:ind w:firstLine="709"/>
        <w:rPr>
          <w:rFonts w:ascii="Times New Roman" w:hAnsi="Times New Roman"/>
          <w:sz w:val="20"/>
          <w:szCs w:val="20"/>
        </w:rPr>
      </w:pPr>
    </w:p>
    <w:p w14:paraId="66DEE17B" w14:textId="7720373B" w:rsidR="002317B1" w:rsidRDefault="002317B1" w:rsidP="002317B1">
      <w:pPr>
        <w:ind w:firstLine="709"/>
        <w:rPr>
          <w:rFonts w:ascii="Times New Roman" w:hAnsi="Times New Roman"/>
          <w:sz w:val="20"/>
          <w:szCs w:val="20"/>
        </w:rPr>
      </w:pPr>
    </w:p>
    <w:p w14:paraId="29F3BCD5" w14:textId="695A5234" w:rsidR="002317B1" w:rsidRDefault="002317B1" w:rsidP="002317B1">
      <w:pPr>
        <w:ind w:firstLine="709"/>
        <w:rPr>
          <w:rFonts w:ascii="Times New Roman" w:hAnsi="Times New Roman"/>
          <w:sz w:val="20"/>
          <w:szCs w:val="20"/>
        </w:rPr>
      </w:pPr>
    </w:p>
    <w:p w14:paraId="49108E46" w14:textId="6E18FC9B" w:rsidR="002317B1" w:rsidRDefault="002317B1" w:rsidP="002317B1">
      <w:pPr>
        <w:ind w:firstLine="709"/>
        <w:rPr>
          <w:rFonts w:ascii="Times New Roman" w:hAnsi="Times New Roman"/>
          <w:sz w:val="20"/>
          <w:szCs w:val="20"/>
        </w:rPr>
      </w:pPr>
    </w:p>
    <w:p w14:paraId="4F9FBDD2" w14:textId="05F543CD" w:rsidR="002317B1" w:rsidRDefault="002317B1" w:rsidP="002317B1">
      <w:pPr>
        <w:ind w:firstLine="709"/>
        <w:rPr>
          <w:rFonts w:ascii="Times New Roman" w:hAnsi="Times New Roman"/>
          <w:sz w:val="20"/>
          <w:szCs w:val="20"/>
        </w:rPr>
      </w:pPr>
    </w:p>
    <w:p w14:paraId="2D36C366" w14:textId="0EF1CCB0" w:rsidR="002317B1" w:rsidRDefault="002317B1" w:rsidP="002317B1">
      <w:pPr>
        <w:ind w:firstLine="709"/>
        <w:rPr>
          <w:rFonts w:ascii="Times New Roman" w:hAnsi="Times New Roman"/>
          <w:sz w:val="20"/>
          <w:szCs w:val="20"/>
        </w:rPr>
      </w:pPr>
    </w:p>
    <w:p w14:paraId="6D464717" w14:textId="5EC89E0E" w:rsidR="002317B1" w:rsidRDefault="002317B1" w:rsidP="002317B1">
      <w:pPr>
        <w:ind w:firstLine="709"/>
        <w:rPr>
          <w:rFonts w:ascii="Times New Roman" w:hAnsi="Times New Roman"/>
          <w:sz w:val="20"/>
          <w:szCs w:val="20"/>
        </w:rPr>
      </w:pPr>
    </w:p>
    <w:p w14:paraId="516466DC" w14:textId="6D92CDCA" w:rsidR="002317B1" w:rsidRDefault="002317B1" w:rsidP="002317B1">
      <w:pPr>
        <w:ind w:firstLine="709"/>
        <w:rPr>
          <w:rFonts w:ascii="Times New Roman" w:hAnsi="Times New Roman"/>
          <w:sz w:val="20"/>
          <w:szCs w:val="20"/>
        </w:rPr>
      </w:pPr>
    </w:p>
    <w:p w14:paraId="7DA3BD64" w14:textId="542DAE30" w:rsidR="002317B1" w:rsidRPr="008F5719" w:rsidRDefault="002317B1" w:rsidP="002317B1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lastRenderedPageBreak/>
        <w:t>Будни с 09.01.2025 по 30.04.2025</w:t>
      </w:r>
    </w:p>
    <w:p w14:paraId="33EDAC88" w14:textId="77777777" w:rsidR="002317B1" w:rsidRPr="002317B1" w:rsidRDefault="002317B1" w:rsidP="002317B1">
      <w:pPr>
        <w:ind w:firstLine="709"/>
        <w:rPr>
          <w:rFonts w:ascii="Times New Roman" w:hAnsi="Times New Roman"/>
          <w:sz w:val="20"/>
          <w:szCs w:val="20"/>
        </w:rPr>
      </w:pPr>
    </w:p>
    <w:p w14:paraId="3CE6D10E" w14:textId="14471DFB" w:rsidR="0027274D" w:rsidRDefault="0027274D" w:rsidP="00755C87">
      <w:pPr>
        <w:rPr>
          <w:rFonts w:ascii="Times New Roman" w:hAnsi="Times New Roman"/>
          <w:sz w:val="20"/>
          <w:szCs w:val="20"/>
        </w:rPr>
      </w:pPr>
      <w:r w:rsidRPr="0027274D">
        <w:rPr>
          <w:noProof/>
          <w:lang w:eastAsia="ru-RU"/>
        </w:rPr>
        <w:drawing>
          <wp:inline distT="0" distB="0" distL="0" distR="0" wp14:anchorId="443E64CF" wp14:editId="0AD7FA15">
            <wp:extent cx="6210935" cy="6700384"/>
            <wp:effectExtent l="0" t="0" r="0" b="571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6700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150DD" w14:textId="3EF08283" w:rsidR="00755C87" w:rsidRDefault="00755C87" w:rsidP="00755C87">
      <w:pPr>
        <w:pStyle w:val="a7"/>
        <w:numPr>
          <w:ilvl w:val="0"/>
          <w:numId w:val="23"/>
        </w:numPr>
        <w:suppressAutoHyphens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D96DA1">
        <w:rPr>
          <w:rStyle w:val="af8"/>
          <w:rFonts w:ascii="Times New Roman" w:hAnsi="Times New Roman"/>
          <w:color w:val="000000"/>
          <w:sz w:val="20"/>
          <w:szCs w:val="20"/>
        </w:rPr>
        <w:t>Количество рейсов и пробег транспортных средств.</w:t>
      </w:r>
    </w:p>
    <w:p w14:paraId="2BCBA7A5" w14:textId="77777777" w:rsidR="0027274D" w:rsidRPr="00D96DA1" w:rsidRDefault="0027274D" w:rsidP="0027274D">
      <w:pPr>
        <w:pStyle w:val="a7"/>
        <w:suppressAutoHyphens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3E81DEE" w14:textId="77777777" w:rsidR="00755C87" w:rsidRPr="008F5719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755C87" w:rsidRPr="008F5719" w14:paraId="122D8F3C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AD0FFA9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EECEC2E" w14:textId="293E8647" w:rsidR="00755C87" w:rsidRPr="008F5719" w:rsidRDefault="0027274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02.01.2025</w:t>
            </w:r>
          </w:p>
        </w:tc>
      </w:tr>
      <w:tr w:rsidR="00755C87" w:rsidRPr="008F5719" w14:paraId="3C9E5899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8DCA146" w14:textId="77777777" w:rsidR="00755C87" w:rsidRPr="008F5719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323E846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392AA5B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755C87" w:rsidRPr="008F5719" w14:paraId="0A14C21E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1B9C2DF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E759DF4" w14:textId="33623BFB" w:rsidR="00755C87" w:rsidRPr="008F5719" w:rsidRDefault="00C91758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1399BA4" w14:textId="38C91067" w:rsidR="00755C87" w:rsidRPr="008F5719" w:rsidRDefault="00C91758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486,0</w:t>
            </w:r>
          </w:p>
        </w:tc>
      </w:tr>
      <w:tr w:rsidR="00755C87" w:rsidRPr="008F5719" w14:paraId="75B11F18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9679CB7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6F3EB93" w14:textId="6556B75A" w:rsidR="00755C87" w:rsidRPr="008F5719" w:rsidRDefault="0027274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6A1511B" w14:textId="4AC24A7B" w:rsidR="00755C87" w:rsidRPr="008F5719" w:rsidRDefault="0027274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457,3</w:t>
            </w:r>
          </w:p>
        </w:tc>
      </w:tr>
    </w:tbl>
    <w:p w14:paraId="2702D4F4" w14:textId="3BA480E0" w:rsidR="00755C87" w:rsidRDefault="00755C87" w:rsidP="00755C87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</w:p>
    <w:p w14:paraId="30F0ECB7" w14:textId="5CF191A8" w:rsidR="0027274D" w:rsidRDefault="0027274D" w:rsidP="00755C87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27274D" w:rsidRPr="008F5719" w14:paraId="1E645E09" w14:textId="77777777" w:rsidTr="000B1FA4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3683FD4" w14:textId="77777777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1658321" w14:textId="7D2BADAF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Выходные и 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праздничные дни с 03.01.2025 по 30.04.2025</w:t>
            </w:r>
          </w:p>
        </w:tc>
      </w:tr>
      <w:tr w:rsidR="0027274D" w:rsidRPr="008F5719" w14:paraId="50567229" w14:textId="77777777" w:rsidTr="000B1FA4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B7838F8" w14:textId="77777777" w:rsidR="0027274D" w:rsidRPr="008F5719" w:rsidRDefault="0027274D" w:rsidP="0027274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E2E3054" w14:textId="77777777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D00BCC3" w14:textId="77777777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27274D" w:rsidRPr="008F5719" w14:paraId="3256A8E5" w14:textId="77777777" w:rsidTr="000B1FA4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F666956" w14:textId="77777777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6E3C4EF" w14:textId="7F18EA23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B06E39B" w14:textId="7364AD97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486,0</w:t>
            </w:r>
          </w:p>
        </w:tc>
      </w:tr>
      <w:tr w:rsidR="0027274D" w:rsidRPr="008F5719" w14:paraId="5A263036" w14:textId="77777777" w:rsidTr="000B1FA4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19A2F22" w14:textId="77777777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0F124D" w14:textId="63AC2139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43E03D8" w14:textId="3E9206E4" w:rsidR="0027274D" w:rsidRPr="008F5719" w:rsidRDefault="0027274D" w:rsidP="0027274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457,3</w:t>
            </w:r>
          </w:p>
        </w:tc>
      </w:tr>
    </w:tbl>
    <w:p w14:paraId="2D9B2E5F" w14:textId="5065708A" w:rsidR="0027274D" w:rsidRPr="008F5719" w:rsidRDefault="0027274D" w:rsidP="00755C87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755C87" w:rsidRPr="008F5719" w14:paraId="52639822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2B06A96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4F5BD15" w14:textId="6AF1650C" w:rsidR="00755C87" w:rsidRPr="008F5719" w:rsidRDefault="0027274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  с 09.01.2025 по 30.04.2025</w:t>
            </w:r>
          </w:p>
        </w:tc>
      </w:tr>
      <w:tr w:rsidR="00755C87" w:rsidRPr="008F5719" w14:paraId="6281BA39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1D03175" w14:textId="77777777" w:rsidR="00755C87" w:rsidRPr="008F5719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B063EEE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9A8F9BD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755C87" w:rsidRPr="008F5719" w14:paraId="32C5982C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5D21292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71F3A2B" w14:textId="49C70299" w:rsidR="00755C87" w:rsidRPr="008F5719" w:rsidRDefault="0027274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4072FE7" w14:textId="3B866134" w:rsidR="00755C87" w:rsidRPr="008F5719" w:rsidRDefault="0027274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729,0</w:t>
            </w:r>
          </w:p>
        </w:tc>
      </w:tr>
      <w:tr w:rsidR="00755C87" w:rsidRPr="008F5719" w14:paraId="1A253C35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16B8EFF" w14:textId="77777777" w:rsidR="00755C87" w:rsidRPr="008F571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F57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659C39F" w14:textId="5FBD5501" w:rsidR="00755C87" w:rsidRPr="008F5719" w:rsidRDefault="0027274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CB295AF" w14:textId="31E9E290" w:rsidR="00755C87" w:rsidRPr="008F5719" w:rsidRDefault="0027274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753,2</w:t>
            </w:r>
          </w:p>
        </w:tc>
      </w:tr>
    </w:tbl>
    <w:p w14:paraId="21838ACF" w14:textId="77777777" w:rsidR="00755C87" w:rsidRPr="004A7E37" w:rsidRDefault="00755C87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4E70DA99" w14:textId="2655167D" w:rsidR="00755C87" w:rsidRPr="00123711" w:rsidRDefault="00755C87" w:rsidP="00755C87">
      <w:pPr>
        <w:pStyle w:val="a7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</w:rPr>
        <w:t xml:space="preserve">Максимальное количество транспортных средств </w:t>
      </w:r>
      <w:r w:rsidR="00123711" w:rsidRPr="00123711">
        <w:rPr>
          <w:rFonts w:ascii="Times New Roman" w:hAnsi="Times New Roman"/>
          <w:sz w:val="20"/>
          <w:szCs w:val="20"/>
        </w:rPr>
        <w:t>15</w:t>
      </w:r>
      <w:r w:rsidR="00B36481" w:rsidRPr="00123711">
        <w:rPr>
          <w:rFonts w:ascii="Times New Roman" w:hAnsi="Times New Roman"/>
          <w:sz w:val="20"/>
          <w:szCs w:val="20"/>
          <w:lang w:eastAsia="ru-RU"/>
        </w:rPr>
        <w:t xml:space="preserve"> единиц</w:t>
      </w:r>
      <w:r w:rsidRPr="00123711">
        <w:rPr>
          <w:rFonts w:ascii="Times New Roman" w:hAnsi="Times New Roman"/>
          <w:sz w:val="20"/>
          <w:szCs w:val="20"/>
          <w:lang w:eastAsia="ru-RU"/>
        </w:rPr>
        <w:t>, в том числе:</w:t>
      </w:r>
    </w:p>
    <w:p w14:paraId="5A7F10A6" w14:textId="25C4A986" w:rsidR="00755C87" w:rsidRPr="00123711" w:rsidRDefault="00755C87" w:rsidP="00755C87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  <w:lang w:eastAsia="ru-RU"/>
        </w:rPr>
      </w:pPr>
      <w:r w:rsidRPr="00123711">
        <w:rPr>
          <w:rFonts w:ascii="Times New Roman" w:hAnsi="Times New Roman"/>
          <w:sz w:val="20"/>
          <w:szCs w:val="20"/>
          <w:lang w:eastAsia="ru-RU"/>
        </w:rPr>
        <w:t xml:space="preserve">- </w:t>
      </w:r>
      <w:r w:rsidR="004B590F">
        <w:rPr>
          <w:rFonts w:ascii="Times New Roman" w:hAnsi="Times New Roman"/>
          <w:sz w:val="20"/>
          <w:szCs w:val="20"/>
          <w:lang w:eastAsia="ru-RU"/>
        </w:rPr>
        <w:t>8</w:t>
      </w:r>
      <w:r w:rsidRPr="00123711">
        <w:rPr>
          <w:rFonts w:ascii="Times New Roman" w:hAnsi="Times New Roman"/>
          <w:sz w:val="20"/>
          <w:szCs w:val="20"/>
          <w:lang w:eastAsia="ru-RU"/>
        </w:rPr>
        <w:t xml:space="preserve"> единиц, передаваемых Подрядчику для целей исполнения Контракта по договору безвозмездного пользования транспортными средствами в соответствии с пунктом 10 части 1 статьи 17.1 Федерального закона от 26.07.2006 № 135-ФЗ «О защите конкуренции».</w:t>
      </w:r>
    </w:p>
    <w:p w14:paraId="1BEF477D" w14:textId="4A577851" w:rsidR="00123711" w:rsidRPr="00123711" w:rsidRDefault="00123711" w:rsidP="00755C87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  <w:lang w:eastAsia="ru-RU"/>
        </w:rPr>
      </w:pPr>
      <w:r w:rsidRPr="00123711">
        <w:rPr>
          <w:rFonts w:ascii="Times New Roman" w:hAnsi="Times New Roman"/>
          <w:sz w:val="20"/>
          <w:szCs w:val="20"/>
          <w:lang w:eastAsia="ru-RU"/>
        </w:rPr>
        <w:t xml:space="preserve">- </w:t>
      </w:r>
      <w:r w:rsidR="004B590F">
        <w:rPr>
          <w:rFonts w:ascii="Times New Roman" w:hAnsi="Times New Roman"/>
          <w:sz w:val="20"/>
          <w:szCs w:val="20"/>
        </w:rPr>
        <w:t>7 единиц</w:t>
      </w:r>
      <w:r w:rsidRPr="00123711">
        <w:rPr>
          <w:rFonts w:ascii="Times New Roman" w:hAnsi="Times New Roman"/>
          <w:sz w:val="20"/>
          <w:szCs w:val="20"/>
        </w:rPr>
        <w:t xml:space="preserve">, </w:t>
      </w:r>
      <w:r w:rsidR="00E72F0E">
        <w:rPr>
          <w:rFonts w:ascii="Times New Roman" w:hAnsi="Times New Roman"/>
          <w:sz w:val="20"/>
          <w:szCs w:val="20"/>
          <w:lang w:eastAsia="ru-RU"/>
        </w:rPr>
        <w:t>принадлежащие</w:t>
      </w:r>
      <w:r w:rsidRPr="00123711">
        <w:rPr>
          <w:rFonts w:ascii="Times New Roman" w:hAnsi="Times New Roman"/>
          <w:sz w:val="20"/>
          <w:szCs w:val="20"/>
          <w:lang w:eastAsia="ru-RU"/>
        </w:rPr>
        <w:t xml:space="preserve"> Подрядчику на праве собственности и (или) на ином законном основании;</w:t>
      </w:r>
    </w:p>
    <w:p w14:paraId="57AE8DD0" w14:textId="243A5527" w:rsidR="00755C87" w:rsidRPr="00123711" w:rsidRDefault="00755C87" w:rsidP="00755C87">
      <w:pPr>
        <w:pStyle w:val="a7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</w:rPr>
        <w:t xml:space="preserve">Резервное количество транспортных средств: </w:t>
      </w:r>
      <w:r w:rsidR="00123711">
        <w:rPr>
          <w:rFonts w:ascii="Times New Roman" w:hAnsi="Times New Roman"/>
          <w:sz w:val="20"/>
          <w:szCs w:val="20"/>
        </w:rPr>
        <w:t>2 единицы</w:t>
      </w:r>
      <w:r w:rsidRPr="00123711">
        <w:rPr>
          <w:rFonts w:ascii="Times New Roman" w:hAnsi="Times New Roman"/>
          <w:sz w:val="20"/>
          <w:szCs w:val="20"/>
        </w:rPr>
        <w:t xml:space="preserve">, </w:t>
      </w:r>
      <w:r w:rsidR="00E72F0E">
        <w:rPr>
          <w:rFonts w:ascii="Times New Roman" w:hAnsi="Times New Roman"/>
          <w:sz w:val="20"/>
          <w:szCs w:val="20"/>
          <w:lang w:eastAsia="ru-RU"/>
        </w:rPr>
        <w:t>принадлежащие</w:t>
      </w:r>
      <w:r w:rsidR="00E72F0E" w:rsidRPr="00123711">
        <w:rPr>
          <w:rFonts w:ascii="Times New Roman" w:hAnsi="Times New Roman"/>
          <w:sz w:val="20"/>
          <w:szCs w:val="20"/>
          <w:lang w:eastAsia="ru-RU"/>
        </w:rPr>
        <w:t xml:space="preserve"> </w:t>
      </w:r>
      <w:r w:rsidRPr="00123711">
        <w:rPr>
          <w:rFonts w:ascii="Times New Roman" w:hAnsi="Times New Roman"/>
          <w:sz w:val="20"/>
          <w:szCs w:val="20"/>
          <w:lang w:eastAsia="ru-RU"/>
        </w:rPr>
        <w:t>Подрядчику на праве собственности и (</w:t>
      </w:r>
      <w:r w:rsidR="004B590F">
        <w:rPr>
          <w:rFonts w:ascii="Times New Roman" w:hAnsi="Times New Roman"/>
          <w:sz w:val="20"/>
          <w:szCs w:val="20"/>
          <w:lang w:eastAsia="ru-RU"/>
        </w:rPr>
        <w:t>или) на ином законном основании.</w:t>
      </w:r>
    </w:p>
    <w:p w14:paraId="229D3043" w14:textId="4F865169" w:rsidR="0086610E" w:rsidRDefault="0086610E" w:rsidP="00755C8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br w:type="page"/>
      </w:r>
    </w:p>
    <w:p w14:paraId="03513311" w14:textId="77777777" w:rsidR="00755C87" w:rsidRPr="00DB3847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</w:rPr>
      </w:pPr>
      <w:r w:rsidRPr="00DB3847">
        <w:rPr>
          <w:rFonts w:ascii="Times New Roman" w:hAnsi="Times New Roman"/>
          <w:b/>
          <w:sz w:val="20"/>
          <w:szCs w:val="20"/>
        </w:rPr>
        <w:lastRenderedPageBreak/>
        <w:t>Параметры маршрута</w:t>
      </w:r>
    </w:p>
    <w:p w14:paraId="5D20B38B" w14:textId="77777777" w:rsidR="00755C87" w:rsidRPr="00DB3847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14:paraId="4A94C752" w14:textId="3B5A276D" w:rsidR="00755C87" w:rsidRPr="00DB384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DB3847">
        <w:rPr>
          <w:rFonts w:ascii="Times New Roman" w:hAnsi="Times New Roman"/>
          <w:b/>
          <w:sz w:val="20"/>
          <w:szCs w:val="20"/>
        </w:rPr>
        <w:t>Маршрут № 19 «</w:t>
      </w:r>
      <w:r w:rsidR="00B36481">
        <w:rPr>
          <w:rFonts w:ascii="Times New Roman" w:hAnsi="Times New Roman"/>
          <w:b/>
          <w:sz w:val="20"/>
          <w:szCs w:val="20"/>
        </w:rPr>
        <w:t xml:space="preserve">Улица </w:t>
      </w:r>
      <w:r w:rsidRPr="00DB3847">
        <w:rPr>
          <w:rFonts w:ascii="Times New Roman" w:hAnsi="Times New Roman"/>
          <w:b/>
          <w:sz w:val="20"/>
          <w:szCs w:val="20"/>
        </w:rPr>
        <w:t xml:space="preserve">Чичерина - Коксохим» </w:t>
      </w:r>
    </w:p>
    <w:p w14:paraId="48AF6DE1" w14:textId="77777777" w:rsidR="00755C87" w:rsidRPr="00DB384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DB3847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0D172975" w14:textId="77777777" w:rsidR="00755C87" w:rsidRPr="00DB3847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4C9E2360" w14:textId="77777777" w:rsidR="00755C87" w:rsidRPr="00B934BB" w:rsidRDefault="00755C87" w:rsidP="00755C87">
      <w:pPr>
        <w:pStyle w:val="a7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B934BB">
        <w:rPr>
          <w:rFonts w:ascii="Times New Roman" w:hAnsi="Times New Roman"/>
          <w:sz w:val="20"/>
          <w:szCs w:val="20"/>
        </w:rPr>
        <w:t>Вид транспортного средства: трамвай;</w:t>
      </w:r>
    </w:p>
    <w:p w14:paraId="69C00AB7" w14:textId="77777777" w:rsidR="00755C87" w:rsidRPr="00B934BB" w:rsidRDefault="00755C87" w:rsidP="00755C87">
      <w:pPr>
        <w:pStyle w:val="a7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B934BB">
        <w:rPr>
          <w:rFonts w:ascii="Times New Roman" w:eastAsia="Times New Roman" w:hAnsi="Times New Roman"/>
          <w:sz w:val="20"/>
          <w:szCs w:val="20"/>
          <w:lang w:eastAsia="ru-RU"/>
        </w:rPr>
        <w:t>Путь следования:</w:t>
      </w:r>
    </w:p>
    <w:p w14:paraId="0767FD74" w14:textId="77777777" w:rsidR="00755C87" w:rsidRPr="00DB3847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DB3847">
        <w:rPr>
          <w:rFonts w:ascii="Times New Roman" w:eastAsia="Times New Roman" w:hAnsi="Times New Roman"/>
          <w:sz w:val="20"/>
          <w:szCs w:val="20"/>
          <w:lang w:eastAsia="ru-RU"/>
        </w:rPr>
        <w:t xml:space="preserve">в прямом направлении: проспект Победы, </w:t>
      </w:r>
      <w:proofErr w:type="spellStart"/>
      <w:r w:rsidRPr="00DB3847">
        <w:rPr>
          <w:rFonts w:ascii="Times New Roman" w:eastAsia="Times New Roman" w:hAnsi="Times New Roman"/>
          <w:sz w:val="20"/>
          <w:szCs w:val="20"/>
          <w:lang w:eastAsia="ru-RU"/>
        </w:rPr>
        <w:t>Каслинская</w:t>
      </w:r>
      <w:proofErr w:type="spellEnd"/>
      <w:r w:rsidRPr="00DB3847">
        <w:rPr>
          <w:rFonts w:ascii="Times New Roman" w:eastAsia="Times New Roman" w:hAnsi="Times New Roman"/>
          <w:sz w:val="20"/>
          <w:szCs w:val="20"/>
          <w:lang w:eastAsia="ru-RU"/>
        </w:rPr>
        <w:t xml:space="preserve">, Свердловский тракт, Черкасская, шоссе Металлургов, Монтажников; </w:t>
      </w:r>
    </w:p>
    <w:p w14:paraId="3B72FEFE" w14:textId="77777777" w:rsidR="00755C87" w:rsidRPr="00DB3847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DB3847">
        <w:rPr>
          <w:rFonts w:ascii="Times New Roman" w:eastAsia="Times New Roman" w:hAnsi="Times New Roman"/>
          <w:sz w:val="20"/>
          <w:szCs w:val="20"/>
          <w:lang w:eastAsia="ru-RU"/>
        </w:rPr>
        <w:t xml:space="preserve">в обратном направлении: Монтажников, шоссе Металлургов, Черкасская, Свердловский тракт, </w:t>
      </w:r>
      <w:proofErr w:type="spellStart"/>
      <w:r w:rsidRPr="00DB3847">
        <w:rPr>
          <w:rFonts w:ascii="Times New Roman" w:eastAsia="Times New Roman" w:hAnsi="Times New Roman"/>
          <w:sz w:val="20"/>
          <w:szCs w:val="20"/>
          <w:lang w:eastAsia="ru-RU"/>
        </w:rPr>
        <w:t>Каслинская</w:t>
      </w:r>
      <w:proofErr w:type="spellEnd"/>
      <w:r w:rsidRPr="00DB3847">
        <w:rPr>
          <w:rFonts w:ascii="Times New Roman" w:eastAsia="Times New Roman" w:hAnsi="Times New Roman"/>
          <w:sz w:val="20"/>
          <w:szCs w:val="20"/>
          <w:lang w:eastAsia="ru-RU"/>
        </w:rPr>
        <w:t>, проспект Победы.</w:t>
      </w:r>
    </w:p>
    <w:p w14:paraId="45AD246C" w14:textId="77777777" w:rsidR="00755C87" w:rsidRPr="00DB3847" w:rsidRDefault="00755C87" w:rsidP="00755C87">
      <w:pPr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DB3847">
        <w:rPr>
          <w:rFonts w:ascii="Times New Roman" w:eastAsia="Times New Roman" w:hAnsi="Times New Roman"/>
          <w:sz w:val="20"/>
          <w:szCs w:val="20"/>
          <w:lang w:eastAsia="ru-RU"/>
        </w:rPr>
        <w:t xml:space="preserve">Остановочные пункты: </w:t>
      </w:r>
    </w:p>
    <w:p w14:paraId="1E5B2E62" w14:textId="1594982F" w:rsidR="00755C87" w:rsidRPr="00DB3847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DB3847">
        <w:rPr>
          <w:rFonts w:ascii="Times New Roman" w:hAnsi="Times New Roman"/>
          <w:sz w:val="20"/>
          <w:szCs w:val="20"/>
        </w:rPr>
        <w:t>в прямом на</w:t>
      </w:r>
      <w:r w:rsidRPr="00DB3847">
        <w:rPr>
          <w:rFonts w:ascii="Times New Roman" w:eastAsia="Times New Roman" w:hAnsi="Times New Roman"/>
          <w:sz w:val="20"/>
          <w:szCs w:val="20"/>
          <w:lang w:eastAsia="ru-RU"/>
        </w:rPr>
        <w:t xml:space="preserve">правлении: </w:t>
      </w:r>
      <w:r w:rsidRPr="00DB3847">
        <w:rPr>
          <w:rFonts w:ascii="Times New Roman" w:hAnsi="Times New Roman"/>
          <w:sz w:val="20"/>
          <w:szCs w:val="20"/>
        </w:rPr>
        <w:t>Чичерина,</w:t>
      </w:r>
      <w:r w:rsidRPr="001407D1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Улица</w:t>
      </w:r>
      <w:r w:rsidRPr="00DB3847">
        <w:rPr>
          <w:rFonts w:ascii="Times New Roman" w:hAnsi="Times New Roman"/>
          <w:sz w:val="20"/>
          <w:szCs w:val="20"/>
        </w:rPr>
        <w:t xml:space="preserve"> 40-летия Победы, Поликлиника, </w:t>
      </w:r>
      <w:r>
        <w:rPr>
          <w:rFonts w:ascii="Times New Roman" w:hAnsi="Times New Roman"/>
          <w:sz w:val="20"/>
          <w:szCs w:val="20"/>
        </w:rPr>
        <w:t xml:space="preserve">Улица </w:t>
      </w:r>
      <w:r w:rsidRPr="00DB3847">
        <w:rPr>
          <w:rFonts w:ascii="Times New Roman" w:hAnsi="Times New Roman"/>
          <w:sz w:val="20"/>
          <w:szCs w:val="20"/>
        </w:rPr>
        <w:t>Молдавская (проспект Победы),</w:t>
      </w:r>
      <w:r>
        <w:rPr>
          <w:rFonts w:ascii="Times New Roman" w:hAnsi="Times New Roman"/>
          <w:sz w:val="20"/>
          <w:szCs w:val="20"/>
        </w:rPr>
        <w:t xml:space="preserve"> Улица</w:t>
      </w:r>
      <w:r w:rsidRPr="00DB3847">
        <w:rPr>
          <w:rFonts w:ascii="Times New Roman" w:hAnsi="Times New Roman"/>
          <w:sz w:val="20"/>
          <w:szCs w:val="20"/>
        </w:rPr>
        <w:t xml:space="preserve"> Солнечная (проспект Победы), Ворошилова (проспект Победы), Проспек</w:t>
      </w:r>
      <w:r w:rsidR="00A039DE">
        <w:rPr>
          <w:rFonts w:ascii="Times New Roman" w:hAnsi="Times New Roman"/>
          <w:sz w:val="20"/>
          <w:szCs w:val="20"/>
        </w:rPr>
        <w:t>т Победы, Областная больница №3</w:t>
      </w:r>
      <w:r w:rsidRPr="00DB3847">
        <w:rPr>
          <w:rFonts w:ascii="Times New Roman" w:hAnsi="Times New Roman"/>
          <w:sz w:val="20"/>
          <w:szCs w:val="20"/>
        </w:rPr>
        <w:t>,</w:t>
      </w:r>
      <w:r>
        <w:rPr>
          <w:rFonts w:ascii="Times New Roman" w:hAnsi="Times New Roman"/>
          <w:sz w:val="20"/>
          <w:szCs w:val="20"/>
        </w:rPr>
        <w:t xml:space="preserve"> Улица</w:t>
      </w:r>
      <w:r w:rsidRPr="00DB3847">
        <w:rPr>
          <w:rFonts w:ascii="Times New Roman" w:hAnsi="Times New Roman"/>
          <w:sz w:val="20"/>
          <w:szCs w:val="20"/>
        </w:rPr>
        <w:t xml:space="preserve"> Пионерская (проспект Победы), </w:t>
      </w:r>
      <w:r>
        <w:rPr>
          <w:rFonts w:ascii="Times New Roman" w:hAnsi="Times New Roman"/>
          <w:sz w:val="20"/>
          <w:szCs w:val="20"/>
        </w:rPr>
        <w:t xml:space="preserve">Улица </w:t>
      </w:r>
      <w:r w:rsidRPr="00DB3847">
        <w:rPr>
          <w:rFonts w:ascii="Times New Roman" w:hAnsi="Times New Roman"/>
          <w:sz w:val="20"/>
          <w:szCs w:val="20"/>
        </w:rPr>
        <w:t xml:space="preserve">Красного Урала (проспект Победы), Обувная фабрика, </w:t>
      </w:r>
      <w:r>
        <w:rPr>
          <w:rFonts w:ascii="Times New Roman" w:hAnsi="Times New Roman"/>
          <w:sz w:val="20"/>
          <w:szCs w:val="20"/>
        </w:rPr>
        <w:t xml:space="preserve">Улица </w:t>
      </w:r>
      <w:r w:rsidRPr="00DB3847">
        <w:rPr>
          <w:rFonts w:ascii="Times New Roman" w:hAnsi="Times New Roman"/>
          <w:sz w:val="20"/>
          <w:szCs w:val="20"/>
        </w:rPr>
        <w:t>Тепли</w:t>
      </w:r>
      <w:r>
        <w:rPr>
          <w:rFonts w:ascii="Times New Roman" w:hAnsi="Times New Roman"/>
          <w:sz w:val="20"/>
          <w:szCs w:val="20"/>
        </w:rPr>
        <w:t>чная, Колледж «Сфера»</w:t>
      </w:r>
      <w:r w:rsidRPr="00DB3847">
        <w:rPr>
          <w:rFonts w:ascii="Times New Roman" w:hAnsi="Times New Roman"/>
          <w:sz w:val="20"/>
          <w:szCs w:val="20"/>
        </w:rPr>
        <w:t xml:space="preserve">, </w:t>
      </w:r>
      <w:r>
        <w:rPr>
          <w:rFonts w:ascii="Times New Roman" w:hAnsi="Times New Roman"/>
          <w:sz w:val="20"/>
          <w:szCs w:val="20"/>
        </w:rPr>
        <w:t xml:space="preserve">Улица </w:t>
      </w:r>
      <w:r w:rsidRPr="00DB3847">
        <w:rPr>
          <w:rFonts w:ascii="Times New Roman" w:hAnsi="Times New Roman"/>
          <w:sz w:val="20"/>
          <w:szCs w:val="20"/>
        </w:rPr>
        <w:t xml:space="preserve">Краснознаменная (проспект Победы), Свердловский проспект, </w:t>
      </w:r>
      <w:r>
        <w:rPr>
          <w:rFonts w:ascii="Times New Roman" w:hAnsi="Times New Roman"/>
          <w:sz w:val="20"/>
          <w:szCs w:val="20"/>
        </w:rPr>
        <w:t xml:space="preserve">Улица </w:t>
      </w:r>
      <w:r w:rsidRPr="00DB3847">
        <w:rPr>
          <w:rFonts w:ascii="Times New Roman" w:hAnsi="Times New Roman"/>
          <w:sz w:val="20"/>
          <w:szCs w:val="20"/>
        </w:rPr>
        <w:t xml:space="preserve">Островского (улица </w:t>
      </w:r>
      <w:proofErr w:type="spellStart"/>
      <w:r w:rsidRPr="00DB3847">
        <w:rPr>
          <w:rFonts w:ascii="Times New Roman" w:hAnsi="Times New Roman"/>
          <w:sz w:val="20"/>
          <w:szCs w:val="20"/>
        </w:rPr>
        <w:t>Каслинская</w:t>
      </w:r>
      <w:proofErr w:type="spellEnd"/>
      <w:r w:rsidRPr="00DB3847">
        <w:rPr>
          <w:rFonts w:ascii="Times New Roman" w:hAnsi="Times New Roman"/>
          <w:sz w:val="20"/>
          <w:szCs w:val="20"/>
        </w:rPr>
        <w:t xml:space="preserve">), Рынок </w:t>
      </w:r>
      <w:r>
        <w:rPr>
          <w:rFonts w:ascii="Times New Roman" w:hAnsi="Times New Roman"/>
          <w:sz w:val="20"/>
          <w:szCs w:val="20"/>
        </w:rPr>
        <w:t>«</w:t>
      </w:r>
      <w:proofErr w:type="spellStart"/>
      <w:r w:rsidRPr="00DB3847">
        <w:rPr>
          <w:rFonts w:ascii="Times New Roman" w:hAnsi="Times New Roman"/>
          <w:sz w:val="20"/>
          <w:szCs w:val="20"/>
        </w:rPr>
        <w:t>Каслинский</w:t>
      </w:r>
      <w:proofErr w:type="spellEnd"/>
      <w:r>
        <w:rPr>
          <w:rFonts w:ascii="Times New Roman" w:hAnsi="Times New Roman"/>
          <w:sz w:val="20"/>
          <w:szCs w:val="20"/>
        </w:rPr>
        <w:t>»</w:t>
      </w:r>
      <w:r w:rsidRPr="00DB3847">
        <w:rPr>
          <w:rFonts w:ascii="Times New Roman" w:hAnsi="Times New Roman"/>
          <w:sz w:val="20"/>
          <w:szCs w:val="20"/>
        </w:rPr>
        <w:t>,</w:t>
      </w:r>
      <w:r>
        <w:rPr>
          <w:rFonts w:ascii="Times New Roman" w:hAnsi="Times New Roman"/>
          <w:sz w:val="20"/>
          <w:szCs w:val="20"/>
        </w:rPr>
        <w:t xml:space="preserve"> Инструментальный завод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1407D1">
        <w:rPr>
          <w:rFonts w:ascii="Times New Roman" w:hAnsi="Times New Roman"/>
          <w:sz w:val="20"/>
          <w:szCs w:val="20"/>
        </w:rPr>
        <w:t>,</w:t>
      </w:r>
      <w:r w:rsidRPr="00DB3847">
        <w:rPr>
          <w:rFonts w:ascii="Times New Roman" w:hAnsi="Times New Roman"/>
          <w:sz w:val="20"/>
          <w:szCs w:val="20"/>
        </w:rPr>
        <w:t xml:space="preserve"> Лакокрасочный завод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DB3847">
        <w:rPr>
          <w:rFonts w:ascii="Times New Roman" w:hAnsi="Times New Roman"/>
          <w:sz w:val="20"/>
          <w:szCs w:val="20"/>
        </w:rPr>
        <w:t>, Ветлечебница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DB3847">
        <w:rPr>
          <w:rFonts w:ascii="Times New Roman" w:hAnsi="Times New Roman"/>
          <w:sz w:val="20"/>
          <w:szCs w:val="20"/>
        </w:rPr>
        <w:t>, Трамвайное</w:t>
      </w:r>
      <w:r>
        <w:rPr>
          <w:rFonts w:ascii="Times New Roman" w:hAnsi="Times New Roman"/>
          <w:sz w:val="20"/>
          <w:szCs w:val="20"/>
        </w:rPr>
        <w:t xml:space="preserve"> депо № 2, Черкасская, </w:t>
      </w:r>
      <w:r w:rsidR="00A039DE">
        <w:rPr>
          <w:rFonts w:ascii="Times New Roman" w:hAnsi="Times New Roman"/>
          <w:sz w:val="20"/>
          <w:szCs w:val="20"/>
        </w:rPr>
        <w:br/>
      </w:r>
      <w:r>
        <w:rPr>
          <w:rFonts w:ascii="Times New Roman" w:hAnsi="Times New Roman"/>
          <w:sz w:val="20"/>
          <w:szCs w:val="20"/>
        </w:rPr>
        <w:t>ТК «Северный», Поселок Першино, Киноцентр</w:t>
      </w:r>
      <w:r w:rsidRPr="00DB3847">
        <w:rPr>
          <w:rFonts w:ascii="Times New Roman" w:hAnsi="Times New Roman"/>
          <w:sz w:val="20"/>
          <w:szCs w:val="20"/>
        </w:rPr>
        <w:t xml:space="preserve"> Импульс (улица Черкасская), ДК Строителей, Жукова, Сталеваров, Строительная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DB3847">
        <w:rPr>
          <w:rFonts w:ascii="Times New Roman" w:hAnsi="Times New Roman"/>
          <w:sz w:val="20"/>
          <w:szCs w:val="20"/>
        </w:rPr>
        <w:t>, Монтажников, Автобаза № 1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DB3847">
        <w:rPr>
          <w:rFonts w:ascii="Times New Roman" w:hAnsi="Times New Roman"/>
          <w:sz w:val="20"/>
          <w:szCs w:val="20"/>
        </w:rPr>
        <w:t>, Монтажное управление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DB3847">
        <w:rPr>
          <w:rFonts w:ascii="Times New Roman" w:hAnsi="Times New Roman"/>
          <w:sz w:val="20"/>
          <w:szCs w:val="20"/>
        </w:rPr>
        <w:t>, Локомотивная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DB3847">
        <w:rPr>
          <w:rFonts w:ascii="Times New Roman" w:hAnsi="Times New Roman"/>
          <w:sz w:val="20"/>
          <w:szCs w:val="20"/>
        </w:rPr>
        <w:t xml:space="preserve">, ЭСПЦ-5, Доломитная, </w:t>
      </w:r>
      <w:proofErr w:type="spellStart"/>
      <w:r w:rsidRPr="00DB3847">
        <w:rPr>
          <w:rFonts w:ascii="Times New Roman" w:hAnsi="Times New Roman"/>
          <w:sz w:val="20"/>
          <w:szCs w:val="20"/>
        </w:rPr>
        <w:t>Пекококсовая</w:t>
      </w:r>
      <w:proofErr w:type="spellEnd"/>
      <w:r w:rsidRPr="00DB3847">
        <w:rPr>
          <w:rFonts w:ascii="Times New Roman" w:hAnsi="Times New Roman"/>
          <w:sz w:val="20"/>
          <w:szCs w:val="20"/>
        </w:rPr>
        <w:t>, Оздоровительный центр, Коксохим, ЭСПЦ-6</w:t>
      </w:r>
      <w:r w:rsidRPr="00DB3847">
        <w:rPr>
          <w:rFonts w:ascii="Times New Roman" w:eastAsia="Times New Roman" w:hAnsi="Times New Roman"/>
          <w:sz w:val="20"/>
          <w:szCs w:val="20"/>
          <w:lang w:eastAsia="ru-RU"/>
        </w:rPr>
        <w:t>;</w:t>
      </w:r>
    </w:p>
    <w:p w14:paraId="2B0F35B4" w14:textId="27627D58" w:rsidR="00755C87" w:rsidRPr="00DB3847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DB3847">
        <w:rPr>
          <w:rFonts w:ascii="Times New Roman" w:hAnsi="Times New Roman"/>
          <w:sz w:val="20"/>
          <w:szCs w:val="20"/>
        </w:rPr>
        <w:t xml:space="preserve">в обратном направлении: ЭСПЦ-6, </w:t>
      </w:r>
      <w:proofErr w:type="spellStart"/>
      <w:r w:rsidRPr="00DB3847">
        <w:rPr>
          <w:rFonts w:ascii="Times New Roman" w:hAnsi="Times New Roman"/>
          <w:sz w:val="20"/>
          <w:szCs w:val="20"/>
        </w:rPr>
        <w:t>Коксохим</w:t>
      </w:r>
      <w:proofErr w:type="spellEnd"/>
      <w:r w:rsidRPr="00DB3847">
        <w:rPr>
          <w:rFonts w:ascii="Times New Roman" w:hAnsi="Times New Roman"/>
          <w:sz w:val="20"/>
          <w:szCs w:val="20"/>
        </w:rPr>
        <w:t xml:space="preserve">, Оздоровительный центр, </w:t>
      </w:r>
      <w:proofErr w:type="spellStart"/>
      <w:r w:rsidRPr="00DB3847">
        <w:rPr>
          <w:rFonts w:ascii="Times New Roman" w:hAnsi="Times New Roman"/>
          <w:sz w:val="20"/>
          <w:szCs w:val="20"/>
        </w:rPr>
        <w:t>Пекококсовая</w:t>
      </w:r>
      <w:proofErr w:type="spellEnd"/>
      <w:r w:rsidRPr="00DB3847">
        <w:rPr>
          <w:rFonts w:ascii="Times New Roman" w:hAnsi="Times New Roman"/>
          <w:sz w:val="20"/>
          <w:szCs w:val="20"/>
        </w:rPr>
        <w:t>, Доломитная, ЭСПЦ-5, Локомотивная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DB3847">
        <w:rPr>
          <w:rFonts w:ascii="Times New Roman" w:hAnsi="Times New Roman"/>
          <w:sz w:val="20"/>
          <w:szCs w:val="20"/>
        </w:rPr>
        <w:t>, Монтажное управление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DB3847">
        <w:rPr>
          <w:rFonts w:ascii="Times New Roman" w:hAnsi="Times New Roman"/>
          <w:sz w:val="20"/>
          <w:szCs w:val="20"/>
        </w:rPr>
        <w:t>, Автобаза № 1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DB3847">
        <w:rPr>
          <w:rFonts w:ascii="Times New Roman" w:hAnsi="Times New Roman"/>
          <w:sz w:val="20"/>
          <w:szCs w:val="20"/>
        </w:rPr>
        <w:t>, Монтажников, Строительная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DB3847">
        <w:rPr>
          <w:rFonts w:ascii="Times New Roman" w:hAnsi="Times New Roman"/>
          <w:sz w:val="20"/>
          <w:szCs w:val="20"/>
        </w:rPr>
        <w:t xml:space="preserve">, Сталеваров, Жукова, ДК Строителей, </w:t>
      </w:r>
      <w:r w:rsidR="001237A5">
        <w:rPr>
          <w:rFonts w:ascii="Times New Roman" w:hAnsi="Times New Roman"/>
          <w:sz w:val="20"/>
          <w:szCs w:val="20"/>
        </w:rPr>
        <w:t>Киноцентр Импульс</w:t>
      </w:r>
      <w:r w:rsidR="00A039DE">
        <w:rPr>
          <w:rFonts w:ascii="Times New Roman" w:hAnsi="Times New Roman"/>
          <w:sz w:val="20"/>
          <w:szCs w:val="20"/>
        </w:rPr>
        <w:t xml:space="preserve">, </w:t>
      </w:r>
      <w:r w:rsidRPr="00DB3847">
        <w:rPr>
          <w:rFonts w:ascii="Times New Roman" w:hAnsi="Times New Roman"/>
          <w:sz w:val="20"/>
          <w:szCs w:val="20"/>
        </w:rPr>
        <w:t>Поселок Першино, Авторынок, Черкасская, Трамвайное депо № 2, Ветлечебница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DB3847">
        <w:rPr>
          <w:rFonts w:ascii="Times New Roman" w:hAnsi="Times New Roman"/>
          <w:sz w:val="20"/>
          <w:szCs w:val="20"/>
        </w:rPr>
        <w:t>, Лакокрасочный завод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 xml:space="preserve">(по требованию), Инструментальный завод (по требованию), </w:t>
      </w:r>
      <w:r w:rsidRPr="00DB3847">
        <w:rPr>
          <w:rFonts w:ascii="Times New Roman" w:hAnsi="Times New Roman"/>
          <w:sz w:val="20"/>
          <w:szCs w:val="20"/>
        </w:rPr>
        <w:t>Рынок «</w:t>
      </w:r>
      <w:proofErr w:type="spellStart"/>
      <w:r w:rsidRPr="00DB3847">
        <w:rPr>
          <w:rFonts w:ascii="Times New Roman" w:hAnsi="Times New Roman"/>
          <w:sz w:val="20"/>
          <w:szCs w:val="20"/>
        </w:rPr>
        <w:t>Каслинский</w:t>
      </w:r>
      <w:proofErr w:type="spellEnd"/>
      <w:r w:rsidRPr="00DB3847">
        <w:rPr>
          <w:rFonts w:ascii="Times New Roman" w:hAnsi="Times New Roman"/>
          <w:sz w:val="20"/>
          <w:szCs w:val="20"/>
        </w:rPr>
        <w:t xml:space="preserve">», Островского (улица </w:t>
      </w:r>
      <w:proofErr w:type="spellStart"/>
      <w:r w:rsidRPr="00DB3847">
        <w:rPr>
          <w:rFonts w:ascii="Times New Roman" w:hAnsi="Times New Roman"/>
          <w:sz w:val="20"/>
          <w:szCs w:val="20"/>
        </w:rPr>
        <w:t>Каслинская</w:t>
      </w:r>
      <w:proofErr w:type="spellEnd"/>
      <w:r w:rsidRPr="00DB3847">
        <w:rPr>
          <w:rFonts w:ascii="Times New Roman" w:hAnsi="Times New Roman"/>
          <w:sz w:val="20"/>
          <w:szCs w:val="20"/>
        </w:rPr>
        <w:t xml:space="preserve">), Свердловский проспект, Краснознаменная (проспект Победы), </w:t>
      </w:r>
      <w:r w:rsidR="00B36481">
        <w:rPr>
          <w:rFonts w:ascii="Times New Roman" w:hAnsi="Times New Roman"/>
          <w:sz w:val="20"/>
          <w:szCs w:val="20"/>
        </w:rPr>
        <w:t xml:space="preserve"> Колледж Сфера</w:t>
      </w:r>
      <w:r w:rsidRPr="00DB3847">
        <w:rPr>
          <w:rFonts w:ascii="Times New Roman" w:hAnsi="Times New Roman"/>
          <w:sz w:val="20"/>
          <w:szCs w:val="20"/>
        </w:rPr>
        <w:t xml:space="preserve">, Тепличная, Обувная фабрика, Красного Урала (проспект Победы), Пионерская (проспект Победы), </w:t>
      </w:r>
      <w:r w:rsidR="00B36481">
        <w:rPr>
          <w:rFonts w:ascii="Times New Roman" w:hAnsi="Times New Roman"/>
          <w:sz w:val="20"/>
          <w:szCs w:val="20"/>
        </w:rPr>
        <w:t>Областная больница №3</w:t>
      </w:r>
      <w:r w:rsidRPr="00DB3847">
        <w:rPr>
          <w:rFonts w:ascii="Times New Roman" w:hAnsi="Times New Roman"/>
          <w:sz w:val="20"/>
          <w:szCs w:val="20"/>
        </w:rPr>
        <w:t>, Проспект Победы, Ворошилова (проспект Победы), Солнечная (проспект Победы), Молдавская (проспект Победы), Поликли</w:t>
      </w:r>
      <w:r w:rsidR="00B36481">
        <w:rPr>
          <w:rFonts w:ascii="Times New Roman" w:hAnsi="Times New Roman"/>
          <w:sz w:val="20"/>
          <w:szCs w:val="20"/>
        </w:rPr>
        <w:t>ника, 40-летия Победы, Чичерина</w:t>
      </w:r>
      <w:r w:rsidRPr="00DB3847">
        <w:rPr>
          <w:rFonts w:ascii="Times New Roman" w:eastAsia="Times New Roman" w:hAnsi="Times New Roman"/>
          <w:sz w:val="20"/>
          <w:szCs w:val="20"/>
          <w:lang w:eastAsia="ru-RU"/>
        </w:rPr>
        <w:t>.</w:t>
      </w:r>
    </w:p>
    <w:p w14:paraId="018BF48A" w14:textId="77777777" w:rsidR="00755C87" w:rsidRPr="00DB3847" w:rsidRDefault="00755C87" w:rsidP="00755C87">
      <w:pPr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DB3847">
        <w:rPr>
          <w:rFonts w:ascii="Times New Roman" w:hAnsi="Times New Roman"/>
          <w:sz w:val="20"/>
          <w:szCs w:val="20"/>
        </w:rPr>
        <w:t>Протяженность, всего 46,8 км, в том числе:</w:t>
      </w:r>
    </w:p>
    <w:p w14:paraId="713103CF" w14:textId="77777777" w:rsidR="00755C87" w:rsidRPr="00DB3847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DB3847">
        <w:rPr>
          <w:rFonts w:ascii="Times New Roman" w:hAnsi="Times New Roman"/>
          <w:sz w:val="20"/>
          <w:szCs w:val="20"/>
        </w:rPr>
        <w:t>в прямом направлении 23,3 км;</w:t>
      </w:r>
    </w:p>
    <w:p w14:paraId="006C0674" w14:textId="77777777" w:rsidR="00755C87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DB3847">
        <w:rPr>
          <w:rFonts w:ascii="Times New Roman" w:hAnsi="Times New Roman"/>
          <w:sz w:val="20"/>
          <w:szCs w:val="20"/>
        </w:rPr>
        <w:t>в обратном направлении 23,5 км.</w:t>
      </w:r>
    </w:p>
    <w:p w14:paraId="4B403E85" w14:textId="77777777" w:rsidR="00755C87" w:rsidRDefault="00755C87" w:rsidP="00755C87">
      <w:pPr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Схема маршрута:</w:t>
      </w:r>
    </w:p>
    <w:p w14:paraId="7AAB5EDD" w14:textId="77777777" w:rsidR="00755C87" w:rsidRDefault="00755C87" w:rsidP="00755C87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0"/>
          <w:szCs w:val="20"/>
        </w:rPr>
      </w:pPr>
      <w:r w:rsidRPr="00C908C0">
        <w:rPr>
          <w:rFonts w:ascii="Times New Roman" w:hAnsi="Times New Roman"/>
          <w:sz w:val="20"/>
          <w:szCs w:val="20"/>
        </w:rPr>
        <w:t>- в прямом направлении</w:t>
      </w:r>
      <w:r>
        <w:rPr>
          <w:rFonts w:ascii="Times New Roman" w:hAnsi="Times New Roman"/>
          <w:sz w:val="20"/>
          <w:szCs w:val="20"/>
        </w:rPr>
        <w:t>:</w:t>
      </w:r>
    </w:p>
    <w:p w14:paraId="1B6334D4" w14:textId="77777777" w:rsidR="00755C87" w:rsidRPr="00C908C0" w:rsidRDefault="00755C87" w:rsidP="00755C87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0"/>
          <w:szCs w:val="20"/>
        </w:rPr>
      </w:pPr>
    </w:p>
    <w:p w14:paraId="47EE7C43" w14:textId="77777777" w:rsidR="00755C87" w:rsidRPr="00EC0587" w:rsidRDefault="00755C87" w:rsidP="00755C87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lastRenderedPageBreak/>
        <w:t>:</w:t>
      </w:r>
      <w:r w:rsidRPr="00EC0587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3127300" wp14:editId="05D2BAEB">
            <wp:extent cx="4339988" cy="3789651"/>
            <wp:effectExtent l="0" t="0" r="381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106" cy="3801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1E89D" w14:textId="77777777" w:rsidR="00755C87" w:rsidRDefault="00755C87" w:rsidP="00755C87">
      <w:pPr>
        <w:rPr>
          <w:rFonts w:ascii="Times New Roman" w:hAnsi="Times New Roman"/>
          <w:sz w:val="20"/>
          <w:szCs w:val="20"/>
        </w:rPr>
      </w:pPr>
      <w:r w:rsidRPr="00DB3847">
        <w:rPr>
          <w:rFonts w:ascii="Times New Roman" w:hAnsi="Times New Roman"/>
          <w:sz w:val="20"/>
          <w:szCs w:val="20"/>
        </w:rPr>
        <w:br w:type="page"/>
      </w:r>
      <w:r>
        <w:rPr>
          <w:rFonts w:ascii="Times New Roman" w:hAnsi="Times New Roman"/>
          <w:sz w:val="20"/>
          <w:szCs w:val="20"/>
        </w:rPr>
        <w:lastRenderedPageBreak/>
        <w:t>- в обратном направлении:</w:t>
      </w:r>
    </w:p>
    <w:p w14:paraId="66E59371" w14:textId="77777777" w:rsidR="00755C87" w:rsidRDefault="00755C87" w:rsidP="00755C87">
      <w:pPr>
        <w:jc w:val="center"/>
        <w:rPr>
          <w:rFonts w:ascii="Times New Roman" w:hAnsi="Times New Roman"/>
          <w:noProof/>
          <w:sz w:val="20"/>
          <w:szCs w:val="20"/>
          <w:lang w:eastAsia="ru-RU"/>
        </w:rPr>
      </w:pPr>
      <w:r w:rsidRPr="00EC0587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0597CC7" wp14:editId="041482A3">
            <wp:extent cx="4524233" cy="395053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299" cy="395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6500A" w14:textId="77777777" w:rsidR="00755C87" w:rsidRPr="003C01A9" w:rsidRDefault="00755C87" w:rsidP="00755C87">
      <w:pPr>
        <w:numPr>
          <w:ilvl w:val="0"/>
          <w:numId w:val="27"/>
        </w:numPr>
        <w:rPr>
          <w:rFonts w:ascii="Times New Roman" w:hAnsi="Times New Roman"/>
          <w:sz w:val="20"/>
          <w:szCs w:val="20"/>
        </w:rPr>
      </w:pPr>
      <w:r w:rsidRPr="003C01A9">
        <w:rPr>
          <w:rFonts w:ascii="Times New Roman" w:hAnsi="Times New Roman"/>
          <w:sz w:val="20"/>
          <w:szCs w:val="20"/>
        </w:rPr>
        <w:t>График движения транспортных средств.</w:t>
      </w: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755C87" w:rsidRPr="00AF7601" w14:paraId="1E60F7C7" w14:textId="77777777" w:rsidTr="00BA2D4B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5A493805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45F6EDFC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2D14B20B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0DFF0D24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0CA7D9F3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755C87" w:rsidRPr="00AF7601" w14:paraId="7BDE82FC" w14:textId="77777777" w:rsidTr="00BA2D4B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090E3F20" w14:textId="77777777" w:rsidR="00755C87" w:rsidRPr="00AF7601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02985A16" w14:textId="77777777" w:rsidR="00755C87" w:rsidRPr="00AF7601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29C4BEF5" w14:textId="72145EB0" w:rsidR="00755C87" w:rsidRPr="00AF7601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 и праздничные дни с 01.01.2025 по 30.04.2025</w:t>
            </w:r>
          </w:p>
        </w:tc>
      </w:tr>
      <w:tr w:rsidR="00755C87" w:rsidRPr="003C01A9" w14:paraId="078176A3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254076B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CAD4FBE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FD8E484" w14:textId="6538FCE2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8:10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EC39A81" w14:textId="08D8A1A1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18:20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10B3F1F" w14:textId="51130B06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2,42</w:t>
            </w:r>
          </w:p>
        </w:tc>
      </w:tr>
      <w:tr w:rsidR="00755C87" w:rsidRPr="003C01A9" w14:paraId="4F6F3AE3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CB0EDAF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7A9B1B54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B744DAB" w14:textId="5BC71881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5:41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7D45F2E" w14:textId="240FA56A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8:26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9543B2F" w14:textId="1BE20B77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2,75 </w:t>
            </w:r>
          </w:p>
        </w:tc>
      </w:tr>
      <w:tr w:rsidR="00755C87" w:rsidRPr="003C01A9" w14:paraId="60ABF6B6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932F4DF" w14:textId="77777777" w:rsidR="00755C87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2E90A1F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1360B86" w14:textId="1E5F836B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8:32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164D95E" w14:textId="34CF69D9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9:44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4F39BC8" w14:textId="2A89EBFE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1,20</w:t>
            </w:r>
          </w:p>
        </w:tc>
      </w:tr>
      <w:tr w:rsidR="00755C87" w:rsidRPr="00F909FB" w14:paraId="782D6F46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0248C28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521A934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7652575" w14:textId="462807E9" w:rsidR="000B1FA4" w:rsidRPr="00F909FB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6:03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E5AACC1" w14:textId="399A036E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7:16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07A24B3F" w14:textId="17C2A701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</w:tr>
      <w:tr w:rsidR="00755C87" w:rsidRPr="00F909FB" w14:paraId="3B49386E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212C3E6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24F1FE96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2C08487" w14:textId="68E3E44B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20:18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EA91D30" w14:textId="2C98CDA0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21:30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18D194E1" w14:textId="3759CBB9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1,20</w:t>
            </w:r>
          </w:p>
        </w:tc>
      </w:tr>
    </w:tbl>
    <w:p w14:paraId="2A9747D1" w14:textId="77777777" w:rsidR="00755C87" w:rsidRPr="00C908C0" w:rsidRDefault="00755C87" w:rsidP="00755C87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755C87" w:rsidRPr="00F909FB" w14:paraId="06E72FE3" w14:textId="77777777" w:rsidTr="00BA2D4B">
        <w:trPr>
          <w:trHeight w:val="780"/>
          <w:jc w:val="center"/>
        </w:trPr>
        <w:tc>
          <w:tcPr>
            <w:tcW w:w="91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AAF26C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22D661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87031B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8F01AA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3FD551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755C87" w:rsidRPr="00F909FB" w14:paraId="1DC29E8D" w14:textId="77777777" w:rsidTr="00BA2D4B">
        <w:trPr>
          <w:trHeight w:val="315"/>
          <w:jc w:val="center"/>
        </w:trPr>
        <w:tc>
          <w:tcPr>
            <w:tcW w:w="910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E24D86D" w14:textId="77777777" w:rsidR="00755C87" w:rsidRPr="00F909FB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68FB9F2" w14:textId="77777777" w:rsidR="00755C87" w:rsidRPr="00F909FB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2DD4591" w14:textId="5985C257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 с 09.01.2025 по 30.04.2025</w:t>
            </w:r>
          </w:p>
        </w:tc>
      </w:tr>
      <w:tr w:rsidR="00755C87" w:rsidRPr="00F909FB" w14:paraId="3E12617F" w14:textId="77777777" w:rsidTr="00BA2D4B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D49AB62" w14:textId="0E0FB9CE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E40C13F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5423E10" w14:textId="23F3C504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6:03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953E426" w14:textId="5E95D919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9:48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26454B4" w14:textId="42268832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2,43</w:t>
            </w:r>
          </w:p>
        </w:tc>
      </w:tr>
      <w:tr w:rsidR="00755C87" w:rsidRPr="00F909FB" w14:paraId="563F522B" w14:textId="77777777" w:rsidTr="00BA2D4B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2331263" w14:textId="61EC813E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C554438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E26F388" w14:textId="3D5D9295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6:21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759846B" w14:textId="4426C497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18:26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039D8CF" w14:textId="23D44A54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5,0</w:t>
            </w:r>
          </w:p>
        </w:tc>
      </w:tr>
      <w:tr w:rsidR="00755C87" w:rsidRPr="00F909FB" w14:paraId="6CEE4812" w14:textId="77777777" w:rsidTr="00BA2D4B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64014B6" w14:textId="61502D5C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36762D4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047619D" w14:textId="0A88BE71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16:55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D78B4F4" w14:textId="3FCAB5C2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18:09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AC2C438" w14:textId="70A63478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1,23</w:t>
            </w:r>
          </w:p>
        </w:tc>
      </w:tr>
      <w:tr w:rsidR="00755C87" w:rsidRPr="00F909FB" w14:paraId="7B4C5BCF" w14:textId="77777777" w:rsidTr="00BA2D4B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C4FCF6E" w14:textId="0569BD23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CD57039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33F1C90" w14:textId="39E45620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19:35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737A2D8" w14:textId="26E16A0C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20:46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C6F0CD6" w14:textId="72944FD0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</w:tr>
      <w:tr w:rsidR="00755C87" w:rsidRPr="00F909FB" w14:paraId="3BC1D9C7" w14:textId="77777777" w:rsidTr="00BA2D4B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B6B0DF5" w14:textId="5AD61505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503504A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B2BEA05" w14:textId="47E1F054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5:15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EBD9211" w14:textId="60CB586A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21:01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9995E41" w14:textId="364CBB99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5,03</w:t>
            </w:r>
          </w:p>
        </w:tc>
      </w:tr>
      <w:tr w:rsidR="00755C87" w:rsidRPr="00F909FB" w14:paraId="059482F6" w14:textId="77777777" w:rsidTr="000B1FA4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6CC6BEE" w14:textId="4537570B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B554BA0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242FB83" w14:textId="2A68EC53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5:46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EB7A7E1" w14:textId="3D5DDBE7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8:15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6B05408" w14:textId="2FCD6F2E" w:rsidR="00755C87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2,48</w:t>
            </w:r>
          </w:p>
        </w:tc>
      </w:tr>
      <w:tr w:rsidR="000B1FA4" w:rsidRPr="00F909FB" w14:paraId="2B084566" w14:textId="77777777" w:rsidTr="000B1FA4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0405726" w14:textId="2C46DAE0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14:paraId="5F5C10EA" w14:textId="5977C8ED" w:rsidR="000B1FA4" w:rsidRPr="00F909FB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6666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A01BF1E" w14:textId="0635FF01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7:55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00DC121" w14:textId="3A5DBC22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9:09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AB70A06" w14:textId="1AC399B9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1,23</w:t>
            </w:r>
          </w:p>
        </w:tc>
      </w:tr>
      <w:tr w:rsidR="000B1FA4" w:rsidRPr="00F909FB" w14:paraId="79F0BF2B" w14:textId="77777777" w:rsidTr="000B1FA4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1FE7EC3" w14:textId="0FF1EFCB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14:paraId="2B51E69E" w14:textId="6364076F" w:rsidR="000B1FA4" w:rsidRPr="00F909FB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6666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00904D5" w14:textId="3F06547D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8:13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50B1327" w14:textId="600DE56C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9:28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4EAACB7" w14:textId="135679F4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1,25</w:t>
            </w:r>
          </w:p>
        </w:tc>
      </w:tr>
      <w:tr w:rsidR="000B1FA4" w:rsidRPr="00F909FB" w14:paraId="567A0FF5" w14:textId="77777777" w:rsidTr="000B1FA4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626549E" w14:textId="5182AD09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14:paraId="678924B6" w14:textId="0F7E1747" w:rsidR="000B1FA4" w:rsidRPr="00F909FB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6666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35248DD" w14:textId="0D7A5815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17:31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6C20B98" w14:textId="52271D51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18:45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D43A0BB" w14:textId="51BAA090" w:rsidR="000B1FA4" w:rsidRDefault="0003170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1,23</w:t>
            </w:r>
          </w:p>
        </w:tc>
      </w:tr>
      <w:tr w:rsidR="000B1FA4" w:rsidRPr="00F909FB" w14:paraId="66E0CCC2" w14:textId="77777777" w:rsidTr="000B1FA4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01EAD9C" w14:textId="7ED133EA" w:rsidR="000B1FA4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10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3F70D71" w14:textId="68E07050" w:rsidR="000B1FA4" w:rsidRPr="00F909FB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7CB84BC" w14:textId="569D9EF4" w:rsidR="000B1FA4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20:14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5B01496" w14:textId="25FE0073" w:rsidR="000B1FA4" w:rsidRDefault="000B1FA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21:25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F1294BC" w14:textId="52EF9507" w:rsidR="000B1FA4" w:rsidRDefault="00031705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</w:tr>
      <w:tr w:rsidR="000B1FA4" w:rsidRPr="00F909FB" w14:paraId="33A8A902" w14:textId="77777777" w:rsidTr="000B1FA4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6A0B0E1" w14:textId="4EDB8B76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14:paraId="1DAE8999" w14:textId="10778939" w:rsidR="000B1FA4" w:rsidRPr="00F909FB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2389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BE16E99" w14:textId="799B8EBA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20:38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25CD061" w14:textId="3D7659DA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21:49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DB2E92F" w14:textId="3BBF3DA4" w:rsidR="000B1FA4" w:rsidRDefault="0003170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</w:tr>
      <w:tr w:rsidR="000B1FA4" w:rsidRPr="00F909FB" w14:paraId="6221FF8C" w14:textId="77777777" w:rsidTr="000B1FA4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84492A1" w14:textId="569FD90A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14:paraId="49B9E65B" w14:textId="54D81CBB" w:rsidR="000B1FA4" w:rsidRPr="00F909FB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2389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BC70FEA" w14:textId="5F765B4C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17:18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EBA8290" w14:textId="134E09B7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18:31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42FA035" w14:textId="36BE8154" w:rsidR="000B1FA4" w:rsidRDefault="0003170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</w:tr>
      <w:tr w:rsidR="000B1FA4" w:rsidRPr="00F909FB" w14:paraId="5B0AF4ED" w14:textId="77777777" w:rsidTr="000B1FA4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4DBE46D" w14:textId="1C7A502E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14:paraId="32D71520" w14:textId="01D327A6" w:rsidR="000B1FA4" w:rsidRPr="00F909FB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2389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05229D8" w14:textId="6DB5DA3D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17:36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B1C064D" w14:textId="73C61515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18:49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D2AB914" w14:textId="5B5A104B" w:rsidR="000B1FA4" w:rsidRDefault="0003170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</w:tr>
      <w:tr w:rsidR="000B1FA4" w:rsidRPr="00F909FB" w14:paraId="69B05E5F" w14:textId="77777777" w:rsidTr="000B1FA4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59948F5" w14:textId="329F0418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349098A0" w14:textId="1CA4CC7F" w:rsidR="000B1FA4" w:rsidRPr="00F909FB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2389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A3BFFC1" w14:textId="18F4BC79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17:54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ACF497B" w14:textId="3AA6A9EE" w:rsidR="000B1FA4" w:rsidRDefault="000B1FA4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19:07</w:t>
            </w:r>
          </w:p>
        </w:tc>
        <w:tc>
          <w:tcPr>
            <w:tcW w:w="194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D42E0A1" w14:textId="0DA3083A" w:rsidR="000B1FA4" w:rsidRDefault="00031705" w:rsidP="000B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</w:tr>
    </w:tbl>
    <w:p w14:paraId="49940686" w14:textId="13EF9F6B" w:rsidR="000B1FA4" w:rsidRPr="00F909FB" w:rsidRDefault="000B1FA4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D3C19F5" w14:textId="02CECCDF" w:rsidR="00755C87" w:rsidRDefault="00755C87" w:rsidP="00755C87">
      <w:pPr>
        <w:pStyle w:val="a7"/>
        <w:widowControl w:val="0"/>
        <w:numPr>
          <w:ilvl w:val="0"/>
          <w:numId w:val="27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B20FA6">
        <w:rPr>
          <w:rStyle w:val="af8"/>
          <w:rFonts w:ascii="Times New Roman" w:hAnsi="Times New Roman"/>
          <w:color w:val="000000"/>
          <w:sz w:val="20"/>
          <w:szCs w:val="20"/>
        </w:rPr>
        <w:t xml:space="preserve">Планируемое расписание </w:t>
      </w:r>
      <w:r w:rsidRPr="00B20FA6">
        <w:rPr>
          <w:rFonts w:ascii="Times New Roman" w:hAnsi="Times New Roman"/>
          <w:sz w:val="20"/>
          <w:szCs w:val="20"/>
        </w:rPr>
        <w:t>движения транспортных средств</w:t>
      </w:r>
      <w:r w:rsidRPr="00B20FA6">
        <w:rPr>
          <w:rStyle w:val="af8"/>
          <w:rFonts w:ascii="Times New Roman" w:hAnsi="Times New Roman"/>
          <w:color w:val="000000"/>
          <w:sz w:val="20"/>
          <w:szCs w:val="20"/>
        </w:rPr>
        <w:t xml:space="preserve"> для начального и конечного остановочных пунктов:</w:t>
      </w:r>
    </w:p>
    <w:p w14:paraId="52963FA8" w14:textId="031362D6" w:rsidR="000B1FA4" w:rsidRDefault="000B1FA4" w:rsidP="002317B1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19C36F2E" w14:textId="41D1B6DA" w:rsidR="002317B1" w:rsidRDefault="002317B1" w:rsidP="002317B1">
      <w:pPr>
        <w:pStyle w:val="a7"/>
        <w:widowControl w:val="0"/>
        <w:autoSpaceDE w:val="0"/>
        <w:spacing w:after="0" w:line="240" w:lineRule="auto"/>
        <w:jc w:val="center"/>
        <w:rPr>
          <w:rStyle w:val="af8"/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Выходные и праздничные дни с 01.01.2025 по 30.04.2025</w:t>
      </w:r>
    </w:p>
    <w:p w14:paraId="394F0D7A" w14:textId="77777777" w:rsidR="002317B1" w:rsidRPr="00B20FA6" w:rsidRDefault="002317B1" w:rsidP="002317B1">
      <w:pPr>
        <w:pStyle w:val="a7"/>
        <w:widowControl w:val="0"/>
        <w:autoSpaceDE w:val="0"/>
        <w:spacing w:after="0" w:line="240" w:lineRule="auto"/>
        <w:jc w:val="center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5BCA205" w14:textId="0739BC54" w:rsidR="002317B1" w:rsidRDefault="000B1FA4" w:rsidP="00755C87">
      <w:pPr>
        <w:rPr>
          <w:rFonts w:ascii="Times New Roman" w:hAnsi="Times New Roman"/>
          <w:sz w:val="20"/>
          <w:szCs w:val="20"/>
        </w:rPr>
      </w:pPr>
      <w:r w:rsidRPr="000B1FA4">
        <w:rPr>
          <w:noProof/>
          <w:lang w:eastAsia="ru-RU"/>
        </w:rPr>
        <w:drawing>
          <wp:inline distT="0" distB="0" distL="0" distR="0" wp14:anchorId="6C421FDA" wp14:editId="57ACDC3F">
            <wp:extent cx="5791200" cy="29908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A9A7D" w14:textId="77FD1751" w:rsidR="002317B1" w:rsidRDefault="002317B1" w:rsidP="002317B1">
      <w:pPr>
        <w:rPr>
          <w:rFonts w:ascii="Times New Roman" w:hAnsi="Times New Roman"/>
          <w:sz w:val="20"/>
          <w:szCs w:val="20"/>
        </w:rPr>
      </w:pPr>
    </w:p>
    <w:p w14:paraId="437464A1" w14:textId="54852B18" w:rsidR="00755C87" w:rsidRDefault="002317B1" w:rsidP="002317B1">
      <w:pPr>
        <w:tabs>
          <w:tab w:val="left" w:pos="8115"/>
        </w:tabs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ab/>
      </w:r>
    </w:p>
    <w:p w14:paraId="13D31130" w14:textId="76F8901B" w:rsidR="002317B1" w:rsidRDefault="002317B1" w:rsidP="002317B1">
      <w:pPr>
        <w:tabs>
          <w:tab w:val="left" w:pos="8115"/>
        </w:tabs>
        <w:rPr>
          <w:rFonts w:ascii="Times New Roman" w:hAnsi="Times New Roman"/>
          <w:sz w:val="20"/>
          <w:szCs w:val="20"/>
        </w:rPr>
      </w:pPr>
    </w:p>
    <w:p w14:paraId="38BD47EE" w14:textId="632BAE73" w:rsidR="002317B1" w:rsidRDefault="002317B1" w:rsidP="002317B1">
      <w:pPr>
        <w:tabs>
          <w:tab w:val="left" w:pos="8115"/>
        </w:tabs>
        <w:rPr>
          <w:rFonts w:ascii="Times New Roman" w:hAnsi="Times New Roman"/>
          <w:sz w:val="20"/>
          <w:szCs w:val="20"/>
        </w:rPr>
      </w:pPr>
    </w:p>
    <w:p w14:paraId="1DD05A61" w14:textId="4ECD0AB9" w:rsidR="002317B1" w:rsidRDefault="002317B1" w:rsidP="002317B1">
      <w:pPr>
        <w:tabs>
          <w:tab w:val="left" w:pos="8115"/>
        </w:tabs>
        <w:rPr>
          <w:rFonts w:ascii="Times New Roman" w:hAnsi="Times New Roman"/>
          <w:sz w:val="20"/>
          <w:szCs w:val="20"/>
        </w:rPr>
      </w:pPr>
    </w:p>
    <w:p w14:paraId="2B213F76" w14:textId="6B5929AC" w:rsidR="002317B1" w:rsidRDefault="002317B1" w:rsidP="002317B1">
      <w:pPr>
        <w:tabs>
          <w:tab w:val="left" w:pos="8115"/>
        </w:tabs>
        <w:rPr>
          <w:rFonts w:ascii="Times New Roman" w:hAnsi="Times New Roman"/>
          <w:sz w:val="20"/>
          <w:szCs w:val="20"/>
        </w:rPr>
      </w:pPr>
    </w:p>
    <w:p w14:paraId="56A0AE62" w14:textId="08479054" w:rsidR="002317B1" w:rsidRDefault="002317B1" w:rsidP="002317B1">
      <w:pPr>
        <w:tabs>
          <w:tab w:val="left" w:pos="8115"/>
        </w:tabs>
        <w:rPr>
          <w:rFonts w:ascii="Times New Roman" w:hAnsi="Times New Roman"/>
          <w:sz w:val="20"/>
          <w:szCs w:val="20"/>
        </w:rPr>
      </w:pPr>
    </w:p>
    <w:p w14:paraId="3C7888AF" w14:textId="2CE8E8FF" w:rsidR="002317B1" w:rsidRDefault="002317B1" w:rsidP="002317B1">
      <w:pPr>
        <w:tabs>
          <w:tab w:val="left" w:pos="8115"/>
        </w:tabs>
        <w:rPr>
          <w:rFonts w:ascii="Times New Roman" w:hAnsi="Times New Roman"/>
          <w:sz w:val="20"/>
          <w:szCs w:val="20"/>
        </w:rPr>
      </w:pPr>
    </w:p>
    <w:p w14:paraId="7E3F4C09" w14:textId="552C98F3" w:rsidR="002317B1" w:rsidRDefault="002317B1" w:rsidP="002317B1">
      <w:pPr>
        <w:tabs>
          <w:tab w:val="left" w:pos="8115"/>
        </w:tabs>
        <w:rPr>
          <w:rFonts w:ascii="Times New Roman" w:hAnsi="Times New Roman"/>
          <w:sz w:val="20"/>
          <w:szCs w:val="20"/>
        </w:rPr>
      </w:pPr>
    </w:p>
    <w:p w14:paraId="2AF48ABB" w14:textId="1B3644C5" w:rsidR="002317B1" w:rsidRDefault="002317B1" w:rsidP="002317B1">
      <w:pPr>
        <w:tabs>
          <w:tab w:val="left" w:pos="8115"/>
        </w:tabs>
        <w:rPr>
          <w:rFonts w:ascii="Times New Roman" w:hAnsi="Times New Roman"/>
          <w:sz w:val="20"/>
          <w:szCs w:val="20"/>
        </w:rPr>
      </w:pPr>
    </w:p>
    <w:p w14:paraId="0BF8E7F3" w14:textId="46AB8141" w:rsidR="002317B1" w:rsidRDefault="002317B1" w:rsidP="002317B1">
      <w:pPr>
        <w:tabs>
          <w:tab w:val="left" w:pos="8115"/>
        </w:tabs>
        <w:rPr>
          <w:rFonts w:ascii="Times New Roman" w:hAnsi="Times New Roman"/>
          <w:sz w:val="20"/>
          <w:szCs w:val="20"/>
        </w:rPr>
      </w:pPr>
    </w:p>
    <w:p w14:paraId="3C8A83F7" w14:textId="22382BA6" w:rsidR="002317B1" w:rsidRDefault="002317B1" w:rsidP="002317B1">
      <w:pPr>
        <w:tabs>
          <w:tab w:val="left" w:pos="8115"/>
        </w:tabs>
        <w:rPr>
          <w:rFonts w:ascii="Times New Roman" w:hAnsi="Times New Roman"/>
          <w:sz w:val="20"/>
          <w:szCs w:val="20"/>
        </w:rPr>
      </w:pPr>
    </w:p>
    <w:p w14:paraId="5FEF3E65" w14:textId="5FA281F3" w:rsidR="002317B1" w:rsidRDefault="002317B1" w:rsidP="002317B1">
      <w:pPr>
        <w:tabs>
          <w:tab w:val="left" w:pos="8115"/>
        </w:tabs>
        <w:rPr>
          <w:rFonts w:ascii="Times New Roman" w:hAnsi="Times New Roman"/>
          <w:sz w:val="20"/>
          <w:szCs w:val="20"/>
        </w:rPr>
      </w:pPr>
    </w:p>
    <w:p w14:paraId="7860241C" w14:textId="13482C53" w:rsidR="002317B1" w:rsidRDefault="002317B1" w:rsidP="002317B1">
      <w:pPr>
        <w:tabs>
          <w:tab w:val="left" w:pos="8115"/>
        </w:tabs>
        <w:rPr>
          <w:rFonts w:ascii="Times New Roman" w:hAnsi="Times New Roman"/>
          <w:sz w:val="20"/>
          <w:szCs w:val="20"/>
        </w:rPr>
      </w:pPr>
    </w:p>
    <w:p w14:paraId="52D93309" w14:textId="02E9E82F" w:rsidR="002317B1" w:rsidRPr="002317B1" w:rsidRDefault="002317B1" w:rsidP="002317B1">
      <w:pPr>
        <w:tabs>
          <w:tab w:val="left" w:pos="8115"/>
        </w:tabs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lastRenderedPageBreak/>
        <w:t>Будни с 09.01.2025 по 30.04.2025</w:t>
      </w:r>
    </w:p>
    <w:p w14:paraId="3B3FA99E" w14:textId="74D15956" w:rsidR="00755C87" w:rsidRDefault="00031705" w:rsidP="002317B1">
      <w:pPr>
        <w:jc w:val="center"/>
        <w:rPr>
          <w:rFonts w:ascii="Times New Roman" w:hAnsi="Times New Roman"/>
          <w:sz w:val="20"/>
          <w:szCs w:val="20"/>
        </w:rPr>
      </w:pPr>
      <w:r w:rsidRPr="00031705">
        <w:rPr>
          <w:noProof/>
          <w:lang w:eastAsia="ru-RU"/>
        </w:rPr>
        <w:drawing>
          <wp:inline distT="0" distB="0" distL="0" distR="0" wp14:anchorId="5838C987" wp14:editId="15B00421">
            <wp:extent cx="6210935" cy="5700546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570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ADC5B" w14:textId="3F7A493F" w:rsidR="00755C87" w:rsidRPr="000725C2" w:rsidRDefault="000725C2" w:rsidP="000725C2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>
        <w:rPr>
          <w:rStyle w:val="af8"/>
          <w:rFonts w:ascii="Times New Roman" w:hAnsi="Times New Roman"/>
          <w:color w:val="000000"/>
          <w:sz w:val="20"/>
          <w:szCs w:val="20"/>
        </w:rPr>
        <w:t>8.</w:t>
      </w:r>
      <w:r w:rsidR="00755C87" w:rsidRPr="000725C2">
        <w:rPr>
          <w:rStyle w:val="af8"/>
          <w:rFonts w:ascii="Times New Roman" w:hAnsi="Times New Roman"/>
          <w:color w:val="000000"/>
          <w:sz w:val="20"/>
          <w:szCs w:val="20"/>
        </w:rPr>
        <w:t>Количество рейсов и пробег транспортных средств.</w:t>
      </w:r>
    </w:p>
    <w:p w14:paraId="7CC44D3F" w14:textId="77777777" w:rsidR="00755C87" w:rsidRPr="00F909FB" w:rsidRDefault="00755C87" w:rsidP="00755C87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11D460F3" w14:textId="77777777" w:rsidR="00755C87" w:rsidRPr="00F909FB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031705" w:rsidRPr="00F909FB" w14:paraId="03127735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B9815E2" w14:textId="77777777" w:rsidR="00031705" w:rsidRPr="00F909FB" w:rsidRDefault="00031705" w:rsidP="000317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48C3D25" w14:textId="571D942A" w:rsidR="00031705" w:rsidRPr="00F909FB" w:rsidRDefault="00031705" w:rsidP="000317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 и праздничные дни с 01.01.2025 по 30.04.2025</w:t>
            </w:r>
          </w:p>
        </w:tc>
      </w:tr>
      <w:tr w:rsidR="00031705" w:rsidRPr="00F909FB" w14:paraId="50A8CA20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673D9A8" w14:textId="77777777" w:rsidR="00031705" w:rsidRPr="00F909FB" w:rsidRDefault="00031705" w:rsidP="0003170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5720515" w14:textId="77777777" w:rsidR="00031705" w:rsidRPr="00F909FB" w:rsidRDefault="00031705" w:rsidP="000317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239DB8F" w14:textId="77777777" w:rsidR="00031705" w:rsidRPr="00F909FB" w:rsidRDefault="00031705" w:rsidP="000317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031705" w:rsidRPr="00F909FB" w14:paraId="36A8C241" w14:textId="77777777" w:rsidTr="000725C2">
        <w:trPr>
          <w:trHeight w:val="399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65F0AE8" w14:textId="77777777" w:rsidR="00031705" w:rsidRPr="00F909FB" w:rsidRDefault="00031705" w:rsidP="000317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7326BF4" w14:textId="0218BA83" w:rsidR="00031705" w:rsidRPr="00F909FB" w:rsidRDefault="000725C2" w:rsidP="000317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644B48" w14:textId="3E0119CD" w:rsidR="00031705" w:rsidRPr="00F909FB" w:rsidRDefault="000725C2" w:rsidP="000317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69,9</w:t>
            </w:r>
          </w:p>
        </w:tc>
      </w:tr>
      <w:tr w:rsidR="00031705" w:rsidRPr="00F909FB" w14:paraId="2A5AACA0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330FAD4" w14:textId="77777777" w:rsidR="00031705" w:rsidRPr="00F909FB" w:rsidRDefault="00031705" w:rsidP="000317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91347DF" w14:textId="6F893AE6" w:rsidR="00031705" w:rsidRPr="00F909FB" w:rsidRDefault="000725C2" w:rsidP="000317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3B8F9F9" w14:textId="4452647D" w:rsidR="00031705" w:rsidRPr="00F909FB" w:rsidRDefault="000725C2" w:rsidP="000317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94,0</w:t>
            </w:r>
          </w:p>
        </w:tc>
      </w:tr>
    </w:tbl>
    <w:p w14:paraId="739D453F" w14:textId="77777777" w:rsidR="00755C87" w:rsidRPr="00F909FB" w:rsidRDefault="00755C87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755C87" w:rsidRPr="00F909FB" w14:paraId="23AFD660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3767AE5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3558A85" w14:textId="26BF12BD" w:rsidR="00755C87" w:rsidRPr="00F909FB" w:rsidRDefault="000725C2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 с 09.01.2025 по 30.04.2025</w:t>
            </w:r>
          </w:p>
        </w:tc>
      </w:tr>
      <w:tr w:rsidR="00755C87" w:rsidRPr="00F909FB" w14:paraId="4D4A77F0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BBFF459" w14:textId="77777777" w:rsidR="00755C87" w:rsidRPr="00F909FB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E0DBB24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FD158D9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755C87" w:rsidRPr="00F909FB" w14:paraId="70A61D27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CE81CD0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FA61D3F" w14:textId="73B28935" w:rsidR="00755C87" w:rsidRPr="00F909FB" w:rsidRDefault="000725C2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2BCD0E2" w14:textId="3871F0C6" w:rsidR="00755C87" w:rsidRPr="00F909FB" w:rsidRDefault="000725C2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139,8</w:t>
            </w:r>
          </w:p>
        </w:tc>
      </w:tr>
      <w:tr w:rsidR="00755C87" w:rsidRPr="00F909FB" w14:paraId="332D0BCC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FB96412" w14:textId="77777777" w:rsidR="00755C87" w:rsidRPr="00F909FB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09F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640C69A" w14:textId="7C6018C0" w:rsidR="00755C87" w:rsidRPr="00F909FB" w:rsidRDefault="000725C2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0FE766" w14:textId="1F8701BC" w:rsidR="00235B98" w:rsidRPr="00F909FB" w:rsidRDefault="000725C2" w:rsidP="00235B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211,5</w:t>
            </w:r>
          </w:p>
        </w:tc>
      </w:tr>
    </w:tbl>
    <w:p w14:paraId="622A5F7C" w14:textId="77777777" w:rsidR="00755C87" w:rsidRPr="00F909FB" w:rsidRDefault="00755C87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0E9DF1BD" w14:textId="4462BC54" w:rsidR="00755C87" w:rsidRPr="00123711" w:rsidRDefault="00755C87" w:rsidP="000725C2">
      <w:pPr>
        <w:pStyle w:val="a7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</w:rPr>
        <w:lastRenderedPageBreak/>
        <w:t>Максимальное к</w:t>
      </w:r>
      <w:r w:rsidR="00123711" w:rsidRPr="00123711">
        <w:rPr>
          <w:rFonts w:ascii="Times New Roman" w:hAnsi="Times New Roman"/>
          <w:sz w:val="20"/>
          <w:szCs w:val="20"/>
        </w:rPr>
        <w:t>оличество транспортных средств 14</w:t>
      </w:r>
      <w:r w:rsidR="00B36481" w:rsidRPr="00123711">
        <w:rPr>
          <w:rFonts w:ascii="Times New Roman" w:hAnsi="Times New Roman"/>
          <w:sz w:val="20"/>
          <w:szCs w:val="20"/>
          <w:lang w:eastAsia="ru-RU"/>
        </w:rPr>
        <w:t xml:space="preserve"> единиц</w:t>
      </w:r>
      <w:r w:rsidRPr="00123711">
        <w:rPr>
          <w:rFonts w:ascii="Times New Roman" w:hAnsi="Times New Roman"/>
          <w:sz w:val="20"/>
          <w:szCs w:val="20"/>
          <w:lang w:eastAsia="ru-RU"/>
        </w:rPr>
        <w:t>, в том числе:</w:t>
      </w:r>
    </w:p>
    <w:p w14:paraId="5C4FA365" w14:textId="75F92159" w:rsidR="00755C87" w:rsidRPr="00123711" w:rsidRDefault="00755C87" w:rsidP="00755C87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  <w:lang w:eastAsia="ru-RU"/>
        </w:rPr>
      </w:pPr>
      <w:r w:rsidRPr="00123711">
        <w:rPr>
          <w:rFonts w:ascii="Times New Roman" w:hAnsi="Times New Roman"/>
          <w:sz w:val="20"/>
          <w:szCs w:val="20"/>
          <w:lang w:eastAsia="ru-RU"/>
        </w:rPr>
        <w:t>- 6 единиц, передаваемых Подрядчику для целей исполнения Контракта по договору безвозмездного пользования транспортными средствами в соответствии с пунктом 10 части 1 статьи 17.1 Федерального закона от 26.07.2006 № 135-ФЗ «О защите конкуренции».</w:t>
      </w:r>
    </w:p>
    <w:p w14:paraId="7181382F" w14:textId="322A7991" w:rsidR="00123711" w:rsidRPr="00123711" w:rsidRDefault="00123711" w:rsidP="00755C87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  <w:lang w:eastAsia="ru-RU"/>
        </w:rPr>
      </w:pPr>
      <w:r w:rsidRPr="00123711">
        <w:rPr>
          <w:rFonts w:ascii="Times New Roman" w:hAnsi="Times New Roman"/>
          <w:sz w:val="20"/>
          <w:szCs w:val="20"/>
        </w:rPr>
        <w:t xml:space="preserve">- 8 единиц, </w:t>
      </w:r>
      <w:r w:rsidRPr="00123711">
        <w:rPr>
          <w:rFonts w:ascii="Times New Roman" w:hAnsi="Times New Roman"/>
          <w:sz w:val="20"/>
          <w:szCs w:val="20"/>
          <w:lang w:eastAsia="ru-RU"/>
        </w:rPr>
        <w:t>принадлежащие Подрядчику на праве собственности и (или) на ином законном основании;</w:t>
      </w:r>
    </w:p>
    <w:p w14:paraId="7FBCACA0" w14:textId="51D3FD30" w:rsidR="00755C87" w:rsidRPr="00123711" w:rsidRDefault="00755C87" w:rsidP="000725C2">
      <w:pPr>
        <w:pStyle w:val="a7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</w:rPr>
        <w:t>Резервное ко</w:t>
      </w:r>
      <w:r w:rsidR="00123711">
        <w:rPr>
          <w:rFonts w:ascii="Times New Roman" w:hAnsi="Times New Roman"/>
          <w:sz w:val="20"/>
          <w:szCs w:val="20"/>
        </w:rPr>
        <w:t>личество транспортных средств: 2 единицы</w:t>
      </w:r>
      <w:r w:rsidRPr="00123711">
        <w:rPr>
          <w:rFonts w:ascii="Times New Roman" w:hAnsi="Times New Roman"/>
          <w:sz w:val="20"/>
          <w:szCs w:val="20"/>
        </w:rPr>
        <w:t xml:space="preserve">, </w:t>
      </w:r>
      <w:r w:rsidRPr="00123711">
        <w:rPr>
          <w:rFonts w:ascii="Times New Roman" w:hAnsi="Times New Roman"/>
          <w:sz w:val="20"/>
          <w:szCs w:val="20"/>
          <w:lang w:eastAsia="ru-RU"/>
        </w:rPr>
        <w:t>принадлежащие Подрядчику на праве собственности и (или) на ином законном основании;</w:t>
      </w:r>
    </w:p>
    <w:p w14:paraId="04376F70" w14:textId="77777777" w:rsidR="00755C87" w:rsidRDefault="00755C87" w:rsidP="00755C87">
      <w:pPr>
        <w:rPr>
          <w:rFonts w:ascii="Times New Roman" w:hAnsi="Times New Roman"/>
          <w:sz w:val="20"/>
          <w:szCs w:val="20"/>
        </w:rPr>
      </w:pPr>
    </w:p>
    <w:p w14:paraId="5DBAD229" w14:textId="611FAF70" w:rsidR="00B36481" w:rsidRDefault="00B36481">
      <w:pPr>
        <w:spacing w:after="0" w:line="240" w:lineRule="auto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br w:type="page"/>
      </w:r>
    </w:p>
    <w:p w14:paraId="4292FCBF" w14:textId="77777777" w:rsidR="00755C87" w:rsidRPr="00F734E0" w:rsidRDefault="00755C87" w:rsidP="00755C87">
      <w:pPr>
        <w:jc w:val="center"/>
        <w:rPr>
          <w:rFonts w:ascii="Times New Roman" w:hAnsi="Times New Roman"/>
          <w:sz w:val="20"/>
          <w:szCs w:val="20"/>
        </w:rPr>
      </w:pPr>
      <w:r w:rsidRPr="004A7E37">
        <w:rPr>
          <w:rFonts w:ascii="Times New Roman" w:hAnsi="Times New Roman"/>
          <w:b/>
          <w:sz w:val="20"/>
          <w:szCs w:val="20"/>
        </w:rPr>
        <w:lastRenderedPageBreak/>
        <w:t>Параметры маршрута</w:t>
      </w:r>
    </w:p>
    <w:p w14:paraId="1BF70B26" w14:textId="77777777" w:rsidR="00755C87" w:rsidRPr="003C01A9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3C01A9">
        <w:rPr>
          <w:rFonts w:ascii="Times New Roman" w:hAnsi="Times New Roman"/>
          <w:b/>
          <w:sz w:val="20"/>
          <w:szCs w:val="20"/>
        </w:rPr>
        <w:t xml:space="preserve">Маршрут № 20 «ЧМК – </w:t>
      </w:r>
      <w:r>
        <w:rPr>
          <w:rFonts w:ascii="Times New Roman" w:hAnsi="Times New Roman"/>
          <w:b/>
          <w:sz w:val="20"/>
          <w:szCs w:val="20"/>
        </w:rPr>
        <w:t>Областная больница</w:t>
      </w:r>
      <w:r w:rsidRPr="003C01A9">
        <w:rPr>
          <w:rFonts w:ascii="Times New Roman" w:hAnsi="Times New Roman"/>
          <w:b/>
          <w:sz w:val="20"/>
          <w:szCs w:val="20"/>
        </w:rPr>
        <w:t>»</w:t>
      </w:r>
    </w:p>
    <w:p w14:paraId="6F736986" w14:textId="77777777" w:rsidR="00755C87" w:rsidRPr="003C01A9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3C01A9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39A426C7" w14:textId="77777777" w:rsidR="00755C87" w:rsidRPr="003C01A9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697065C0" w14:textId="77777777" w:rsidR="00755C87" w:rsidRPr="00C10EB7" w:rsidRDefault="00755C87" w:rsidP="00755C87">
      <w:pPr>
        <w:pStyle w:val="a7"/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C10EB7">
        <w:rPr>
          <w:rFonts w:ascii="Times New Roman" w:hAnsi="Times New Roman"/>
          <w:sz w:val="20"/>
          <w:szCs w:val="20"/>
        </w:rPr>
        <w:t>Вид транспортного средства: трамвай;</w:t>
      </w:r>
    </w:p>
    <w:p w14:paraId="17FC5F34" w14:textId="77777777" w:rsidR="00755C87" w:rsidRPr="00C10EB7" w:rsidRDefault="00755C87" w:rsidP="00755C87">
      <w:pPr>
        <w:pStyle w:val="a7"/>
        <w:numPr>
          <w:ilvl w:val="0"/>
          <w:numId w:val="47"/>
        </w:num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C10EB7">
        <w:rPr>
          <w:rFonts w:ascii="Times New Roman" w:eastAsia="Times New Roman" w:hAnsi="Times New Roman"/>
          <w:sz w:val="20"/>
          <w:szCs w:val="20"/>
          <w:lang w:eastAsia="ru-RU"/>
        </w:rPr>
        <w:t>Путь следования:</w:t>
      </w:r>
    </w:p>
    <w:p w14:paraId="47DD094F" w14:textId="77777777" w:rsidR="00755C87" w:rsidRPr="003C01A9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3C01A9">
        <w:rPr>
          <w:rFonts w:ascii="Times New Roman" w:eastAsia="Times New Roman" w:hAnsi="Times New Roman"/>
          <w:sz w:val="20"/>
          <w:szCs w:val="20"/>
          <w:lang w:eastAsia="ru-RU"/>
        </w:rPr>
        <w:t>в прямом направлении:</w:t>
      </w:r>
      <w:r w:rsidRPr="003C01A9">
        <w:rPr>
          <w:rFonts w:ascii="Times New Roman" w:hAnsi="Times New Roman"/>
          <w:sz w:val="20"/>
          <w:szCs w:val="20"/>
        </w:rPr>
        <w:t xml:space="preserve"> </w:t>
      </w:r>
      <w:r w:rsidRPr="003C01A9">
        <w:rPr>
          <w:rFonts w:ascii="Times New Roman" w:eastAsia="Times New Roman" w:hAnsi="Times New Roman"/>
          <w:sz w:val="20"/>
          <w:szCs w:val="20"/>
          <w:lang w:eastAsia="ru-RU"/>
        </w:rPr>
        <w:t xml:space="preserve">2-я Павелецкая, шоссе Металлургов, Черкасская, Свердловский тракт, </w:t>
      </w:r>
      <w:proofErr w:type="spellStart"/>
      <w:r w:rsidRPr="003C01A9">
        <w:rPr>
          <w:rFonts w:ascii="Times New Roman" w:eastAsia="Times New Roman" w:hAnsi="Times New Roman"/>
          <w:sz w:val="20"/>
          <w:szCs w:val="20"/>
          <w:lang w:eastAsia="ru-RU"/>
        </w:rPr>
        <w:t>Каслинская</w:t>
      </w:r>
      <w:proofErr w:type="spellEnd"/>
      <w:r w:rsidRPr="003C01A9">
        <w:rPr>
          <w:rFonts w:ascii="Times New Roman" w:eastAsia="Times New Roman" w:hAnsi="Times New Roman"/>
          <w:sz w:val="20"/>
          <w:szCs w:val="20"/>
          <w:lang w:eastAsia="ru-RU"/>
        </w:rPr>
        <w:t xml:space="preserve">, проспект Победы, Кирова, Труда, Свердловский проспект, Блюхера; </w:t>
      </w:r>
    </w:p>
    <w:p w14:paraId="05BAF71E" w14:textId="77777777" w:rsidR="00755C87" w:rsidRPr="003C01A9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3C01A9">
        <w:rPr>
          <w:rFonts w:ascii="Times New Roman" w:eastAsia="Times New Roman" w:hAnsi="Times New Roman"/>
          <w:sz w:val="20"/>
          <w:szCs w:val="20"/>
          <w:lang w:eastAsia="ru-RU"/>
        </w:rPr>
        <w:t>в обратном направлении:</w:t>
      </w:r>
      <w:r w:rsidRPr="003C01A9">
        <w:rPr>
          <w:rFonts w:ascii="Times New Roman" w:hAnsi="Times New Roman"/>
          <w:sz w:val="20"/>
          <w:szCs w:val="20"/>
        </w:rPr>
        <w:t xml:space="preserve"> </w:t>
      </w:r>
      <w:r w:rsidRPr="003C01A9">
        <w:rPr>
          <w:rFonts w:ascii="Times New Roman" w:eastAsia="Times New Roman" w:hAnsi="Times New Roman"/>
          <w:sz w:val="20"/>
          <w:szCs w:val="20"/>
          <w:lang w:eastAsia="ru-RU"/>
        </w:rPr>
        <w:t xml:space="preserve">Блюхера, Свердловский проспект, Труда, Кирова, проспект Победы, </w:t>
      </w:r>
      <w:proofErr w:type="spellStart"/>
      <w:r w:rsidRPr="003C01A9">
        <w:rPr>
          <w:rFonts w:ascii="Times New Roman" w:eastAsia="Times New Roman" w:hAnsi="Times New Roman"/>
          <w:sz w:val="20"/>
          <w:szCs w:val="20"/>
          <w:lang w:eastAsia="ru-RU"/>
        </w:rPr>
        <w:t>Каслинская</w:t>
      </w:r>
      <w:proofErr w:type="spellEnd"/>
      <w:r w:rsidRPr="003C01A9">
        <w:rPr>
          <w:rFonts w:ascii="Times New Roman" w:eastAsia="Times New Roman" w:hAnsi="Times New Roman"/>
          <w:sz w:val="20"/>
          <w:szCs w:val="20"/>
          <w:lang w:eastAsia="ru-RU"/>
        </w:rPr>
        <w:t>, Свердловский тракт, Черкасская, шоссе Металлургов, 2-я Павелецкая.</w:t>
      </w:r>
    </w:p>
    <w:p w14:paraId="70A6DE16" w14:textId="77777777" w:rsidR="00755C87" w:rsidRPr="003C01A9" w:rsidRDefault="00755C87" w:rsidP="00755C87">
      <w:pPr>
        <w:numPr>
          <w:ilvl w:val="0"/>
          <w:numId w:val="47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3C01A9">
        <w:rPr>
          <w:rFonts w:ascii="Times New Roman" w:eastAsia="Times New Roman" w:hAnsi="Times New Roman"/>
          <w:sz w:val="20"/>
          <w:szCs w:val="20"/>
          <w:lang w:eastAsia="ru-RU"/>
        </w:rPr>
        <w:t xml:space="preserve">Остановочные пункты: </w:t>
      </w:r>
    </w:p>
    <w:p w14:paraId="20A86BB5" w14:textId="2A29DCF4" w:rsidR="00755C87" w:rsidRPr="00A039DE" w:rsidRDefault="00755C87" w:rsidP="00A039DE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7F4CE6">
        <w:rPr>
          <w:rFonts w:ascii="Times New Roman" w:hAnsi="Times New Roman"/>
          <w:sz w:val="20"/>
          <w:szCs w:val="20"/>
        </w:rPr>
        <w:t>в прямом направлении: ЧМК, Доменная, Строительная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7F4CE6">
        <w:rPr>
          <w:rFonts w:ascii="Times New Roman" w:hAnsi="Times New Roman"/>
          <w:sz w:val="20"/>
          <w:szCs w:val="20"/>
        </w:rPr>
        <w:t xml:space="preserve">, Улица Сталеваров, Улица Жукова, </w:t>
      </w:r>
      <w:r w:rsidRPr="00A039DE">
        <w:rPr>
          <w:rFonts w:ascii="Times New Roman" w:hAnsi="Times New Roman"/>
          <w:sz w:val="20"/>
          <w:szCs w:val="20"/>
        </w:rPr>
        <w:t>ДК «Строителей», Киноцентр «Импульс» (улица Черкасская), Поселок Першино, ТК «Северный», Черкасская, Трамвайное депо № 2, Ветлечебница,</w:t>
      </w:r>
      <w:r w:rsidR="00A039DE" w:rsidRPr="00A039DE">
        <w:rPr>
          <w:rFonts w:ascii="Times New Roman" w:hAnsi="Times New Roman"/>
          <w:sz w:val="20"/>
          <w:szCs w:val="20"/>
        </w:rPr>
        <w:t xml:space="preserve"> </w:t>
      </w:r>
      <w:r w:rsidR="00A039DE" w:rsidRP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A039DE">
        <w:rPr>
          <w:rFonts w:ascii="Times New Roman" w:hAnsi="Times New Roman"/>
          <w:sz w:val="20"/>
          <w:szCs w:val="20"/>
        </w:rPr>
        <w:t xml:space="preserve"> Лакокрасочный завод</w:t>
      </w:r>
      <w:r w:rsidR="00A039DE" w:rsidRPr="00A039DE">
        <w:rPr>
          <w:rFonts w:ascii="Times New Roman" w:hAnsi="Times New Roman"/>
          <w:sz w:val="20"/>
          <w:szCs w:val="20"/>
        </w:rPr>
        <w:t xml:space="preserve"> </w:t>
      </w:r>
      <w:r w:rsidR="00A039DE" w:rsidRP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A039DE">
        <w:rPr>
          <w:rFonts w:ascii="Times New Roman" w:hAnsi="Times New Roman"/>
          <w:sz w:val="20"/>
          <w:szCs w:val="20"/>
        </w:rPr>
        <w:t>, Инструментальный завод</w:t>
      </w:r>
      <w:r w:rsidR="00A039DE" w:rsidRPr="00A039DE">
        <w:rPr>
          <w:rFonts w:ascii="Times New Roman" w:hAnsi="Times New Roman"/>
          <w:sz w:val="20"/>
          <w:szCs w:val="20"/>
        </w:rPr>
        <w:t xml:space="preserve"> </w:t>
      </w:r>
      <w:r w:rsidR="00A039DE" w:rsidRP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A039DE">
        <w:rPr>
          <w:rFonts w:ascii="Times New Roman" w:hAnsi="Times New Roman"/>
          <w:sz w:val="20"/>
          <w:szCs w:val="20"/>
        </w:rPr>
        <w:t>, Рынок «</w:t>
      </w:r>
      <w:proofErr w:type="spellStart"/>
      <w:r w:rsidRPr="00A039DE">
        <w:rPr>
          <w:rFonts w:ascii="Times New Roman" w:hAnsi="Times New Roman"/>
          <w:sz w:val="20"/>
          <w:szCs w:val="20"/>
        </w:rPr>
        <w:t>Каслинский</w:t>
      </w:r>
      <w:proofErr w:type="spellEnd"/>
      <w:r w:rsidRPr="00A039DE">
        <w:rPr>
          <w:rFonts w:ascii="Times New Roman" w:hAnsi="Times New Roman"/>
          <w:sz w:val="20"/>
          <w:szCs w:val="20"/>
        </w:rPr>
        <w:t xml:space="preserve">», Улица Островского (улица </w:t>
      </w:r>
      <w:proofErr w:type="spellStart"/>
      <w:r w:rsidRPr="00A039DE">
        <w:rPr>
          <w:rFonts w:ascii="Times New Roman" w:hAnsi="Times New Roman"/>
          <w:sz w:val="20"/>
          <w:szCs w:val="20"/>
        </w:rPr>
        <w:t>Каслинская</w:t>
      </w:r>
      <w:proofErr w:type="spellEnd"/>
      <w:r w:rsidRPr="00A039DE">
        <w:rPr>
          <w:rFonts w:ascii="Times New Roman" w:hAnsi="Times New Roman"/>
          <w:sz w:val="20"/>
          <w:szCs w:val="20"/>
        </w:rPr>
        <w:t>), Теплотехнический институт, Улица Калинина (улица Кирова), Цирк, Геологический музей, Гостиница «Малахит», ДС «Юность», Алое поле, Улица Южная, Улица Курчатова, Дорожная больница, Улица Омская, Улица Тарасова; Областная больница.</w:t>
      </w:r>
    </w:p>
    <w:p w14:paraId="7838B4D9" w14:textId="2325CC19" w:rsidR="00755C87" w:rsidRPr="007F4CE6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7F4CE6">
        <w:rPr>
          <w:rFonts w:ascii="Times New Roman" w:hAnsi="Times New Roman"/>
          <w:sz w:val="20"/>
          <w:szCs w:val="20"/>
        </w:rPr>
        <w:t xml:space="preserve">в обратном направлении: Областная больница, Улица Тарасова, Улица Омская, Дорожная больница, Улица Курчатова, Улица Южная, Алое поле, ДС «Юность», Гостиница «Малахит», Цирк, Улица Калинина (улица Кирова), Теплотехнический институт, Улица Островского (улица </w:t>
      </w:r>
      <w:proofErr w:type="spellStart"/>
      <w:r w:rsidRPr="007F4CE6">
        <w:rPr>
          <w:rFonts w:ascii="Times New Roman" w:hAnsi="Times New Roman"/>
          <w:sz w:val="20"/>
          <w:szCs w:val="20"/>
        </w:rPr>
        <w:t>Каслинская</w:t>
      </w:r>
      <w:proofErr w:type="spellEnd"/>
      <w:r w:rsidRPr="007F4CE6">
        <w:rPr>
          <w:rFonts w:ascii="Times New Roman" w:hAnsi="Times New Roman"/>
          <w:sz w:val="20"/>
          <w:szCs w:val="20"/>
        </w:rPr>
        <w:t>), Рынок «</w:t>
      </w:r>
      <w:proofErr w:type="spellStart"/>
      <w:r w:rsidRPr="007F4CE6">
        <w:rPr>
          <w:rFonts w:ascii="Times New Roman" w:hAnsi="Times New Roman"/>
          <w:sz w:val="20"/>
          <w:szCs w:val="20"/>
        </w:rPr>
        <w:t>Каслинский</w:t>
      </w:r>
      <w:proofErr w:type="spellEnd"/>
      <w:r w:rsidRPr="007F4CE6">
        <w:rPr>
          <w:rFonts w:ascii="Times New Roman" w:hAnsi="Times New Roman"/>
          <w:sz w:val="20"/>
          <w:szCs w:val="20"/>
        </w:rPr>
        <w:t>», Инструментальный завод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7F4CE6">
        <w:rPr>
          <w:rFonts w:ascii="Times New Roman" w:hAnsi="Times New Roman"/>
          <w:sz w:val="20"/>
          <w:szCs w:val="20"/>
        </w:rPr>
        <w:t>, Лакокрасочный завод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7F4CE6">
        <w:rPr>
          <w:rFonts w:ascii="Times New Roman" w:hAnsi="Times New Roman"/>
          <w:sz w:val="20"/>
          <w:szCs w:val="20"/>
        </w:rPr>
        <w:t>, Ветлечебница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7F4CE6">
        <w:rPr>
          <w:rFonts w:ascii="Times New Roman" w:hAnsi="Times New Roman"/>
          <w:sz w:val="20"/>
          <w:szCs w:val="20"/>
        </w:rPr>
        <w:t>, Трамвайное депо № 2, Черкасская, ТК «Северный», Поселок Першино, Киноцентр «Импульс» (улица Черкасская), ДК «Строителей», Улица Жукова, Улица Сталеваров, Строительная</w:t>
      </w:r>
      <w:r w:rsidR="00A039DE">
        <w:rPr>
          <w:rFonts w:ascii="Times New Roman" w:hAnsi="Times New Roman"/>
          <w:sz w:val="20"/>
          <w:szCs w:val="20"/>
        </w:rPr>
        <w:t xml:space="preserve"> </w:t>
      </w:r>
      <w:r w:rsidR="00A039DE">
        <w:rPr>
          <w:rFonts w:ascii="Times New Roman" w:eastAsia="Times New Roman" w:hAnsi="Times New Roman"/>
          <w:sz w:val="20"/>
          <w:szCs w:val="20"/>
          <w:lang w:eastAsia="ru-RU"/>
        </w:rPr>
        <w:t>(по требованию)</w:t>
      </w:r>
      <w:r w:rsidRPr="007F4CE6">
        <w:rPr>
          <w:rFonts w:ascii="Times New Roman" w:hAnsi="Times New Roman"/>
          <w:sz w:val="20"/>
          <w:szCs w:val="20"/>
        </w:rPr>
        <w:t>, Доменная, ЧМК.</w:t>
      </w:r>
    </w:p>
    <w:p w14:paraId="327EEE95" w14:textId="77777777" w:rsidR="00755C87" w:rsidRPr="003C01A9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3C01A9">
        <w:rPr>
          <w:rFonts w:ascii="Times New Roman" w:eastAsia="Times New Roman" w:hAnsi="Times New Roman"/>
          <w:sz w:val="20"/>
          <w:szCs w:val="20"/>
          <w:lang w:eastAsia="ru-RU"/>
        </w:rPr>
        <w:t xml:space="preserve">Поселок </w:t>
      </w:r>
      <w:proofErr w:type="spellStart"/>
      <w:r w:rsidRPr="003C01A9">
        <w:rPr>
          <w:rFonts w:ascii="Times New Roman" w:eastAsia="Times New Roman" w:hAnsi="Times New Roman"/>
          <w:sz w:val="20"/>
          <w:szCs w:val="20"/>
          <w:lang w:eastAsia="ru-RU"/>
        </w:rPr>
        <w:t>Першино</w:t>
      </w:r>
      <w:proofErr w:type="spellEnd"/>
      <w:r w:rsidRPr="003C01A9">
        <w:rPr>
          <w:rFonts w:ascii="Times New Roman" w:eastAsia="Times New Roman" w:hAnsi="Times New Roman"/>
          <w:sz w:val="20"/>
          <w:szCs w:val="20"/>
          <w:lang w:eastAsia="ru-RU"/>
        </w:rPr>
        <w:t>, ДЦ Импульс, ДК Строителей, Жукова, Сталеваров, Строительная, Доменная, ЧМК.</w:t>
      </w:r>
    </w:p>
    <w:p w14:paraId="4A938672" w14:textId="77777777" w:rsidR="00755C87" w:rsidRPr="003C01A9" w:rsidRDefault="00755C87" w:rsidP="00755C87">
      <w:pPr>
        <w:numPr>
          <w:ilvl w:val="0"/>
          <w:numId w:val="47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3C01A9">
        <w:rPr>
          <w:rFonts w:ascii="Times New Roman" w:hAnsi="Times New Roman"/>
          <w:sz w:val="20"/>
          <w:szCs w:val="20"/>
        </w:rPr>
        <w:t>Протяженность, всего 36,7 км, в том числе:</w:t>
      </w:r>
    </w:p>
    <w:p w14:paraId="1899A5B9" w14:textId="77777777" w:rsidR="00755C87" w:rsidRPr="003C01A9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3C01A9">
        <w:rPr>
          <w:rFonts w:ascii="Times New Roman" w:hAnsi="Times New Roman"/>
          <w:sz w:val="20"/>
          <w:szCs w:val="20"/>
        </w:rPr>
        <w:t>в прямом направлении 18,3 км;</w:t>
      </w:r>
    </w:p>
    <w:p w14:paraId="597769AC" w14:textId="77777777" w:rsidR="00755C87" w:rsidRPr="003C01A9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3C01A9">
        <w:rPr>
          <w:rFonts w:ascii="Times New Roman" w:hAnsi="Times New Roman"/>
          <w:sz w:val="20"/>
          <w:szCs w:val="20"/>
        </w:rPr>
        <w:t>в обратном направлении 18,4 км.</w:t>
      </w:r>
    </w:p>
    <w:p w14:paraId="56A70AA3" w14:textId="3DE0B3F1" w:rsidR="00755C87" w:rsidRPr="00A039DE" w:rsidRDefault="00755C87" w:rsidP="00755C87">
      <w:pPr>
        <w:pStyle w:val="a7"/>
        <w:numPr>
          <w:ilvl w:val="0"/>
          <w:numId w:val="47"/>
        </w:numPr>
        <w:spacing w:after="0"/>
        <w:rPr>
          <w:rFonts w:ascii="Times New Roman" w:hAnsi="Times New Roman"/>
          <w:sz w:val="20"/>
          <w:szCs w:val="20"/>
        </w:rPr>
      </w:pPr>
      <w:r w:rsidRPr="00B20FA6">
        <w:rPr>
          <w:rFonts w:ascii="Times New Roman" w:hAnsi="Times New Roman"/>
          <w:sz w:val="20"/>
          <w:szCs w:val="20"/>
        </w:rPr>
        <w:t>Схема маршрута:</w:t>
      </w:r>
    </w:p>
    <w:p w14:paraId="0C0C4406" w14:textId="77777777" w:rsidR="00755C87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3C01A9">
        <w:rPr>
          <w:rFonts w:ascii="Times New Roman" w:hAnsi="Times New Roman"/>
          <w:sz w:val="20"/>
          <w:szCs w:val="20"/>
        </w:rPr>
        <w:t>в прямом направлении:</w:t>
      </w:r>
    </w:p>
    <w:p w14:paraId="4D9A5719" w14:textId="77777777" w:rsidR="00755C87" w:rsidRPr="003C01A9" w:rsidRDefault="00755C87" w:rsidP="00755C87">
      <w:pPr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</w:rPr>
      </w:pPr>
    </w:p>
    <w:p w14:paraId="350C2769" w14:textId="77777777" w:rsidR="00755C87" w:rsidRPr="003C01A9" w:rsidRDefault="00755C87" w:rsidP="00755C87">
      <w:pPr>
        <w:spacing w:after="0" w:line="240" w:lineRule="auto"/>
        <w:ind w:left="709"/>
        <w:contextualSpacing/>
        <w:jc w:val="center"/>
        <w:rPr>
          <w:rFonts w:ascii="Times New Roman" w:hAnsi="Times New Roman"/>
          <w:sz w:val="20"/>
          <w:szCs w:val="20"/>
        </w:rPr>
      </w:pPr>
      <w:r w:rsidRPr="007F31E4"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7163AA7D" wp14:editId="179083AF">
            <wp:extent cx="5534025" cy="70294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02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0AC01" w14:textId="77777777" w:rsidR="00755C87" w:rsidRPr="003C01A9" w:rsidRDefault="00755C87" w:rsidP="00755C87">
      <w:pPr>
        <w:suppressAutoHyphens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</w:p>
    <w:p w14:paraId="67E3796E" w14:textId="77777777" w:rsidR="00755C87" w:rsidRPr="003C01A9" w:rsidRDefault="00755C87" w:rsidP="00755C87">
      <w:pPr>
        <w:suppressAutoHyphens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</w:p>
    <w:p w14:paraId="1CB64D5A" w14:textId="77777777" w:rsidR="00755C87" w:rsidRPr="003C01A9" w:rsidRDefault="00755C87" w:rsidP="00755C87">
      <w:pPr>
        <w:suppressAutoHyphens/>
        <w:spacing w:after="0" w:line="240" w:lineRule="auto"/>
        <w:ind w:left="709"/>
        <w:contextualSpacing/>
        <w:jc w:val="center"/>
        <w:rPr>
          <w:rFonts w:ascii="Times New Roman" w:hAnsi="Times New Roman"/>
          <w:sz w:val="20"/>
          <w:szCs w:val="20"/>
        </w:rPr>
      </w:pPr>
    </w:p>
    <w:p w14:paraId="18C227C0" w14:textId="77777777" w:rsidR="00755C87" w:rsidRPr="003C01A9" w:rsidRDefault="00755C87" w:rsidP="00755C87">
      <w:pPr>
        <w:suppressAutoHyphens/>
        <w:spacing w:after="0"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14:paraId="6B7BB11C" w14:textId="77777777" w:rsidR="00755C87" w:rsidRDefault="00755C87" w:rsidP="00755C87">
      <w:pPr>
        <w:numPr>
          <w:ilvl w:val="1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3C01A9">
        <w:rPr>
          <w:rFonts w:ascii="Times New Roman" w:hAnsi="Times New Roman"/>
          <w:sz w:val="20"/>
          <w:szCs w:val="20"/>
        </w:rPr>
        <w:br w:type="page"/>
      </w:r>
      <w:r w:rsidRPr="003C01A9">
        <w:rPr>
          <w:rFonts w:ascii="Times New Roman" w:hAnsi="Times New Roman"/>
          <w:sz w:val="20"/>
          <w:szCs w:val="20"/>
        </w:rPr>
        <w:lastRenderedPageBreak/>
        <w:t>в обратном направлении:</w:t>
      </w:r>
    </w:p>
    <w:p w14:paraId="03468081" w14:textId="77777777" w:rsidR="00755C87" w:rsidRPr="003C01A9" w:rsidRDefault="00755C87" w:rsidP="00755C87">
      <w:pPr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</w:rPr>
      </w:pPr>
    </w:p>
    <w:p w14:paraId="42BC75C2" w14:textId="77777777" w:rsidR="00755C87" w:rsidRPr="003C01A9" w:rsidRDefault="00755C87" w:rsidP="00755C87">
      <w:pPr>
        <w:jc w:val="center"/>
        <w:rPr>
          <w:rFonts w:ascii="Times New Roman" w:hAnsi="Times New Roman"/>
          <w:sz w:val="20"/>
          <w:szCs w:val="20"/>
        </w:rPr>
      </w:pPr>
      <w:r w:rsidRPr="007F31E4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E18973C" wp14:editId="306E974A">
            <wp:extent cx="5534025" cy="702945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02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E635A" w14:textId="77777777" w:rsidR="00755C87" w:rsidRDefault="00755C87" w:rsidP="00755C87">
      <w:pPr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br w:type="page"/>
      </w:r>
    </w:p>
    <w:p w14:paraId="0436564E" w14:textId="77777777" w:rsidR="00755C87" w:rsidRDefault="00755C87" w:rsidP="00755C87">
      <w:pPr>
        <w:spacing w:after="0"/>
        <w:rPr>
          <w:rFonts w:ascii="Times New Roman" w:hAnsi="Times New Roman"/>
          <w:sz w:val="20"/>
          <w:szCs w:val="20"/>
        </w:rPr>
      </w:pPr>
    </w:p>
    <w:p w14:paraId="3399A350" w14:textId="77777777" w:rsidR="00755C87" w:rsidRPr="005F1EBF" w:rsidRDefault="00755C87" w:rsidP="00755C87">
      <w:pPr>
        <w:pStyle w:val="a7"/>
        <w:numPr>
          <w:ilvl w:val="0"/>
          <w:numId w:val="47"/>
        </w:numPr>
        <w:spacing w:after="0"/>
        <w:rPr>
          <w:rFonts w:ascii="Times New Roman" w:hAnsi="Times New Roman"/>
          <w:sz w:val="20"/>
          <w:szCs w:val="20"/>
        </w:rPr>
      </w:pPr>
      <w:r w:rsidRPr="005F1EBF">
        <w:rPr>
          <w:rFonts w:ascii="Times New Roman" w:hAnsi="Times New Roman"/>
          <w:sz w:val="20"/>
          <w:szCs w:val="20"/>
        </w:rPr>
        <w:t>График движения транспортных средств.</w:t>
      </w:r>
    </w:p>
    <w:p w14:paraId="281AF7A6" w14:textId="77777777" w:rsidR="00755C87" w:rsidRPr="003C01A9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755C87" w:rsidRPr="003C01A9" w14:paraId="13B325EF" w14:textId="77777777" w:rsidTr="00BA2D4B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2D9B6F00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3EFE28B8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376CECE4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68C8BCB2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77FBD8A5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755C87" w:rsidRPr="003C01A9" w14:paraId="658400C2" w14:textId="77777777" w:rsidTr="00BA2D4B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5AC2FC31" w14:textId="77777777" w:rsidR="00755C87" w:rsidRPr="003C01A9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0551D0C0" w14:textId="77777777" w:rsidR="00755C87" w:rsidRPr="003C01A9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2EC20D46" w14:textId="0895C872" w:rsidR="00755C87" w:rsidRPr="003C01A9" w:rsidRDefault="00A775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 и праздничные дни с 02.01.2025 по 30.04.2025</w:t>
            </w:r>
          </w:p>
        </w:tc>
      </w:tr>
      <w:tr w:rsidR="00755C87" w:rsidRPr="003C01A9" w14:paraId="4D024F03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41DF383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C13A4AE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8A19AF9" w14:textId="18B6EC7E" w:rsidR="00755C87" w:rsidRPr="003C01A9" w:rsidRDefault="00A775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10:48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AC334A5" w14:textId="0681B6EA" w:rsidR="00755C87" w:rsidRPr="003C01A9" w:rsidRDefault="00A775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16:56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5DC79740" w14:textId="512A857A" w:rsidR="00755C87" w:rsidRPr="003C01A9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5,52</w:t>
            </w:r>
          </w:p>
        </w:tc>
      </w:tr>
      <w:tr w:rsidR="00755C87" w:rsidRPr="003C01A9" w14:paraId="2B012C42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C9DFAFB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3B267AC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E3FE7F4" w14:textId="55000F81" w:rsidR="00755C87" w:rsidRPr="003C01A9" w:rsidRDefault="00A775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8:28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4B27DDE" w14:textId="5AB4370D" w:rsidR="00755C87" w:rsidRPr="003C01A9" w:rsidRDefault="00A775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18:32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E937BCC" w14:textId="1EC27EA3" w:rsidR="00755C87" w:rsidRPr="003C01A9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8,83</w:t>
            </w:r>
          </w:p>
        </w:tc>
      </w:tr>
      <w:tr w:rsidR="00755C87" w:rsidRPr="003C01A9" w14:paraId="09990379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70BB039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46746927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AF2CCF7" w14:textId="1D8156F3" w:rsidR="00755C87" w:rsidRPr="003C01A9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9:24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FAE0ABA" w14:textId="5B6BF402" w:rsidR="00755C87" w:rsidRPr="003C01A9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18:34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2DE6A18" w14:textId="79000154" w:rsidR="00755C87" w:rsidRPr="003C01A9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8,03</w:t>
            </w:r>
          </w:p>
        </w:tc>
      </w:tr>
      <w:tr w:rsidR="002B115B" w:rsidRPr="003C01A9" w14:paraId="125FF115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24E6248" w14:textId="207509D5" w:rsidR="002B115B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41D2100" w14:textId="209D6AFE" w:rsidR="002B115B" w:rsidRPr="003C01A9" w:rsidRDefault="002B115B" w:rsidP="00BA2D4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C87C35B" w14:textId="2AC5259A" w:rsidR="002B115B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11:01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F5E6967" w14:textId="0184D1E8" w:rsidR="002B115B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17:52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43FE6B1C" w14:textId="0BD06B4B" w:rsidR="002B115B" w:rsidRPr="003C01A9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6,85</w:t>
            </w:r>
          </w:p>
        </w:tc>
      </w:tr>
      <w:tr w:rsidR="00755C87" w:rsidRPr="003C01A9" w14:paraId="09A0FF9C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EA3C9D5" w14:textId="77777777" w:rsidR="00755C87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4C82DC20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343991B" w14:textId="63BB2FC4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10:20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35586B6" w14:textId="357B9864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18:48</w:t>
            </w:r>
          </w:p>
        </w:tc>
        <w:tc>
          <w:tcPr>
            <w:tcW w:w="1949" w:type="dxa"/>
            <w:shd w:val="clear" w:color="auto" w:fill="auto"/>
            <w:vAlign w:val="center"/>
          </w:tcPr>
          <w:p w14:paraId="631DCF27" w14:textId="3DA488E9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7,85</w:t>
            </w:r>
          </w:p>
        </w:tc>
      </w:tr>
    </w:tbl>
    <w:p w14:paraId="733DB9FC" w14:textId="77777777" w:rsidR="00755C87" w:rsidRPr="00722313" w:rsidRDefault="00755C87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2214F1DC" w14:textId="77777777" w:rsidR="00755C87" w:rsidRDefault="00755C87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tbl>
      <w:tblPr>
        <w:tblW w:w="8063" w:type="dxa"/>
        <w:jc w:val="center"/>
        <w:tblLook w:val="04A0" w:firstRow="1" w:lastRow="0" w:firstColumn="1" w:lastColumn="0" w:noHBand="0" w:noVBand="1"/>
      </w:tblPr>
      <w:tblGrid>
        <w:gridCol w:w="949"/>
        <w:gridCol w:w="1472"/>
        <w:gridCol w:w="1766"/>
        <w:gridCol w:w="1927"/>
        <w:gridCol w:w="1949"/>
      </w:tblGrid>
      <w:tr w:rsidR="00755C87" w:rsidRPr="00AF7601" w14:paraId="52AC87C4" w14:textId="77777777" w:rsidTr="00BA2D4B">
        <w:trPr>
          <w:trHeight w:val="780"/>
          <w:jc w:val="center"/>
        </w:trPr>
        <w:tc>
          <w:tcPr>
            <w:tcW w:w="94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88F3B66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9E66D8E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76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805AE97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9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078DB3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5D40ABC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755C87" w:rsidRPr="00AF7601" w14:paraId="456438DE" w14:textId="77777777" w:rsidTr="00BA2D4B">
        <w:trPr>
          <w:trHeight w:val="270"/>
          <w:jc w:val="center"/>
        </w:trPr>
        <w:tc>
          <w:tcPr>
            <w:tcW w:w="949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FE15041" w14:textId="77777777" w:rsidR="00755C87" w:rsidRPr="00AF7601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1D0B697" w14:textId="77777777" w:rsidR="00755C87" w:rsidRPr="00AF7601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42" w:type="dxa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EF984AF" w14:textId="0C7ABBAA" w:rsidR="00755C87" w:rsidRPr="00AF7601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 с 09.01.2025 по 30.04.2025</w:t>
            </w:r>
          </w:p>
        </w:tc>
      </w:tr>
      <w:tr w:rsidR="00755C87" w:rsidRPr="00AF7601" w14:paraId="24958A72" w14:textId="77777777" w:rsidTr="00BA2D4B">
        <w:trPr>
          <w:trHeight w:val="270"/>
          <w:jc w:val="center"/>
        </w:trPr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669E7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980D0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F6063" w14:textId="6776DEC2" w:rsidR="00755C87" w:rsidRPr="00AF7601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7:26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191FA" w14:textId="7EB61E0D" w:rsidR="00755C87" w:rsidRPr="00AF7601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18:41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9FFC2" w14:textId="02749E3E" w:rsidR="00755C87" w:rsidRPr="00AF7601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5,72</w:t>
            </w:r>
          </w:p>
        </w:tc>
      </w:tr>
      <w:tr w:rsidR="00755C87" w:rsidRPr="00AF7601" w14:paraId="71F956E0" w14:textId="77777777" w:rsidTr="00BA2D4B">
        <w:trPr>
          <w:trHeight w:val="270"/>
          <w:jc w:val="center"/>
        </w:trPr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D1082" w14:textId="3A6F5F60" w:rsidR="00755C87" w:rsidRPr="00AF7601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EFD93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2F300" w14:textId="14933B04" w:rsidR="00755C87" w:rsidRPr="00AF7601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7:44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137EB" w14:textId="769E5281" w:rsidR="00755C87" w:rsidRPr="00AF7601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18:23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B0206" w14:textId="36892986" w:rsidR="00755C87" w:rsidRPr="00AF7601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9,05</w:t>
            </w:r>
          </w:p>
        </w:tc>
      </w:tr>
      <w:tr w:rsidR="00755C87" w:rsidRPr="00AF7601" w14:paraId="6A89D1A9" w14:textId="77777777" w:rsidTr="00BA2D4B">
        <w:trPr>
          <w:trHeight w:val="270"/>
          <w:jc w:val="center"/>
        </w:trPr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6C025" w14:textId="5AE93D2A" w:rsidR="00755C87" w:rsidRPr="00AF7601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60D28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37679" w14:textId="05972DAD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8:02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4C99D" w14:textId="0B01F9ED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17:45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754B8" w14:textId="0068A239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4,50</w:t>
            </w:r>
          </w:p>
        </w:tc>
      </w:tr>
      <w:tr w:rsidR="00755C87" w:rsidRPr="00AF7601" w14:paraId="76C5AD0A" w14:textId="77777777" w:rsidTr="00BA2D4B">
        <w:trPr>
          <w:trHeight w:val="270"/>
          <w:jc w:val="center"/>
        </w:trPr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D30C9" w14:textId="0722F13E" w:rsidR="00755C87" w:rsidRPr="00AF7601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57A8A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AF312" w14:textId="381CCE41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7:10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BEBF5" w14:textId="6B3D3408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19:20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7D791" w14:textId="575C602A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10,20</w:t>
            </w:r>
          </w:p>
        </w:tc>
      </w:tr>
      <w:tr w:rsidR="00755C87" w14:paraId="6C447E68" w14:textId="77777777" w:rsidTr="00BA2D4B">
        <w:trPr>
          <w:trHeight w:val="270"/>
          <w:jc w:val="center"/>
        </w:trPr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C50E5" w14:textId="15ED5F78" w:rsidR="00755C87" w:rsidRPr="00AF7601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82932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1525D" w14:textId="107318EF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8:38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15C2D" w14:textId="489CE747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20:32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A127F" w14:textId="280ADDCA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11,90</w:t>
            </w:r>
          </w:p>
        </w:tc>
      </w:tr>
      <w:tr w:rsidR="00755C87" w14:paraId="3C1673EF" w14:textId="77777777" w:rsidTr="00BA2D4B">
        <w:trPr>
          <w:trHeight w:val="270"/>
          <w:jc w:val="center"/>
        </w:trPr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247C1" w14:textId="575505E0" w:rsidR="00755C87" w:rsidRPr="00AF7601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78736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B0320" w14:textId="512045F5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6:32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3BAAA" w14:textId="73D33095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18:21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CF601" w14:textId="788A6630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10,37</w:t>
            </w:r>
          </w:p>
        </w:tc>
      </w:tr>
      <w:tr w:rsidR="00755C87" w14:paraId="0512281F" w14:textId="77777777" w:rsidTr="00BA2D4B">
        <w:trPr>
          <w:trHeight w:val="270"/>
          <w:jc w:val="center"/>
        </w:trPr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A5D0F" w14:textId="308A5911" w:rsidR="00755C87" w:rsidRPr="00AF7601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0DBFF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48D6B" w14:textId="124F5AC8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6:50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21C28" w14:textId="30C8332A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17:47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F2604" w14:textId="378C177F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9,02</w:t>
            </w:r>
          </w:p>
        </w:tc>
      </w:tr>
      <w:tr w:rsidR="00755C87" w14:paraId="246324AD" w14:textId="77777777" w:rsidTr="00BA2D4B">
        <w:trPr>
          <w:trHeight w:val="270"/>
          <w:jc w:val="center"/>
        </w:trPr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9D760" w14:textId="21E6E33F" w:rsidR="00755C87" w:rsidRPr="00AF7601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83480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2D5F0" w14:textId="3B655551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7:08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61DF2" w14:textId="294ACFD7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10:29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7AADF" w14:textId="1FA14D60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3,35</w:t>
            </w:r>
          </w:p>
        </w:tc>
      </w:tr>
      <w:tr w:rsidR="00755C87" w14:paraId="50949102" w14:textId="77777777" w:rsidTr="00BA2D4B">
        <w:trPr>
          <w:trHeight w:val="270"/>
          <w:jc w:val="center"/>
        </w:trPr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2B766" w14:textId="0C491965" w:rsidR="00755C87" w:rsidRPr="00AF7601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28085" w14:textId="77777777" w:rsidR="00755C87" w:rsidRPr="00AF7601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760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95E8F" w14:textId="7D7E8D29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9:07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D7189" w14:textId="57A95E27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19:51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96996" w14:textId="165F2219" w:rsidR="00755C87" w:rsidRDefault="002B115B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10,73</w:t>
            </w:r>
          </w:p>
        </w:tc>
      </w:tr>
    </w:tbl>
    <w:p w14:paraId="6E8BDAAE" w14:textId="77777777" w:rsidR="00755C87" w:rsidRPr="003C01A9" w:rsidRDefault="00755C87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6514711" w14:textId="3C01AAC1" w:rsidR="00755C87" w:rsidRDefault="00755C87" w:rsidP="00755C87">
      <w:pPr>
        <w:pStyle w:val="a7"/>
        <w:widowControl w:val="0"/>
        <w:numPr>
          <w:ilvl w:val="0"/>
          <w:numId w:val="47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8E7EC3">
        <w:rPr>
          <w:rStyle w:val="af8"/>
          <w:rFonts w:ascii="Times New Roman" w:hAnsi="Times New Roman"/>
          <w:color w:val="000000"/>
          <w:sz w:val="20"/>
          <w:szCs w:val="20"/>
        </w:rPr>
        <w:t xml:space="preserve">Планируемое расписание </w:t>
      </w:r>
      <w:r w:rsidRPr="008E7EC3">
        <w:rPr>
          <w:rFonts w:ascii="Times New Roman" w:hAnsi="Times New Roman"/>
          <w:sz w:val="20"/>
          <w:szCs w:val="20"/>
        </w:rPr>
        <w:t>движения транспортных средств</w:t>
      </w:r>
      <w:r w:rsidRPr="008E7EC3">
        <w:rPr>
          <w:rStyle w:val="af8"/>
          <w:rFonts w:ascii="Times New Roman" w:hAnsi="Times New Roman"/>
          <w:color w:val="000000"/>
          <w:sz w:val="20"/>
          <w:szCs w:val="20"/>
        </w:rPr>
        <w:t xml:space="preserve"> для начального и конечного остановочных пунктов:</w:t>
      </w:r>
    </w:p>
    <w:p w14:paraId="27008D93" w14:textId="0A7284D6" w:rsidR="002317B1" w:rsidRDefault="002317B1" w:rsidP="002317B1">
      <w:pPr>
        <w:pStyle w:val="a7"/>
        <w:widowControl w:val="0"/>
        <w:autoSpaceDE w:val="0"/>
        <w:spacing w:after="0" w:line="240" w:lineRule="auto"/>
        <w:jc w:val="center"/>
        <w:rPr>
          <w:rStyle w:val="af8"/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Выходные и праздничные дни с 02.01.2025 по 30.04.2025</w:t>
      </w:r>
    </w:p>
    <w:p w14:paraId="167208E0" w14:textId="77777777" w:rsidR="002B115B" w:rsidRPr="008E7EC3" w:rsidRDefault="002B115B" w:rsidP="002B115B">
      <w:pPr>
        <w:pStyle w:val="a7"/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77200268" w14:textId="532E38F8" w:rsidR="00755C87" w:rsidRDefault="002B115B" w:rsidP="002B115B">
      <w:pPr>
        <w:tabs>
          <w:tab w:val="left" w:pos="709"/>
        </w:tabs>
        <w:ind w:left="426"/>
        <w:rPr>
          <w:rFonts w:ascii="Times New Roman" w:hAnsi="Times New Roman"/>
          <w:sz w:val="20"/>
          <w:szCs w:val="20"/>
        </w:rPr>
      </w:pPr>
      <w:r w:rsidRPr="002B115B">
        <w:rPr>
          <w:noProof/>
          <w:lang w:eastAsia="ru-RU"/>
        </w:rPr>
        <w:drawing>
          <wp:inline distT="0" distB="0" distL="0" distR="0" wp14:anchorId="59128380" wp14:editId="25E166B7">
            <wp:extent cx="5791200" cy="29908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94891" w14:textId="6CCAE7B7" w:rsidR="00755C87" w:rsidRDefault="00755C87" w:rsidP="00755C87">
      <w:pPr>
        <w:rPr>
          <w:rFonts w:ascii="Times New Roman" w:hAnsi="Times New Roman"/>
          <w:sz w:val="20"/>
          <w:szCs w:val="20"/>
        </w:rPr>
      </w:pPr>
    </w:p>
    <w:p w14:paraId="2B747F9E" w14:textId="33A2C845" w:rsidR="002317B1" w:rsidRDefault="002317B1" w:rsidP="00755C87">
      <w:pPr>
        <w:rPr>
          <w:rFonts w:ascii="Times New Roman" w:hAnsi="Times New Roman"/>
          <w:sz w:val="20"/>
          <w:szCs w:val="20"/>
        </w:rPr>
      </w:pPr>
    </w:p>
    <w:p w14:paraId="078C673A" w14:textId="5605BB34" w:rsidR="002317B1" w:rsidRDefault="002317B1" w:rsidP="002317B1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lastRenderedPageBreak/>
        <w:t>Будни с 09.01.2025 по 30.04.2025</w:t>
      </w:r>
    </w:p>
    <w:p w14:paraId="3669B5E7" w14:textId="3F20F351" w:rsidR="00755C87" w:rsidRDefault="002B115B" w:rsidP="00755C87">
      <w:pPr>
        <w:rPr>
          <w:rFonts w:ascii="Times New Roman" w:hAnsi="Times New Roman"/>
          <w:sz w:val="20"/>
          <w:szCs w:val="20"/>
        </w:rPr>
      </w:pPr>
      <w:r w:rsidRPr="002B115B">
        <w:rPr>
          <w:noProof/>
          <w:lang w:eastAsia="ru-RU"/>
        </w:rPr>
        <w:drawing>
          <wp:inline distT="0" distB="0" distL="0" distR="0" wp14:anchorId="09395901" wp14:editId="092F5838">
            <wp:extent cx="6210935" cy="4106981"/>
            <wp:effectExtent l="0" t="0" r="0" b="825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0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1D3ED" w14:textId="6C123277" w:rsidR="00755C87" w:rsidRDefault="00755C87" w:rsidP="00235B98">
      <w:pPr>
        <w:jc w:val="center"/>
        <w:rPr>
          <w:rFonts w:ascii="Times New Roman" w:hAnsi="Times New Roman"/>
          <w:sz w:val="20"/>
          <w:szCs w:val="20"/>
        </w:rPr>
      </w:pPr>
    </w:p>
    <w:p w14:paraId="7EFBEFA7" w14:textId="77777777" w:rsidR="00755C87" w:rsidRPr="008C0417" w:rsidRDefault="00755C87" w:rsidP="00755C87">
      <w:pPr>
        <w:pStyle w:val="a7"/>
        <w:widowControl w:val="0"/>
        <w:numPr>
          <w:ilvl w:val="0"/>
          <w:numId w:val="47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8C0417">
        <w:rPr>
          <w:rStyle w:val="af8"/>
          <w:rFonts w:ascii="Times New Roman" w:hAnsi="Times New Roman"/>
          <w:color w:val="000000"/>
          <w:sz w:val="20"/>
          <w:szCs w:val="20"/>
        </w:rPr>
        <w:t>Количество рейсов и пробег транспортных средств.</w:t>
      </w:r>
    </w:p>
    <w:p w14:paraId="2225E197" w14:textId="77777777" w:rsidR="00755C87" w:rsidRPr="003C01A9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D17BF4" w:rsidRPr="003C01A9" w14:paraId="4A2ECD9F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24C2484" w14:textId="77777777" w:rsidR="00D17BF4" w:rsidRPr="003C01A9" w:rsidRDefault="00D17BF4" w:rsidP="00D17B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E219A71" w14:textId="266BE5D9" w:rsidR="00D17BF4" w:rsidRPr="003C01A9" w:rsidRDefault="00D17BF4" w:rsidP="00D17B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 и праздничные дни с 02.01.2025 по 30.04.2025</w:t>
            </w:r>
          </w:p>
        </w:tc>
      </w:tr>
      <w:tr w:rsidR="00D17BF4" w:rsidRPr="003C01A9" w14:paraId="253EFC97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0932E2C" w14:textId="77777777" w:rsidR="00D17BF4" w:rsidRPr="003C01A9" w:rsidRDefault="00D17BF4" w:rsidP="00D17BF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95F068F" w14:textId="77777777" w:rsidR="00D17BF4" w:rsidRPr="003C01A9" w:rsidRDefault="00D17BF4" w:rsidP="00D17B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D8B54BF" w14:textId="77777777" w:rsidR="00D17BF4" w:rsidRPr="003C01A9" w:rsidRDefault="00D17BF4" w:rsidP="00D17B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D17BF4" w:rsidRPr="003C01A9" w14:paraId="1E354276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C6CFCE0" w14:textId="77777777" w:rsidR="00D17BF4" w:rsidRPr="003C01A9" w:rsidRDefault="00D17BF4" w:rsidP="00D17B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C2E1D46" w14:textId="3BC20B89" w:rsidR="00D17BF4" w:rsidRPr="003C01A9" w:rsidRDefault="00D17BF4" w:rsidP="00D17B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0260908" w14:textId="34725059" w:rsidR="00D17BF4" w:rsidRPr="003C01A9" w:rsidRDefault="00D17BF4" w:rsidP="00D17B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256,2</w:t>
            </w:r>
          </w:p>
        </w:tc>
      </w:tr>
      <w:tr w:rsidR="00D17BF4" w:rsidRPr="003C01A9" w14:paraId="74F72539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C437870" w14:textId="77777777" w:rsidR="00D17BF4" w:rsidRPr="003C01A9" w:rsidRDefault="00D17BF4" w:rsidP="00D17B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3705D25" w14:textId="5CBC204F" w:rsidR="00D17BF4" w:rsidRPr="003C01A9" w:rsidRDefault="00D17BF4" w:rsidP="00D17B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8B2230A" w14:textId="5288E054" w:rsidR="00D17BF4" w:rsidRPr="003C01A9" w:rsidRDefault="00D17BF4" w:rsidP="00D17B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202,4</w:t>
            </w:r>
          </w:p>
        </w:tc>
      </w:tr>
    </w:tbl>
    <w:p w14:paraId="485BFFCE" w14:textId="77777777" w:rsidR="00755C87" w:rsidRDefault="00755C87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br w:type="textWrapping" w:clear="all"/>
      </w: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755C87" w:rsidRPr="003C01A9" w14:paraId="2F48EEE1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44A9617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C6CA6D4" w14:textId="60E23A6D" w:rsidR="00755C87" w:rsidRPr="003C01A9" w:rsidRDefault="00D17BF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 с 09.01.2025 по 30.04.2025</w:t>
            </w:r>
          </w:p>
        </w:tc>
      </w:tr>
      <w:tr w:rsidR="00755C87" w:rsidRPr="003C01A9" w14:paraId="56008187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C00FBBE" w14:textId="77777777" w:rsidR="00755C87" w:rsidRPr="003C01A9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CC65EDE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132695B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755C87" w:rsidRPr="003C01A9" w14:paraId="285375F0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C75FE18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5A1C7B2" w14:textId="6C356B46" w:rsidR="00755C87" w:rsidRPr="003C01A9" w:rsidRDefault="00D17BF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76BD93" w14:textId="5F5C0CD1" w:rsidR="00755C87" w:rsidRPr="003C01A9" w:rsidRDefault="00D17BF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457,5</w:t>
            </w:r>
          </w:p>
        </w:tc>
      </w:tr>
      <w:tr w:rsidR="00755C87" w:rsidRPr="003C01A9" w14:paraId="5BA32051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E0413F" w14:textId="77777777" w:rsidR="00755C87" w:rsidRPr="003C01A9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01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A33C52F" w14:textId="19FD3317" w:rsidR="00755C87" w:rsidRPr="003C01A9" w:rsidRDefault="00D17BF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F2077DD" w14:textId="1ADD333D" w:rsidR="00755C87" w:rsidRPr="003C01A9" w:rsidRDefault="00D17BF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460,0</w:t>
            </w:r>
          </w:p>
        </w:tc>
      </w:tr>
    </w:tbl>
    <w:p w14:paraId="1C1BA4C3" w14:textId="77777777" w:rsidR="00755C87" w:rsidRPr="004A7E37" w:rsidRDefault="00755C87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6B8C7E71" w14:textId="64B74FDB" w:rsidR="00755C87" w:rsidRPr="00123711" w:rsidRDefault="00755C87" w:rsidP="00B36481">
      <w:pPr>
        <w:pStyle w:val="a7"/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</w:rPr>
        <w:t xml:space="preserve">Максимальное количество транспортных средств </w:t>
      </w:r>
      <w:r w:rsidR="00123711" w:rsidRPr="00123711">
        <w:rPr>
          <w:rFonts w:ascii="Times New Roman" w:hAnsi="Times New Roman"/>
          <w:sz w:val="20"/>
          <w:szCs w:val="20"/>
        </w:rPr>
        <w:t>9</w:t>
      </w:r>
      <w:r w:rsidRPr="00123711">
        <w:rPr>
          <w:rFonts w:ascii="Times New Roman" w:hAnsi="Times New Roman"/>
          <w:sz w:val="20"/>
          <w:szCs w:val="20"/>
          <w:lang w:eastAsia="ru-RU"/>
        </w:rPr>
        <w:t xml:space="preserve"> единиц, в том числе:</w:t>
      </w:r>
    </w:p>
    <w:p w14:paraId="07DB9856" w14:textId="784AC5B1" w:rsidR="00755C87" w:rsidRPr="00123711" w:rsidRDefault="00123711" w:rsidP="00755C87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  <w:r w:rsidRPr="00123711">
        <w:rPr>
          <w:rFonts w:ascii="Times New Roman" w:hAnsi="Times New Roman"/>
          <w:sz w:val="20"/>
          <w:szCs w:val="20"/>
          <w:lang w:eastAsia="ru-RU"/>
        </w:rPr>
        <w:t>- 9</w:t>
      </w:r>
      <w:r w:rsidR="00755C87" w:rsidRPr="00123711">
        <w:rPr>
          <w:rFonts w:ascii="Times New Roman" w:hAnsi="Times New Roman"/>
          <w:sz w:val="20"/>
          <w:szCs w:val="20"/>
          <w:lang w:eastAsia="ru-RU"/>
        </w:rPr>
        <w:t xml:space="preserve"> единиц, передаваемых Подрядчику для целей исполнения Контракта по договору безвозмездного пользования транспортными средствами в соответствии с пунктом 10 части 1 статьи 17.1 Федерального закона от 26.07.2006 № 135-ФЗ «О защите конкуренции».</w:t>
      </w:r>
    </w:p>
    <w:p w14:paraId="0E6FC248" w14:textId="3F2ABE11" w:rsidR="00755C87" w:rsidRPr="004B590F" w:rsidRDefault="00755C87" w:rsidP="004B590F">
      <w:pPr>
        <w:pStyle w:val="a7"/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4B590F">
        <w:rPr>
          <w:rFonts w:ascii="Times New Roman" w:hAnsi="Times New Roman"/>
          <w:sz w:val="20"/>
          <w:szCs w:val="20"/>
        </w:rPr>
        <w:t>Резервное ко</w:t>
      </w:r>
      <w:r w:rsidR="00B36481" w:rsidRPr="004B590F">
        <w:rPr>
          <w:rFonts w:ascii="Times New Roman" w:hAnsi="Times New Roman"/>
          <w:sz w:val="20"/>
          <w:szCs w:val="20"/>
        </w:rPr>
        <w:t xml:space="preserve">личество транспортных средств: </w:t>
      </w:r>
      <w:r w:rsidR="00123711" w:rsidRPr="004B590F">
        <w:rPr>
          <w:rFonts w:ascii="Times New Roman" w:hAnsi="Times New Roman"/>
          <w:sz w:val="20"/>
          <w:szCs w:val="20"/>
        </w:rPr>
        <w:t xml:space="preserve">1 </w:t>
      </w:r>
      <w:r w:rsidR="004B590F" w:rsidRPr="004B590F">
        <w:rPr>
          <w:rFonts w:ascii="Times New Roman" w:hAnsi="Times New Roman"/>
          <w:sz w:val="20"/>
          <w:szCs w:val="20"/>
        </w:rPr>
        <w:t xml:space="preserve">единица, </w:t>
      </w:r>
      <w:r w:rsidR="004B590F" w:rsidRPr="004B590F">
        <w:rPr>
          <w:rFonts w:ascii="Times New Roman" w:hAnsi="Times New Roman"/>
          <w:sz w:val="20"/>
          <w:szCs w:val="20"/>
          <w:lang w:eastAsia="ru-RU"/>
        </w:rPr>
        <w:t>принадлежащая Подрядчику на праве собственности и (или) на ином законном основании;</w:t>
      </w:r>
    </w:p>
    <w:p w14:paraId="707D0FFB" w14:textId="2FA0DDC6" w:rsidR="00621912" w:rsidRDefault="00621912">
      <w:pPr>
        <w:spacing w:after="0" w:line="240" w:lineRule="auto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br w:type="page"/>
      </w:r>
    </w:p>
    <w:p w14:paraId="4968C421" w14:textId="77777777" w:rsidR="00755C87" w:rsidRDefault="00755C87" w:rsidP="00755C87">
      <w:pPr>
        <w:rPr>
          <w:rFonts w:ascii="Times New Roman" w:hAnsi="Times New Roman"/>
          <w:sz w:val="20"/>
          <w:szCs w:val="20"/>
        </w:rPr>
      </w:pPr>
    </w:p>
    <w:p w14:paraId="1B00154F" w14:textId="77777777" w:rsidR="00755C87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</w:rPr>
      </w:pPr>
      <w:r w:rsidRPr="00E175A6">
        <w:rPr>
          <w:rFonts w:ascii="Times New Roman" w:hAnsi="Times New Roman"/>
          <w:b/>
          <w:sz w:val="20"/>
          <w:szCs w:val="20"/>
        </w:rPr>
        <w:t>Параметры маршрута</w:t>
      </w:r>
    </w:p>
    <w:p w14:paraId="6D3E3C8E" w14:textId="77777777" w:rsidR="00755C87" w:rsidRPr="00C16068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14:paraId="07A61105" w14:textId="4C92236F" w:rsidR="00755C87" w:rsidRPr="00C16068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C16068">
        <w:rPr>
          <w:rFonts w:ascii="Times New Roman" w:hAnsi="Times New Roman"/>
          <w:b/>
          <w:sz w:val="20"/>
          <w:szCs w:val="20"/>
        </w:rPr>
        <w:t>Маршрут № 22 «</w:t>
      </w:r>
      <w:r w:rsidR="00B36481">
        <w:rPr>
          <w:rFonts w:ascii="Times New Roman" w:hAnsi="Times New Roman"/>
          <w:b/>
          <w:sz w:val="20"/>
          <w:szCs w:val="20"/>
        </w:rPr>
        <w:t xml:space="preserve">Улица </w:t>
      </w:r>
      <w:r w:rsidRPr="00C16068">
        <w:rPr>
          <w:rFonts w:ascii="Times New Roman" w:hAnsi="Times New Roman"/>
          <w:b/>
          <w:sz w:val="20"/>
          <w:szCs w:val="20"/>
        </w:rPr>
        <w:t xml:space="preserve">Чичерина – </w:t>
      </w:r>
      <w:r w:rsidR="00621912">
        <w:rPr>
          <w:rFonts w:ascii="Times New Roman" w:hAnsi="Times New Roman"/>
          <w:b/>
          <w:sz w:val="20"/>
          <w:szCs w:val="20"/>
        </w:rPr>
        <w:t>Улица Чистопольская</w:t>
      </w:r>
      <w:r w:rsidRPr="00C16068">
        <w:rPr>
          <w:rFonts w:ascii="Times New Roman" w:hAnsi="Times New Roman"/>
          <w:b/>
          <w:sz w:val="20"/>
          <w:szCs w:val="20"/>
        </w:rPr>
        <w:t>»</w:t>
      </w:r>
    </w:p>
    <w:p w14:paraId="08E7A2FE" w14:textId="77777777" w:rsidR="00755C87" w:rsidRPr="00C16068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C16068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3964AA43" w14:textId="77777777" w:rsidR="00755C87" w:rsidRPr="00C16068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65E4AAD3" w14:textId="77777777" w:rsidR="00755C87" w:rsidRPr="00C16068" w:rsidRDefault="00755C87" w:rsidP="00755C87">
      <w:pPr>
        <w:numPr>
          <w:ilvl w:val="0"/>
          <w:numId w:val="48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t>Вид транспортного средства: трамвай;</w:t>
      </w:r>
    </w:p>
    <w:p w14:paraId="107A3C5E" w14:textId="77777777" w:rsidR="00755C87" w:rsidRPr="00C16068" w:rsidRDefault="00755C87" w:rsidP="00755C87">
      <w:pPr>
        <w:numPr>
          <w:ilvl w:val="0"/>
          <w:numId w:val="48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>Путь следования:</w:t>
      </w:r>
    </w:p>
    <w:p w14:paraId="3C6AA236" w14:textId="77777777" w:rsidR="00755C87" w:rsidRPr="00C16068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 xml:space="preserve">в прямом направлении: проспект Победы, Кирова, Труда, Цвиллинга, Маркса, Российская, Труда, Первой Пятилетки, Горького, проспект Ленина, Рождественского, Копейское шоссе, Гагарина, Дзержинского, Машиностроителей, Новороссийская; </w:t>
      </w:r>
    </w:p>
    <w:p w14:paraId="61DDD711" w14:textId="77777777" w:rsidR="00755C87" w:rsidRPr="00C16068" w:rsidRDefault="00755C87" w:rsidP="00755C87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>в обратном направлении: Новороссийская, Машиностроителей, Дзержинского, Гагарина, Копейское шоссе, Рождественского, проспект Ленина, Горького, Первой Пятилетки, Труда, Российская, Маркса, Цвиллинга, Труда, Кирова, проспект Победы.</w:t>
      </w:r>
    </w:p>
    <w:p w14:paraId="2DD2F21B" w14:textId="77777777" w:rsidR="0012703C" w:rsidRPr="00C16068" w:rsidRDefault="0012703C" w:rsidP="0012703C">
      <w:pPr>
        <w:numPr>
          <w:ilvl w:val="0"/>
          <w:numId w:val="48"/>
        </w:num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 xml:space="preserve">Остановочные пункты: </w:t>
      </w:r>
    </w:p>
    <w:p w14:paraId="109ED2DF" w14:textId="77777777" w:rsidR="0012703C" w:rsidRPr="00C16068" w:rsidRDefault="0012703C" w:rsidP="0012703C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C16068">
        <w:rPr>
          <w:rFonts w:ascii="Times New Roman" w:hAnsi="Times New Roman"/>
          <w:sz w:val="20"/>
          <w:szCs w:val="20"/>
        </w:rPr>
        <w:t>в прямом на</w:t>
      </w:r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>правлении:</w:t>
      </w:r>
      <w:r w:rsidRPr="00C16068">
        <w:rPr>
          <w:rFonts w:ascii="Times New Roman" w:hAnsi="Times New Roman"/>
          <w:sz w:val="20"/>
          <w:szCs w:val="20"/>
        </w:rPr>
        <w:t xml:space="preserve"> Чичерина, 40-летия Победы, Поликлиника, Молдавская (проспект Победы), Солнечная (проспект Победы), Ворошилова (проспект Победы), Проспект Победы, </w:t>
      </w:r>
      <w:r>
        <w:rPr>
          <w:rFonts w:ascii="Times New Roman" w:hAnsi="Times New Roman"/>
          <w:sz w:val="20"/>
          <w:szCs w:val="20"/>
        </w:rPr>
        <w:t>Областная больница №3</w:t>
      </w:r>
      <w:r w:rsidRPr="00C16068">
        <w:rPr>
          <w:rFonts w:ascii="Times New Roman" w:hAnsi="Times New Roman"/>
          <w:sz w:val="20"/>
          <w:szCs w:val="20"/>
        </w:rPr>
        <w:t xml:space="preserve">, Пионерская (проспект Победы), Красного Урала (проспект Победы), Обувная фабрика, Тепличная, </w:t>
      </w:r>
      <w:r>
        <w:rPr>
          <w:rFonts w:ascii="Times New Roman" w:hAnsi="Times New Roman"/>
          <w:sz w:val="20"/>
          <w:szCs w:val="20"/>
        </w:rPr>
        <w:t xml:space="preserve"> Колледж Сфера</w:t>
      </w:r>
      <w:r w:rsidRPr="00C16068">
        <w:rPr>
          <w:rFonts w:ascii="Times New Roman" w:hAnsi="Times New Roman"/>
          <w:sz w:val="20"/>
          <w:szCs w:val="20"/>
        </w:rPr>
        <w:t>, Краснознаменная (проспект Победы), Свердловский проспект, Теплотехнический институт, Калинина (улица Кирова), Цирк, Театр оперы и балета, Маркса, Красноармейская, Труда, Областной суд, Трамвайное депо № 1, Киргородок, Монтажный колледж, Комсомольская площадь, Автомеханическ</w:t>
      </w:r>
      <w:r>
        <w:rPr>
          <w:rFonts w:ascii="Times New Roman" w:hAnsi="Times New Roman"/>
          <w:sz w:val="20"/>
          <w:szCs w:val="20"/>
        </w:rPr>
        <w:t>ий завод, Опытный завод, ТРК Алмаз, Технический колледж</w:t>
      </w:r>
      <w:r w:rsidRPr="00C16068">
        <w:rPr>
          <w:rFonts w:ascii="Times New Roman" w:hAnsi="Times New Roman"/>
          <w:sz w:val="20"/>
          <w:szCs w:val="20"/>
        </w:rPr>
        <w:t>,</w:t>
      </w:r>
      <w:r>
        <w:rPr>
          <w:rFonts w:ascii="Times New Roman" w:hAnsi="Times New Roman"/>
          <w:sz w:val="20"/>
          <w:szCs w:val="20"/>
        </w:rPr>
        <w:t xml:space="preserve"> Шота  Руставели, Дом обуви, ТРК</w:t>
      </w:r>
      <w:r w:rsidRPr="00C16068">
        <w:rPr>
          <w:rFonts w:ascii="Times New Roman" w:hAnsi="Times New Roman"/>
          <w:sz w:val="20"/>
          <w:szCs w:val="20"/>
        </w:rPr>
        <w:t xml:space="preserve"> Аврора, Поселок Первый плановый, </w:t>
      </w:r>
      <w:proofErr w:type="spellStart"/>
      <w:r w:rsidRPr="00C16068">
        <w:rPr>
          <w:rFonts w:ascii="Times New Roman" w:hAnsi="Times New Roman"/>
          <w:sz w:val="20"/>
          <w:szCs w:val="20"/>
        </w:rPr>
        <w:t>Первоконная</w:t>
      </w:r>
      <w:proofErr w:type="spellEnd"/>
      <w:r w:rsidRPr="00C16068">
        <w:rPr>
          <w:rFonts w:ascii="Times New Roman" w:hAnsi="Times New Roman"/>
          <w:sz w:val="20"/>
          <w:szCs w:val="20"/>
        </w:rPr>
        <w:t xml:space="preserve">, Эстонская, Чайкиной, </w:t>
      </w:r>
      <w:r w:rsidRPr="008F5719">
        <w:rPr>
          <w:rFonts w:ascii="Times New Roman" w:hAnsi="Times New Roman"/>
          <w:sz w:val="20"/>
          <w:szCs w:val="20"/>
        </w:rPr>
        <w:t>ЗЭМ</w:t>
      </w:r>
      <w:r>
        <w:rPr>
          <w:rFonts w:ascii="Times New Roman" w:hAnsi="Times New Roman"/>
          <w:sz w:val="20"/>
          <w:szCs w:val="20"/>
        </w:rPr>
        <w:t xml:space="preserve"> (ул. Дзержинского), ЗЭМ (ул. Машиностроителей)</w:t>
      </w:r>
      <w:r w:rsidRPr="00C16068">
        <w:rPr>
          <w:rFonts w:ascii="Times New Roman" w:hAnsi="Times New Roman"/>
          <w:sz w:val="20"/>
          <w:szCs w:val="20"/>
        </w:rPr>
        <w:t>, Площадь имени Якова Осадче</w:t>
      </w:r>
      <w:r>
        <w:rPr>
          <w:rFonts w:ascii="Times New Roman" w:hAnsi="Times New Roman"/>
          <w:sz w:val="20"/>
          <w:szCs w:val="20"/>
        </w:rPr>
        <w:t>го, Школа № 46</w:t>
      </w:r>
      <w:r w:rsidRPr="00C16068">
        <w:rPr>
          <w:rFonts w:ascii="Times New Roman" w:hAnsi="Times New Roman"/>
          <w:sz w:val="20"/>
          <w:szCs w:val="20"/>
        </w:rPr>
        <w:t xml:space="preserve">, Завод металлоконструкций, </w:t>
      </w:r>
      <w:r>
        <w:rPr>
          <w:rFonts w:ascii="Times New Roman" w:hAnsi="Times New Roman"/>
          <w:sz w:val="20"/>
          <w:szCs w:val="20"/>
        </w:rPr>
        <w:t>Институт трубной промышленности</w:t>
      </w:r>
      <w:r w:rsidRPr="00C16068">
        <w:rPr>
          <w:rFonts w:ascii="Times New Roman" w:hAnsi="Times New Roman"/>
          <w:sz w:val="20"/>
          <w:szCs w:val="20"/>
        </w:rPr>
        <w:t>, Днепровская, Чистопольская</w:t>
      </w:r>
      <w:r w:rsidRPr="00C16068">
        <w:rPr>
          <w:rFonts w:ascii="Times New Roman" w:eastAsia="Times New Roman" w:hAnsi="Times New Roman"/>
          <w:sz w:val="20"/>
          <w:szCs w:val="20"/>
          <w:lang w:eastAsia="ru-RU"/>
        </w:rPr>
        <w:t>.</w:t>
      </w:r>
    </w:p>
    <w:p w14:paraId="380C7F6B" w14:textId="77777777" w:rsidR="0012703C" w:rsidRPr="00C16068" w:rsidRDefault="0012703C" w:rsidP="0012703C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C16068">
        <w:rPr>
          <w:rFonts w:ascii="Times New Roman" w:hAnsi="Times New Roman"/>
          <w:sz w:val="20"/>
          <w:szCs w:val="20"/>
        </w:rPr>
        <w:t xml:space="preserve">в обратном направлении: Чистопольская, Днепровская, </w:t>
      </w:r>
      <w:r>
        <w:rPr>
          <w:rFonts w:ascii="Times New Roman" w:hAnsi="Times New Roman"/>
          <w:sz w:val="20"/>
          <w:szCs w:val="20"/>
        </w:rPr>
        <w:t>Институт трубной промышленности</w:t>
      </w:r>
      <w:r w:rsidRPr="00C16068">
        <w:rPr>
          <w:rFonts w:ascii="Times New Roman" w:hAnsi="Times New Roman"/>
          <w:sz w:val="20"/>
          <w:szCs w:val="20"/>
        </w:rPr>
        <w:t xml:space="preserve">, </w:t>
      </w:r>
      <w:r>
        <w:rPr>
          <w:rFonts w:ascii="Times New Roman" w:hAnsi="Times New Roman"/>
          <w:sz w:val="20"/>
          <w:szCs w:val="20"/>
        </w:rPr>
        <w:t>Завод металлоконструкций, Школа № 46</w:t>
      </w:r>
      <w:r w:rsidRPr="00C16068">
        <w:rPr>
          <w:rFonts w:ascii="Times New Roman" w:hAnsi="Times New Roman"/>
          <w:sz w:val="20"/>
          <w:szCs w:val="20"/>
        </w:rPr>
        <w:t xml:space="preserve">, Площадь имени Якова Осадчего, ЗЭМ, Чайкиной, Эстонская, </w:t>
      </w:r>
      <w:proofErr w:type="spellStart"/>
      <w:r w:rsidRPr="00C16068">
        <w:rPr>
          <w:rFonts w:ascii="Times New Roman" w:hAnsi="Times New Roman"/>
          <w:sz w:val="20"/>
          <w:szCs w:val="20"/>
        </w:rPr>
        <w:t>Первоконная</w:t>
      </w:r>
      <w:proofErr w:type="spellEnd"/>
      <w:r w:rsidRPr="00C16068">
        <w:rPr>
          <w:rFonts w:ascii="Times New Roman" w:hAnsi="Times New Roman"/>
          <w:sz w:val="20"/>
          <w:szCs w:val="20"/>
        </w:rPr>
        <w:t>, По</w:t>
      </w:r>
      <w:r>
        <w:rPr>
          <w:rFonts w:ascii="Times New Roman" w:hAnsi="Times New Roman"/>
          <w:sz w:val="20"/>
          <w:szCs w:val="20"/>
        </w:rPr>
        <w:t>селок Первый плановый, ТРК</w:t>
      </w:r>
      <w:r w:rsidRPr="00C16068">
        <w:rPr>
          <w:rFonts w:ascii="Times New Roman" w:hAnsi="Times New Roman"/>
          <w:sz w:val="20"/>
          <w:szCs w:val="20"/>
        </w:rPr>
        <w:t xml:space="preserve"> Аврора, Дом обуви, </w:t>
      </w:r>
      <w:r>
        <w:rPr>
          <w:rFonts w:ascii="Times New Roman" w:hAnsi="Times New Roman"/>
          <w:sz w:val="20"/>
          <w:szCs w:val="20"/>
        </w:rPr>
        <w:t xml:space="preserve">Шота </w:t>
      </w:r>
      <w:r w:rsidRPr="00C16068">
        <w:rPr>
          <w:rFonts w:ascii="Times New Roman" w:hAnsi="Times New Roman"/>
          <w:sz w:val="20"/>
          <w:szCs w:val="20"/>
        </w:rPr>
        <w:t xml:space="preserve">Руставели, </w:t>
      </w:r>
      <w:r>
        <w:rPr>
          <w:rFonts w:ascii="Times New Roman" w:hAnsi="Times New Roman"/>
          <w:sz w:val="20"/>
          <w:szCs w:val="20"/>
        </w:rPr>
        <w:t>Технический колледж, ТРК Алмаз</w:t>
      </w:r>
      <w:r w:rsidRPr="00C16068">
        <w:rPr>
          <w:rFonts w:ascii="Times New Roman" w:hAnsi="Times New Roman"/>
          <w:sz w:val="20"/>
          <w:szCs w:val="20"/>
        </w:rPr>
        <w:t xml:space="preserve">, Опытный завод, Автомеханический завод, Комсомольская площадь, Монтажный колледж, Киргородок, Трамвайное депо № 1, Областной суд, Красноармейская, Маркса, Театр оперы и балета, Цирк, Калинина (улица Кирова), Теплотехнический институт, Свердловский проспект, Краснознаменная (проспект Победы), </w:t>
      </w:r>
      <w:r>
        <w:rPr>
          <w:rFonts w:ascii="Times New Roman" w:hAnsi="Times New Roman"/>
          <w:sz w:val="20"/>
          <w:szCs w:val="20"/>
        </w:rPr>
        <w:t xml:space="preserve"> Колледж Сфера</w:t>
      </w:r>
      <w:r w:rsidRPr="00C16068">
        <w:rPr>
          <w:rFonts w:ascii="Times New Roman" w:hAnsi="Times New Roman"/>
          <w:sz w:val="20"/>
          <w:szCs w:val="20"/>
        </w:rPr>
        <w:t xml:space="preserve">, Тепличная, Обувная фабрика, Красного Урала (проспект Победы), Пионерская (проспект Победы), </w:t>
      </w:r>
      <w:r>
        <w:rPr>
          <w:rFonts w:ascii="Times New Roman" w:hAnsi="Times New Roman"/>
          <w:sz w:val="20"/>
          <w:szCs w:val="20"/>
        </w:rPr>
        <w:t>Областная больница №3</w:t>
      </w:r>
      <w:r w:rsidRPr="00C16068">
        <w:rPr>
          <w:rFonts w:ascii="Times New Roman" w:hAnsi="Times New Roman"/>
          <w:sz w:val="20"/>
          <w:szCs w:val="20"/>
        </w:rPr>
        <w:t>, Проспект Победы, Ворошилова (проспект Победы), Солнечная (проспект Победы), Молдавская (проспект Победы), Поликлиника, 40-летия Победы, Чичерина.</w:t>
      </w:r>
    </w:p>
    <w:p w14:paraId="5280ED82" w14:textId="77777777" w:rsidR="0012703C" w:rsidRPr="00D831C4" w:rsidRDefault="0012703C" w:rsidP="0012703C">
      <w:pPr>
        <w:pStyle w:val="a7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D831C4">
        <w:rPr>
          <w:rFonts w:ascii="Times New Roman" w:hAnsi="Times New Roman"/>
          <w:sz w:val="20"/>
          <w:szCs w:val="20"/>
        </w:rPr>
        <w:t>Протяженность, всего 46,6 км, в том числе:</w:t>
      </w:r>
    </w:p>
    <w:p w14:paraId="37247290" w14:textId="77777777" w:rsidR="0012703C" w:rsidRPr="00C16068" w:rsidRDefault="0012703C" w:rsidP="0012703C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t>в прямом направлении 23,4 км;</w:t>
      </w:r>
    </w:p>
    <w:p w14:paraId="0C4BCC17" w14:textId="77777777" w:rsidR="0012703C" w:rsidRPr="00C16068" w:rsidRDefault="0012703C" w:rsidP="0012703C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t>в обратном направлении 23,2 км.</w:t>
      </w:r>
    </w:p>
    <w:p w14:paraId="52E156A9" w14:textId="77777777" w:rsidR="0012703C" w:rsidRDefault="0012703C" w:rsidP="0012703C">
      <w:pPr>
        <w:pStyle w:val="a7"/>
        <w:numPr>
          <w:ilvl w:val="0"/>
          <w:numId w:val="48"/>
        </w:num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B20FA6">
        <w:rPr>
          <w:rFonts w:ascii="Times New Roman" w:hAnsi="Times New Roman"/>
          <w:sz w:val="20"/>
          <w:szCs w:val="20"/>
        </w:rPr>
        <w:t>Схема маршрута:</w:t>
      </w:r>
    </w:p>
    <w:p w14:paraId="29C6761A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3DAD7BB8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43700521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3B81A12C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7710FB2F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618130FC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34411794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40324F0C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650F67BC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1B0B721D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21257BB5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360798EF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5C82DBEB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233BB112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4404CC31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071A46AD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16160A48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66951ECE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01CBBCF3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001C7047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5E0BF789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0C2425E6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61CE97AF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4D9DF814" w14:textId="77777777" w:rsidR="0012703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4042F97F" w14:textId="77777777" w:rsidR="0012703C" w:rsidRPr="00B94B0C" w:rsidRDefault="0012703C" w:rsidP="0012703C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646A5BFE" w14:textId="77777777" w:rsidR="0012703C" w:rsidRDefault="0012703C" w:rsidP="0012703C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t>в прямом направлении:</w:t>
      </w:r>
    </w:p>
    <w:p w14:paraId="5F581DD3" w14:textId="77777777" w:rsidR="0012703C" w:rsidRPr="00C16068" w:rsidRDefault="0012703C" w:rsidP="0012703C">
      <w:pPr>
        <w:spacing w:after="0" w:line="240" w:lineRule="auto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6C7C4485" wp14:editId="765D952E">
            <wp:extent cx="5725160" cy="425362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27123" cy="425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D1FD6" w14:textId="77777777" w:rsidR="0012703C" w:rsidRPr="00C16068" w:rsidRDefault="0012703C" w:rsidP="0012703C">
      <w:pPr>
        <w:numPr>
          <w:ilvl w:val="1"/>
          <w:numId w:val="16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t>в обратном направлении:</w:t>
      </w:r>
    </w:p>
    <w:p w14:paraId="253B3C12" w14:textId="77777777" w:rsidR="0012703C" w:rsidRPr="00C16068" w:rsidRDefault="0012703C" w:rsidP="0012703C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7F30F114" wp14:editId="139D97B6">
            <wp:extent cx="5817838" cy="437007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819044" cy="437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F4889" w14:textId="22427560" w:rsidR="00C62777" w:rsidRDefault="00C62777" w:rsidP="00755C87">
      <w:pPr>
        <w:suppressAutoHyphens/>
        <w:spacing w:after="0" w:line="240" w:lineRule="auto"/>
        <w:ind w:left="709"/>
        <w:contextualSpacing/>
        <w:jc w:val="center"/>
        <w:rPr>
          <w:rFonts w:ascii="Times New Roman" w:hAnsi="Times New Roman"/>
          <w:sz w:val="20"/>
          <w:szCs w:val="20"/>
        </w:rPr>
      </w:pPr>
    </w:p>
    <w:p w14:paraId="6A9DB5FE" w14:textId="7D80B422" w:rsidR="00C62777" w:rsidRDefault="00C62777" w:rsidP="00755C87">
      <w:pPr>
        <w:suppressAutoHyphens/>
        <w:spacing w:after="0" w:line="240" w:lineRule="auto"/>
        <w:ind w:left="709"/>
        <w:contextualSpacing/>
        <w:jc w:val="center"/>
        <w:rPr>
          <w:rFonts w:ascii="Times New Roman" w:hAnsi="Times New Roman"/>
          <w:sz w:val="20"/>
          <w:szCs w:val="20"/>
        </w:rPr>
      </w:pPr>
    </w:p>
    <w:p w14:paraId="4D8B695F" w14:textId="77777777" w:rsidR="00C62777" w:rsidRPr="00C16068" w:rsidRDefault="00C62777" w:rsidP="00755C87">
      <w:pPr>
        <w:suppressAutoHyphens/>
        <w:spacing w:after="0" w:line="240" w:lineRule="auto"/>
        <w:ind w:left="709"/>
        <w:contextualSpacing/>
        <w:jc w:val="center"/>
        <w:rPr>
          <w:rFonts w:ascii="Times New Roman" w:hAnsi="Times New Roman"/>
          <w:sz w:val="20"/>
          <w:szCs w:val="20"/>
        </w:rPr>
      </w:pPr>
    </w:p>
    <w:p w14:paraId="1651846A" w14:textId="7BEF75CC" w:rsidR="00755C87" w:rsidRDefault="00755C87" w:rsidP="00755C87">
      <w:pPr>
        <w:pStyle w:val="a7"/>
        <w:numPr>
          <w:ilvl w:val="0"/>
          <w:numId w:val="29"/>
        </w:num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C16068">
        <w:rPr>
          <w:rFonts w:ascii="Times New Roman" w:hAnsi="Times New Roman"/>
          <w:sz w:val="20"/>
          <w:szCs w:val="20"/>
        </w:rPr>
        <w:t>График движения транспортных средств.</w:t>
      </w:r>
    </w:p>
    <w:p w14:paraId="2C870441" w14:textId="4B585A29" w:rsidR="00C62777" w:rsidRDefault="00C62777" w:rsidP="00C62777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C62777" w:rsidRPr="00BD14A4" w14:paraId="762DC08D" w14:textId="77777777" w:rsidTr="00051C2E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57EC6146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225C93F9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54A56D41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695D407C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397FC823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C62777" w:rsidRPr="00BD14A4" w14:paraId="0974786A" w14:textId="77777777" w:rsidTr="00051C2E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5440D942" w14:textId="77777777" w:rsidR="00C62777" w:rsidRPr="00BD14A4" w:rsidRDefault="00C62777" w:rsidP="00051C2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56DB9284" w14:textId="77777777" w:rsidR="00C62777" w:rsidRPr="00BD14A4" w:rsidRDefault="00C62777" w:rsidP="00051C2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4090AE1D" w14:textId="7B084048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01.01.2025</w:t>
            </w:r>
          </w:p>
        </w:tc>
      </w:tr>
      <w:tr w:rsidR="00C62777" w:rsidRPr="00BD14A4" w14:paraId="4A37DAAD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43C20DF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21C5E4DA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FE950DE" w14:textId="0FA760AB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4:25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4D02E09" w14:textId="0CF16010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0:14</w:t>
            </w:r>
          </w:p>
        </w:tc>
        <w:tc>
          <w:tcPr>
            <w:tcW w:w="1949" w:type="dxa"/>
            <w:shd w:val="clear" w:color="auto" w:fill="auto"/>
          </w:tcPr>
          <w:p w14:paraId="718303DB" w14:textId="19BE00B0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18,32</w:t>
            </w:r>
          </w:p>
        </w:tc>
      </w:tr>
      <w:tr w:rsidR="00C62777" w:rsidRPr="00BD14A4" w14:paraId="76246268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96C3504" w14:textId="77777777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</w:tcPr>
          <w:p w14:paraId="373A99FE" w14:textId="13DDA0EA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E32804F" w14:textId="6C9B65A5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6:28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2714B23" w14:textId="309A8702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21:47</w:t>
            </w:r>
          </w:p>
        </w:tc>
        <w:tc>
          <w:tcPr>
            <w:tcW w:w="1949" w:type="dxa"/>
            <w:shd w:val="clear" w:color="auto" w:fill="auto"/>
          </w:tcPr>
          <w:p w14:paraId="5F5C61E4" w14:textId="2702FDA8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13,82</w:t>
            </w:r>
          </w:p>
        </w:tc>
      </w:tr>
      <w:tr w:rsidR="00C62777" w:rsidRPr="00BD14A4" w14:paraId="1F2EF70F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CE03646" w14:textId="77777777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</w:tcPr>
          <w:p w14:paraId="708F1D6D" w14:textId="2AE7F864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D68E47F" w14:textId="1E84B6F6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6:56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C12A663" w14:textId="4C090F13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22:15</w:t>
            </w:r>
          </w:p>
        </w:tc>
        <w:tc>
          <w:tcPr>
            <w:tcW w:w="1949" w:type="dxa"/>
            <w:shd w:val="clear" w:color="auto" w:fill="auto"/>
          </w:tcPr>
          <w:p w14:paraId="72862464" w14:textId="722FF2E9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13,82</w:t>
            </w:r>
          </w:p>
        </w:tc>
      </w:tr>
      <w:tr w:rsidR="00C62777" w:rsidRPr="00BD14A4" w14:paraId="3C5933EB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7C8AF1F" w14:textId="77777777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</w:tcPr>
          <w:p w14:paraId="18F32CB4" w14:textId="107E35AD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406B335" w14:textId="12CF232A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5:46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015CC79" w14:textId="02D62E28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21:07</w:t>
            </w:r>
          </w:p>
        </w:tc>
        <w:tc>
          <w:tcPr>
            <w:tcW w:w="1949" w:type="dxa"/>
            <w:shd w:val="clear" w:color="auto" w:fill="auto"/>
          </w:tcPr>
          <w:p w14:paraId="6F521E16" w14:textId="1A2490E3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13,82</w:t>
            </w:r>
          </w:p>
        </w:tc>
      </w:tr>
      <w:tr w:rsidR="00C62777" w:rsidRPr="00BD14A4" w14:paraId="14F55892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5299703" w14:textId="77777777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</w:tcPr>
          <w:p w14:paraId="6793235B" w14:textId="5EFD401E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2C04F06" w14:textId="0645B117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5:04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6A46168" w14:textId="4038F4F9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0:51</w:t>
            </w:r>
          </w:p>
        </w:tc>
        <w:tc>
          <w:tcPr>
            <w:tcW w:w="1949" w:type="dxa"/>
            <w:shd w:val="clear" w:color="auto" w:fill="auto"/>
          </w:tcPr>
          <w:p w14:paraId="1B39D6E2" w14:textId="3B79A48F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</w:t>
            </w:r>
          </w:p>
        </w:tc>
      </w:tr>
      <w:tr w:rsidR="00C62777" w:rsidRPr="00BD14A4" w14:paraId="175B2357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13DD935" w14:textId="77777777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72" w:type="dxa"/>
            <w:shd w:val="clear" w:color="auto" w:fill="auto"/>
          </w:tcPr>
          <w:p w14:paraId="1CC2B873" w14:textId="50F95831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52AD75C" w14:textId="6B17DF17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794DE7C" w14:textId="643CDA76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22:57</w:t>
            </w:r>
          </w:p>
        </w:tc>
        <w:tc>
          <w:tcPr>
            <w:tcW w:w="1949" w:type="dxa"/>
            <w:shd w:val="clear" w:color="auto" w:fill="auto"/>
          </w:tcPr>
          <w:p w14:paraId="7527EA79" w14:textId="7F3CA484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15,22</w:t>
            </w:r>
          </w:p>
        </w:tc>
      </w:tr>
      <w:tr w:rsidR="00C62777" w:rsidRPr="00BD14A4" w14:paraId="22EAE992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F9EDBCB" w14:textId="77777777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472" w:type="dxa"/>
            <w:shd w:val="clear" w:color="auto" w:fill="auto"/>
          </w:tcPr>
          <w:p w14:paraId="3C62E1A0" w14:textId="45A9E5C8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87679BD" w14:textId="6FB878D8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3:38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4290D7F" w14:textId="5064B962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23:11</w:t>
            </w:r>
          </w:p>
        </w:tc>
        <w:tc>
          <w:tcPr>
            <w:tcW w:w="1949" w:type="dxa"/>
            <w:shd w:val="clear" w:color="auto" w:fill="auto"/>
          </w:tcPr>
          <w:p w14:paraId="25F77FB4" w14:textId="57538F2C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4,23</w:t>
            </w:r>
          </w:p>
        </w:tc>
      </w:tr>
      <w:tr w:rsidR="00C62777" w:rsidRPr="00BD14A4" w14:paraId="2CC929E8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90F3CF7" w14:textId="77777777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472" w:type="dxa"/>
            <w:shd w:val="clear" w:color="auto" w:fill="auto"/>
          </w:tcPr>
          <w:p w14:paraId="48A288AD" w14:textId="4E8F84FC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E62307D" w14:textId="503FEB76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6:42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7EAE482" w14:textId="43FACBE7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23:25</w:t>
            </w:r>
          </w:p>
        </w:tc>
        <w:tc>
          <w:tcPr>
            <w:tcW w:w="1949" w:type="dxa"/>
            <w:shd w:val="clear" w:color="auto" w:fill="auto"/>
          </w:tcPr>
          <w:p w14:paraId="494D1270" w14:textId="011B9D29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15,22</w:t>
            </w:r>
          </w:p>
        </w:tc>
      </w:tr>
      <w:tr w:rsidR="00C62777" w:rsidRPr="00BD14A4" w14:paraId="5DCE22EE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A89D92C" w14:textId="77777777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472" w:type="dxa"/>
            <w:shd w:val="clear" w:color="auto" w:fill="auto"/>
          </w:tcPr>
          <w:p w14:paraId="555D4267" w14:textId="1D79A574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5C945F4" w14:textId="33518CCB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7:10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58D87FE" w14:textId="68901DE2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17:39</w:t>
            </w:r>
          </w:p>
        </w:tc>
        <w:tc>
          <w:tcPr>
            <w:tcW w:w="1949" w:type="dxa"/>
            <w:shd w:val="clear" w:color="auto" w:fill="auto"/>
          </w:tcPr>
          <w:p w14:paraId="61A6F9E8" w14:textId="25222C5E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8,98</w:t>
            </w:r>
          </w:p>
        </w:tc>
      </w:tr>
      <w:tr w:rsidR="00C62777" w:rsidRPr="00BD14A4" w14:paraId="0D6067E9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82CB699" w14:textId="77777777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472" w:type="dxa"/>
            <w:shd w:val="clear" w:color="auto" w:fill="auto"/>
          </w:tcPr>
          <w:p w14:paraId="3665C427" w14:textId="7A3EB02C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922EB53" w14:textId="448E637A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9:44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BAAC337" w14:textId="54A904A0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18:47</w:t>
            </w:r>
          </w:p>
        </w:tc>
        <w:tc>
          <w:tcPr>
            <w:tcW w:w="1949" w:type="dxa"/>
            <w:shd w:val="clear" w:color="auto" w:fill="auto"/>
          </w:tcPr>
          <w:p w14:paraId="710FFCC1" w14:textId="7DDA7403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5,97</w:t>
            </w:r>
          </w:p>
        </w:tc>
      </w:tr>
      <w:tr w:rsidR="00C62777" w:rsidRPr="00BD14A4" w14:paraId="1F553668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67F096B" w14:textId="77777777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472" w:type="dxa"/>
            <w:shd w:val="clear" w:color="auto" w:fill="auto"/>
          </w:tcPr>
          <w:p w14:paraId="12993B6B" w14:textId="6A6C47E4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B8940C7" w14:textId="08DEB20D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13:28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B86E203" w14:textId="36A9EA54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20:51</w:t>
            </w:r>
          </w:p>
        </w:tc>
        <w:tc>
          <w:tcPr>
            <w:tcW w:w="1949" w:type="dxa"/>
            <w:shd w:val="clear" w:color="auto" w:fill="auto"/>
          </w:tcPr>
          <w:p w14:paraId="0099977D" w14:textId="1EE7AE83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5,97</w:t>
            </w:r>
          </w:p>
        </w:tc>
      </w:tr>
      <w:tr w:rsidR="00C62777" w:rsidRPr="00BD14A4" w14:paraId="7D9FDF56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314FCC4" w14:textId="77777777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472" w:type="dxa"/>
            <w:shd w:val="clear" w:color="auto" w:fill="auto"/>
          </w:tcPr>
          <w:p w14:paraId="7731A708" w14:textId="741B4169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6E1CC76" w14:textId="34767ACE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16:44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F6DB856" w14:textId="0C87384D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23:51</w:t>
            </w:r>
          </w:p>
        </w:tc>
        <w:tc>
          <w:tcPr>
            <w:tcW w:w="1949" w:type="dxa"/>
            <w:shd w:val="clear" w:color="auto" w:fill="auto"/>
          </w:tcPr>
          <w:p w14:paraId="0F45A38C" w14:textId="60D5AD60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5,9</w:t>
            </w:r>
          </w:p>
        </w:tc>
      </w:tr>
      <w:tr w:rsidR="00C62777" w:rsidRPr="00BD14A4" w14:paraId="3F4E4AA0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25CE943" w14:textId="6103AEE8" w:rsidR="00C62777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472" w:type="dxa"/>
            <w:shd w:val="clear" w:color="auto" w:fill="auto"/>
          </w:tcPr>
          <w:p w14:paraId="216DA547" w14:textId="54A95A2C" w:rsidR="00C62777" w:rsidRPr="00B00809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66A6AE4" w14:textId="60D5B9F8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4:50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B9354FE" w14:textId="7212396B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6:13</w:t>
            </w:r>
          </w:p>
        </w:tc>
        <w:tc>
          <w:tcPr>
            <w:tcW w:w="1949" w:type="dxa"/>
            <w:shd w:val="clear" w:color="auto" w:fill="auto"/>
          </w:tcPr>
          <w:p w14:paraId="1E30558A" w14:textId="19ABD982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1,38</w:t>
            </w:r>
          </w:p>
        </w:tc>
      </w:tr>
      <w:tr w:rsidR="00C62777" w:rsidRPr="00BD14A4" w14:paraId="79EF4D77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4F83BC6" w14:textId="3DCBE9CF" w:rsidR="00C62777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472" w:type="dxa"/>
            <w:shd w:val="clear" w:color="auto" w:fill="auto"/>
          </w:tcPr>
          <w:p w14:paraId="4219DF0A" w14:textId="7FF51BBA" w:rsidR="00C62777" w:rsidRPr="00B00809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58E60BD" w14:textId="24D8D191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21:24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2223841" w14:textId="2FD90AA8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0:10</w:t>
            </w:r>
          </w:p>
        </w:tc>
        <w:tc>
          <w:tcPr>
            <w:tcW w:w="1949" w:type="dxa"/>
            <w:shd w:val="clear" w:color="auto" w:fill="auto"/>
          </w:tcPr>
          <w:p w14:paraId="25D510B9" w14:textId="132351A3" w:rsidR="00C62777" w:rsidRPr="00BD14A4" w:rsidRDefault="00C62777" w:rsidP="00C627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2,77</w:t>
            </w:r>
          </w:p>
        </w:tc>
      </w:tr>
    </w:tbl>
    <w:p w14:paraId="1369A2AA" w14:textId="51C33CC7" w:rsidR="00C62777" w:rsidRDefault="00C62777" w:rsidP="00C62777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C62777" w:rsidRPr="00BD14A4" w14:paraId="52CC52BB" w14:textId="77777777" w:rsidTr="00051C2E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467D4204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4E5A6D72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7E257EA9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7F7907D6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612E930D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C62777" w:rsidRPr="00BD14A4" w14:paraId="612750C3" w14:textId="77777777" w:rsidTr="00051C2E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038EB730" w14:textId="77777777" w:rsidR="00C62777" w:rsidRPr="00BD14A4" w:rsidRDefault="00C62777" w:rsidP="00051C2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15166B75" w14:textId="77777777" w:rsidR="00C62777" w:rsidRPr="00BD14A4" w:rsidRDefault="00C62777" w:rsidP="00051C2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182511C4" w14:textId="5E11FE28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02.01.2025</w:t>
            </w:r>
          </w:p>
        </w:tc>
      </w:tr>
      <w:tr w:rsidR="00C62777" w:rsidRPr="00BD14A4" w14:paraId="6849A353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C522A66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37315190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A12D83A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4:25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FFE1DE2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0:14</w:t>
            </w:r>
          </w:p>
        </w:tc>
        <w:tc>
          <w:tcPr>
            <w:tcW w:w="1949" w:type="dxa"/>
            <w:shd w:val="clear" w:color="auto" w:fill="auto"/>
          </w:tcPr>
          <w:p w14:paraId="12CD47D6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18,32</w:t>
            </w:r>
          </w:p>
        </w:tc>
      </w:tr>
      <w:tr w:rsidR="00C62777" w:rsidRPr="00BD14A4" w14:paraId="025CAF66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D56E1B9" w14:textId="7A28D92F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</w:tcPr>
          <w:p w14:paraId="591E23FD" w14:textId="46BCBF5F" w:rsidR="00C62777" w:rsidRPr="0086106B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4577A12" w14:textId="7F79B29E" w:rsidR="00C62777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7:52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AF30A96" w14:textId="214B330B" w:rsidR="00C62777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18:21</w:t>
            </w:r>
          </w:p>
        </w:tc>
        <w:tc>
          <w:tcPr>
            <w:tcW w:w="1949" w:type="dxa"/>
            <w:shd w:val="clear" w:color="auto" w:fill="auto"/>
          </w:tcPr>
          <w:p w14:paraId="38E9F4AF" w14:textId="214695A3" w:rsidR="00C62777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9,05</w:t>
            </w:r>
          </w:p>
        </w:tc>
      </w:tr>
      <w:tr w:rsidR="00C62777" w:rsidRPr="00BD14A4" w14:paraId="46F3051A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C0B8509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</w:tcPr>
          <w:p w14:paraId="10FB9AF7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F74B067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6:28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AA01B82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21:47</w:t>
            </w:r>
          </w:p>
        </w:tc>
        <w:tc>
          <w:tcPr>
            <w:tcW w:w="1949" w:type="dxa"/>
            <w:shd w:val="clear" w:color="auto" w:fill="auto"/>
          </w:tcPr>
          <w:p w14:paraId="4B4C3DFE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13,82</w:t>
            </w:r>
          </w:p>
        </w:tc>
      </w:tr>
      <w:tr w:rsidR="00C62777" w:rsidRPr="00BD14A4" w14:paraId="4198B99A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4178963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</w:tcPr>
          <w:p w14:paraId="45FE9E17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403AD66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6:56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C20021D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22:15</w:t>
            </w:r>
          </w:p>
        </w:tc>
        <w:tc>
          <w:tcPr>
            <w:tcW w:w="1949" w:type="dxa"/>
            <w:shd w:val="clear" w:color="auto" w:fill="auto"/>
          </w:tcPr>
          <w:p w14:paraId="62FDE721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13,82</w:t>
            </w:r>
          </w:p>
        </w:tc>
      </w:tr>
      <w:tr w:rsidR="00C62777" w:rsidRPr="00BD14A4" w14:paraId="5E6CE8A9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B150FE8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</w:tcPr>
          <w:p w14:paraId="120FEB49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7C2053F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5:46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94FFE6E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21:07</w:t>
            </w:r>
          </w:p>
        </w:tc>
        <w:tc>
          <w:tcPr>
            <w:tcW w:w="1949" w:type="dxa"/>
            <w:shd w:val="clear" w:color="auto" w:fill="auto"/>
          </w:tcPr>
          <w:p w14:paraId="4CE092CF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13,82</w:t>
            </w:r>
          </w:p>
        </w:tc>
      </w:tr>
      <w:tr w:rsidR="00C62777" w:rsidRPr="00BD14A4" w14:paraId="04982987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32696F4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</w:tcPr>
          <w:p w14:paraId="4A79D646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F1E07C8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5:04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E1D6103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0:51</w:t>
            </w:r>
          </w:p>
        </w:tc>
        <w:tc>
          <w:tcPr>
            <w:tcW w:w="1949" w:type="dxa"/>
            <w:shd w:val="clear" w:color="auto" w:fill="auto"/>
          </w:tcPr>
          <w:p w14:paraId="481FBCBB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</w:t>
            </w:r>
          </w:p>
        </w:tc>
      </w:tr>
      <w:tr w:rsidR="00051C2E" w:rsidRPr="00BD14A4" w14:paraId="01F1B461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E336B5A" w14:textId="353BE43A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72" w:type="dxa"/>
            <w:shd w:val="clear" w:color="auto" w:fill="auto"/>
          </w:tcPr>
          <w:p w14:paraId="05AA2CC6" w14:textId="20CE931B" w:rsidR="00051C2E" w:rsidRPr="0086106B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C844992" w14:textId="4C40A4F6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7:38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A07553C" w14:textId="6EE96128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22:01</w:t>
            </w:r>
          </w:p>
        </w:tc>
        <w:tc>
          <w:tcPr>
            <w:tcW w:w="1949" w:type="dxa"/>
            <w:shd w:val="clear" w:color="auto" w:fill="auto"/>
          </w:tcPr>
          <w:p w14:paraId="765DA78D" w14:textId="07978975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14,38</w:t>
            </w:r>
          </w:p>
        </w:tc>
      </w:tr>
      <w:tr w:rsidR="00C62777" w:rsidRPr="00BD14A4" w14:paraId="5BAFA9F2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C7DE07B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72" w:type="dxa"/>
            <w:shd w:val="clear" w:color="auto" w:fill="auto"/>
          </w:tcPr>
          <w:p w14:paraId="6419B09D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8996062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F137847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22:57</w:t>
            </w:r>
          </w:p>
        </w:tc>
        <w:tc>
          <w:tcPr>
            <w:tcW w:w="1949" w:type="dxa"/>
            <w:shd w:val="clear" w:color="auto" w:fill="auto"/>
          </w:tcPr>
          <w:p w14:paraId="68FA0C1D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15,22</w:t>
            </w:r>
          </w:p>
        </w:tc>
      </w:tr>
      <w:tr w:rsidR="00051C2E" w:rsidRPr="00BD14A4" w14:paraId="2B7912B2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0EBD48D" w14:textId="66AD0714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472" w:type="dxa"/>
            <w:shd w:val="clear" w:color="auto" w:fill="auto"/>
          </w:tcPr>
          <w:p w14:paraId="1245F686" w14:textId="14B1FB9C" w:rsidR="00051C2E" w:rsidRPr="0086106B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10F293B" w14:textId="1DD65198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8:06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DAD78E6" w14:textId="750FCD56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22:29</w:t>
            </w:r>
          </w:p>
        </w:tc>
        <w:tc>
          <w:tcPr>
            <w:tcW w:w="1949" w:type="dxa"/>
            <w:shd w:val="clear" w:color="auto" w:fill="auto"/>
          </w:tcPr>
          <w:p w14:paraId="6303FFCC" w14:textId="079288AF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14,38</w:t>
            </w:r>
          </w:p>
        </w:tc>
      </w:tr>
      <w:tr w:rsidR="00C62777" w:rsidRPr="00BD14A4" w14:paraId="2CA678AA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D179AF4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472" w:type="dxa"/>
            <w:shd w:val="clear" w:color="auto" w:fill="auto"/>
          </w:tcPr>
          <w:p w14:paraId="0DA06E04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EA94E2B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3:38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028A2BC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23:11</w:t>
            </w:r>
          </w:p>
        </w:tc>
        <w:tc>
          <w:tcPr>
            <w:tcW w:w="1949" w:type="dxa"/>
            <w:shd w:val="clear" w:color="auto" w:fill="auto"/>
          </w:tcPr>
          <w:p w14:paraId="51F7DB57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4,23</w:t>
            </w:r>
          </w:p>
        </w:tc>
      </w:tr>
      <w:tr w:rsidR="00C62777" w:rsidRPr="00BD14A4" w14:paraId="7A0AE1F0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96FE65B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472" w:type="dxa"/>
            <w:shd w:val="clear" w:color="auto" w:fill="auto"/>
          </w:tcPr>
          <w:p w14:paraId="24E4E74F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C8A88A7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6:42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9A96F64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23:25</w:t>
            </w:r>
          </w:p>
        </w:tc>
        <w:tc>
          <w:tcPr>
            <w:tcW w:w="1949" w:type="dxa"/>
            <w:shd w:val="clear" w:color="auto" w:fill="auto"/>
          </w:tcPr>
          <w:p w14:paraId="242351EE" w14:textId="77777777" w:rsidR="00C62777" w:rsidRPr="00BD14A4" w:rsidRDefault="00C62777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15,22</w:t>
            </w:r>
          </w:p>
        </w:tc>
      </w:tr>
      <w:tr w:rsidR="00C62777" w:rsidRPr="00BD14A4" w14:paraId="2AF72079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E8AA329" w14:textId="48E8920B" w:rsidR="00C62777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472" w:type="dxa"/>
            <w:shd w:val="clear" w:color="auto" w:fill="auto"/>
          </w:tcPr>
          <w:p w14:paraId="77A20FD1" w14:textId="1CC452FF" w:rsidR="00C62777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F45C069" w14:textId="72664542" w:rsidR="00C62777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5:32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1F33CCF" w14:textId="5A7A504D" w:rsidR="00C62777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21:05</w:t>
            </w:r>
          </w:p>
        </w:tc>
        <w:tc>
          <w:tcPr>
            <w:tcW w:w="1949" w:type="dxa"/>
            <w:shd w:val="clear" w:color="auto" w:fill="auto"/>
          </w:tcPr>
          <w:p w14:paraId="7B70A1AB" w14:textId="6B2AD0C8" w:rsidR="00C62777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13,65</w:t>
            </w:r>
          </w:p>
        </w:tc>
      </w:tr>
      <w:tr w:rsidR="00051C2E" w:rsidRPr="00BD14A4" w14:paraId="22775388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5E8762B" w14:textId="2461F1A9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472" w:type="dxa"/>
            <w:shd w:val="clear" w:color="auto" w:fill="auto"/>
          </w:tcPr>
          <w:p w14:paraId="620A1095" w14:textId="5C80B49D" w:rsidR="00051C2E" w:rsidRPr="0086106B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72B107A" w14:textId="509DCB2B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7:10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A23E4D3" w14:textId="50880C2F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17:39</w:t>
            </w:r>
          </w:p>
        </w:tc>
        <w:tc>
          <w:tcPr>
            <w:tcW w:w="1949" w:type="dxa"/>
            <w:shd w:val="clear" w:color="auto" w:fill="auto"/>
          </w:tcPr>
          <w:p w14:paraId="1E0E3797" w14:textId="0E483F91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8,98</w:t>
            </w:r>
          </w:p>
        </w:tc>
      </w:tr>
      <w:tr w:rsidR="00051C2E" w:rsidRPr="00BD14A4" w14:paraId="2DABA372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372E1AA" w14:textId="5EA111DF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472" w:type="dxa"/>
            <w:shd w:val="clear" w:color="auto" w:fill="auto"/>
          </w:tcPr>
          <w:p w14:paraId="29480F8D" w14:textId="78D77864" w:rsidR="00051C2E" w:rsidRPr="0086106B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C895110" w14:textId="1081AEC6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7:24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AF7BF88" w14:textId="6FBCCD64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17:53</w:t>
            </w:r>
          </w:p>
        </w:tc>
        <w:tc>
          <w:tcPr>
            <w:tcW w:w="1949" w:type="dxa"/>
            <w:shd w:val="clear" w:color="auto" w:fill="auto"/>
          </w:tcPr>
          <w:p w14:paraId="1D7BB3C1" w14:textId="49F974B3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9,05</w:t>
            </w:r>
          </w:p>
        </w:tc>
      </w:tr>
      <w:tr w:rsidR="00051C2E" w:rsidRPr="00BD14A4" w14:paraId="7FB51EBE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5A58577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472" w:type="dxa"/>
            <w:shd w:val="clear" w:color="auto" w:fill="auto"/>
          </w:tcPr>
          <w:p w14:paraId="19FE1953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41E38A1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9:44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66F4A29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18:47</w:t>
            </w:r>
          </w:p>
        </w:tc>
        <w:tc>
          <w:tcPr>
            <w:tcW w:w="1949" w:type="dxa"/>
            <w:shd w:val="clear" w:color="auto" w:fill="auto"/>
          </w:tcPr>
          <w:p w14:paraId="067CE04A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5,97</w:t>
            </w:r>
          </w:p>
        </w:tc>
      </w:tr>
      <w:tr w:rsidR="00051C2E" w:rsidRPr="00BD14A4" w14:paraId="7761AF86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20EBE9B" w14:textId="15811902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472" w:type="dxa"/>
            <w:shd w:val="clear" w:color="auto" w:fill="auto"/>
          </w:tcPr>
          <w:p w14:paraId="0AB2F00B" w14:textId="110A8389" w:rsidR="00051C2E" w:rsidRPr="0086106B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DAF7E2A" w14:textId="202DC0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10:12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087C327" w14:textId="6714BAD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21:33</w:t>
            </w:r>
          </w:p>
        </w:tc>
        <w:tc>
          <w:tcPr>
            <w:tcW w:w="1949" w:type="dxa"/>
            <w:shd w:val="clear" w:color="auto" w:fill="auto"/>
          </w:tcPr>
          <w:p w14:paraId="135678B7" w14:textId="0C2815D9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8,98</w:t>
            </w:r>
          </w:p>
        </w:tc>
      </w:tr>
      <w:tr w:rsidR="00051C2E" w:rsidRPr="00BD14A4" w14:paraId="06583E71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2695123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472" w:type="dxa"/>
            <w:shd w:val="clear" w:color="auto" w:fill="auto"/>
          </w:tcPr>
          <w:p w14:paraId="7D5A9E20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8713FD7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13:28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BAAEBA7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20:51</w:t>
            </w:r>
          </w:p>
        </w:tc>
        <w:tc>
          <w:tcPr>
            <w:tcW w:w="1949" w:type="dxa"/>
            <w:shd w:val="clear" w:color="auto" w:fill="auto"/>
          </w:tcPr>
          <w:p w14:paraId="771F499F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5,97</w:t>
            </w:r>
          </w:p>
        </w:tc>
      </w:tr>
      <w:tr w:rsidR="00051C2E" w:rsidRPr="00BD14A4" w14:paraId="7334F107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2603B43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472" w:type="dxa"/>
            <w:shd w:val="clear" w:color="auto" w:fill="auto"/>
          </w:tcPr>
          <w:p w14:paraId="40CE3462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1BC728A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16:44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582E7EE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23:51</w:t>
            </w:r>
          </w:p>
        </w:tc>
        <w:tc>
          <w:tcPr>
            <w:tcW w:w="1949" w:type="dxa"/>
            <w:shd w:val="clear" w:color="auto" w:fill="auto"/>
          </w:tcPr>
          <w:p w14:paraId="3A088076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5,9</w:t>
            </w:r>
          </w:p>
        </w:tc>
      </w:tr>
      <w:tr w:rsidR="00051C2E" w:rsidRPr="00BD14A4" w14:paraId="64C16FD9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10F824B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472" w:type="dxa"/>
            <w:shd w:val="clear" w:color="auto" w:fill="auto"/>
          </w:tcPr>
          <w:p w14:paraId="5B064EB0" w14:textId="77777777" w:rsidR="00051C2E" w:rsidRPr="00B00809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C058ECE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4:50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C4438A6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6:13</w:t>
            </w:r>
          </w:p>
        </w:tc>
        <w:tc>
          <w:tcPr>
            <w:tcW w:w="1949" w:type="dxa"/>
            <w:shd w:val="clear" w:color="auto" w:fill="auto"/>
          </w:tcPr>
          <w:p w14:paraId="003DFA8C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1,38</w:t>
            </w:r>
          </w:p>
        </w:tc>
      </w:tr>
      <w:tr w:rsidR="00051C2E" w:rsidRPr="00BD14A4" w14:paraId="140E6F7A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BECD15D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472" w:type="dxa"/>
            <w:shd w:val="clear" w:color="auto" w:fill="auto"/>
          </w:tcPr>
          <w:p w14:paraId="7728DCD6" w14:textId="77777777" w:rsidR="00051C2E" w:rsidRPr="00B00809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5ACE7EA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21:24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549E4B0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0:10</w:t>
            </w:r>
          </w:p>
        </w:tc>
        <w:tc>
          <w:tcPr>
            <w:tcW w:w="1949" w:type="dxa"/>
            <w:shd w:val="clear" w:color="auto" w:fill="auto"/>
          </w:tcPr>
          <w:p w14:paraId="7ED6DDF8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2,77</w:t>
            </w:r>
          </w:p>
        </w:tc>
      </w:tr>
    </w:tbl>
    <w:p w14:paraId="2F922B19" w14:textId="00165494" w:rsidR="00C62777" w:rsidRPr="00C62777" w:rsidRDefault="00C62777" w:rsidP="00C62777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14:paraId="274B539A" w14:textId="7788E341" w:rsidR="00051C2E" w:rsidRPr="00C16068" w:rsidRDefault="00051C2E" w:rsidP="00051C2E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работы на графиках 2,</w:t>
      </w:r>
      <w:r w:rsidRPr="00FE2BC5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14 допускается</w:t>
      </w:r>
      <w:r w:rsidRPr="00FE2BC5">
        <w:rPr>
          <w:rFonts w:ascii="Times New Roman" w:hAnsi="Times New Roman"/>
          <w:sz w:val="20"/>
          <w:szCs w:val="20"/>
        </w:rPr>
        <w:t xml:space="preserve"> использование т</w:t>
      </w:r>
      <w:r>
        <w:rPr>
          <w:rFonts w:ascii="Times New Roman" w:hAnsi="Times New Roman"/>
          <w:sz w:val="20"/>
          <w:szCs w:val="20"/>
        </w:rPr>
        <w:t xml:space="preserve">рамваем особо большого класса </w:t>
      </w: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051C2E" w:rsidRPr="00BD14A4" w14:paraId="0E24153A" w14:textId="77777777" w:rsidTr="00051C2E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687ECB36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6346CC7A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2E1F59CF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03C52CD9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3E5641B8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051C2E" w:rsidRPr="00BD14A4" w14:paraId="1DC72E66" w14:textId="77777777" w:rsidTr="00051C2E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194EFC55" w14:textId="77777777" w:rsidR="00051C2E" w:rsidRPr="00BD14A4" w:rsidRDefault="00051C2E" w:rsidP="00051C2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06330D71" w14:textId="77777777" w:rsidR="00051C2E" w:rsidRPr="00BD14A4" w:rsidRDefault="00051C2E" w:rsidP="00051C2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6F97633E" w14:textId="7D57FD7A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 и праздничные дни с 03.01.2025 по 30.04.2025</w:t>
            </w:r>
          </w:p>
        </w:tc>
      </w:tr>
      <w:tr w:rsidR="00051C2E" w:rsidRPr="00BD14A4" w14:paraId="14CE2E8B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D4BAFAE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B9FA1FE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61669D0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4:25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4E6108C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0:14</w:t>
            </w:r>
          </w:p>
        </w:tc>
        <w:tc>
          <w:tcPr>
            <w:tcW w:w="1949" w:type="dxa"/>
            <w:shd w:val="clear" w:color="auto" w:fill="auto"/>
          </w:tcPr>
          <w:p w14:paraId="3915CFB5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18,32</w:t>
            </w:r>
          </w:p>
        </w:tc>
      </w:tr>
      <w:tr w:rsidR="00051C2E" w:rsidRPr="00BD14A4" w14:paraId="0344671C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4DC5187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</w:tcPr>
          <w:p w14:paraId="53308960" w14:textId="77777777" w:rsidR="00051C2E" w:rsidRPr="0086106B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812FFD8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7:52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BEDBE62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18:21</w:t>
            </w:r>
          </w:p>
        </w:tc>
        <w:tc>
          <w:tcPr>
            <w:tcW w:w="1949" w:type="dxa"/>
            <w:shd w:val="clear" w:color="auto" w:fill="auto"/>
          </w:tcPr>
          <w:p w14:paraId="4AADA94A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9,05</w:t>
            </w:r>
          </w:p>
        </w:tc>
      </w:tr>
      <w:tr w:rsidR="00051C2E" w:rsidRPr="00BD14A4" w14:paraId="77950964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2344DDF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</w:tcPr>
          <w:p w14:paraId="5B9C66C3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A1F3643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6:28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A715FA3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21:47</w:t>
            </w:r>
          </w:p>
        </w:tc>
        <w:tc>
          <w:tcPr>
            <w:tcW w:w="1949" w:type="dxa"/>
            <w:shd w:val="clear" w:color="auto" w:fill="auto"/>
          </w:tcPr>
          <w:p w14:paraId="2A6ECC01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13,82</w:t>
            </w:r>
          </w:p>
        </w:tc>
      </w:tr>
      <w:tr w:rsidR="00051C2E" w:rsidRPr="00BD14A4" w14:paraId="709979EC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B964906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</w:tcPr>
          <w:p w14:paraId="3F7C4339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D2BA598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6:56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E7C816D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22:15</w:t>
            </w:r>
          </w:p>
        </w:tc>
        <w:tc>
          <w:tcPr>
            <w:tcW w:w="1949" w:type="dxa"/>
            <w:shd w:val="clear" w:color="auto" w:fill="auto"/>
          </w:tcPr>
          <w:p w14:paraId="797DF7D4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13,82</w:t>
            </w:r>
          </w:p>
        </w:tc>
      </w:tr>
      <w:tr w:rsidR="00051C2E" w:rsidRPr="00BD14A4" w14:paraId="0C4E1B05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AE740F4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</w:tcPr>
          <w:p w14:paraId="24B3B1F9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CBF756D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5:46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8089383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21:07</w:t>
            </w:r>
          </w:p>
        </w:tc>
        <w:tc>
          <w:tcPr>
            <w:tcW w:w="1949" w:type="dxa"/>
            <w:shd w:val="clear" w:color="auto" w:fill="auto"/>
          </w:tcPr>
          <w:p w14:paraId="7C0FFC47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13,82</w:t>
            </w:r>
          </w:p>
        </w:tc>
      </w:tr>
      <w:tr w:rsidR="00051C2E" w:rsidRPr="00BD14A4" w14:paraId="33A3FFCF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2B6F3F99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</w:tcPr>
          <w:p w14:paraId="65E78D92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F2F14B1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5:04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C39D7C4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0:51</w:t>
            </w:r>
          </w:p>
        </w:tc>
        <w:tc>
          <w:tcPr>
            <w:tcW w:w="1949" w:type="dxa"/>
            <w:shd w:val="clear" w:color="auto" w:fill="auto"/>
          </w:tcPr>
          <w:p w14:paraId="621751A5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</w:t>
            </w:r>
          </w:p>
        </w:tc>
      </w:tr>
      <w:tr w:rsidR="00051C2E" w:rsidRPr="00BD14A4" w14:paraId="7F53D9C4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5996C03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72" w:type="dxa"/>
            <w:shd w:val="clear" w:color="auto" w:fill="auto"/>
          </w:tcPr>
          <w:p w14:paraId="59D17153" w14:textId="77777777" w:rsidR="00051C2E" w:rsidRPr="0086106B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2F56CDF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7:38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C5E7A2F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22:01</w:t>
            </w:r>
          </w:p>
        </w:tc>
        <w:tc>
          <w:tcPr>
            <w:tcW w:w="1949" w:type="dxa"/>
            <w:shd w:val="clear" w:color="auto" w:fill="auto"/>
          </w:tcPr>
          <w:p w14:paraId="3F822861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14,38</w:t>
            </w:r>
          </w:p>
        </w:tc>
      </w:tr>
      <w:tr w:rsidR="00051C2E" w:rsidRPr="00BD14A4" w14:paraId="5250B0E3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ED62DD0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72" w:type="dxa"/>
            <w:shd w:val="clear" w:color="auto" w:fill="auto"/>
          </w:tcPr>
          <w:p w14:paraId="09A856EA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A1AF406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71059AE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22:57</w:t>
            </w:r>
          </w:p>
        </w:tc>
        <w:tc>
          <w:tcPr>
            <w:tcW w:w="1949" w:type="dxa"/>
            <w:shd w:val="clear" w:color="auto" w:fill="auto"/>
          </w:tcPr>
          <w:p w14:paraId="694D3755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15,22</w:t>
            </w:r>
          </w:p>
        </w:tc>
      </w:tr>
      <w:tr w:rsidR="00051C2E" w:rsidRPr="00BD14A4" w14:paraId="73FC9D6E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C9EDBB6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472" w:type="dxa"/>
            <w:shd w:val="clear" w:color="auto" w:fill="auto"/>
          </w:tcPr>
          <w:p w14:paraId="755FE0DB" w14:textId="77777777" w:rsidR="00051C2E" w:rsidRPr="0086106B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A42289E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8:06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71D275D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22:29</w:t>
            </w:r>
          </w:p>
        </w:tc>
        <w:tc>
          <w:tcPr>
            <w:tcW w:w="1949" w:type="dxa"/>
            <w:shd w:val="clear" w:color="auto" w:fill="auto"/>
          </w:tcPr>
          <w:p w14:paraId="147BFF44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14,38</w:t>
            </w:r>
          </w:p>
        </w:tc>
      </w:tr>
      <w:tr w:rsidR="00051C2E" w:rsidRPr="00BD14A4" w14:paraId="61EB60FB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D307AF9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472" w:type="dxa"/>
            <w:shd w:val="clear" w:color="auto" w:fill="auto"/>
          </w:tcPr>
          <w:p w14:paraId="07EA7F99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A2DBB97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3:38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78273BC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23:11</w:t>
            </w:r>
          </w:p>
        </w:tc>
        <w:tc>
          <w:tcPr>
            <w:tcW w:w="1949" w:type="dxa"/>
            <w:shd w:val="clear" w:color="auto" w:fill="auto"/>
          </w:tcPr>
          <w:p w14:paraId="429ED202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4,23</w:t>
            </w:r>
          </w:p>
        </w:tc>
      </w:tr>
      <w:tr w:rsidR="00051C2E" w:rsidRPr="00BD14A4" w14:paraId="0DBFB648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DF45740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472" w:type="dxa"/>
            <w:shd w:val="clear" w:color="auto" w:fill="auto"/>
          </w:tcPr>
          <w:p w14:paraId="41C3F277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5398C42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6:42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BC68F53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23:25</w:t>
            </w:r>
          </w:p>
        </w:tc>
        <w:tc>
          <w:tcPr>
            <w:tcW w:w="1949" w:type="dxa"/>
            <w:shd w:val="clear" w:color="auto" w:fill="auto"/>
          </w:tcPr>
          <w:p w14:paraId="6B754AB3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15,22</w:t>
            </w:r>
          </w:p>
        </w:tc>
      </w:tr>
      <w:tr w:rsidR="00051C2E" w:rsidRPr="00BD14A4" w14:paraId="75FB7013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EC0A860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472" w:type="dxa"/>
            <w:shd w:val="clear" w:color="auto" w:fill="auto"/>
          </w:tcPr>
          <w:p w14:paraId="1008118B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095AA7C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5:32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8BA183C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21:05</w:t>
            </w:r>
          </w:p>
        </w:tc>
        <w:tc>
          <w:tcPr>
            <w:tcW w:w="1949" w:type="dxa"/>
            <w:shd w:val="clear" w:color="auto" w:fill="auto"/>
          </w:tcPr>
          <w:p w14:paraId="064090B0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13,65</w:t>
            </w:r>
          </w:p>
        </w:tc>
      </w:tr>
      <w:tr w:rsidR="00051C2E" w:rsidRPr="00BD14A4" w14:paraId="578B8F11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A077553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472" w:type="dxa"/>
            <w:shd w:val="clear" w:color="auto" w:fill="auto"/>
          </w:tcPr>
          <w:p w14:paraId="1B2CC4B3" w14:textId="77777777" w:rsidR="00051C2E" w:rsidRPr="0086106B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F82CED0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7:10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844B57C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17:39</w:t>
            </w:r>
          </w:p>
        </w:tc>
        <w:tc>
          <w:tcPr>
            <w:tcW w:w="1949" w:type="dxa"/>
            <w:shd w:val="clear" w:color="auto" w:fill="auto"/>
          </w:tcPr>
          <w:p w14:paraId="7EF35186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8,98</w:t>
            </w:r>
          </w:p>
        </w:tc>
      </w:tr>
      <w:tr w:rsidR="00051C2E" w:rsidRPr="00BD14A4" w14:paraId="0B0EB569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1FFC7617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472" w:type="dxa"/>
            <w:shd w:val="clear" w:color="auto" w:fill="auto"/>
          </w:tcPr>
          <w:p w14:paraId="334B0DF3" w14:textId="77777777" w:rsidR="00051C2E" w:rsidRPr="0086106B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162E297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7:24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99BA75A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17:53</w:t>
            </w:r>
          </w:p>
        </w:tc>
        <w:tc>
          <w:tcPr>
            <w:tcW w:w="1949" w:type="dxa"/>
            <w:shd w:val="clear" w:color="auto" w:fill="auto"/>
          </w:tcPr>
          <w:p w14:paraId="53700222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9,05</w:t>
            </w:r>
          </w:p>
        </w:tc>
      </w:tr>
      <w:tr w:rsidR="00051C2E" w:rsidRPr="00BD14A4" w14:paraId="5096FC1A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E523591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472" w:type="dxa"/>
            <w:shd w:val="clear" w:color="auto" w:fill="auto"/>
          </w:tcPr>
          <w:p w14:paraId="42DDCCE6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20A697F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9:44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47E1416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18:47</w:t>
            </w:r>
          </w:p>
        </w:tc>
        <w:tc>
          <w:tcPr>
            <w:tcW w:w="1949" w:type="dxa"/>
            <w:shd w:val="clear" w:color="auto" w:fill="auto"/>
          </w:tcPr>
          <w:p w14:paraId="23D57FDD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5,97</w:t>
            </w:r>
          </w:p>
        </w:tc>
      </w:tr>
      <w:tr w:rsidR="00051C2E" w:rsidRPr="00BD14A4" w14:paraId="5CB2CE5F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B5261D6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472" w:type="dxa"/>
            <w:shd w:val="clear" w:color="auto" w:fill="auto"/>
          </w:tcPr>
          <w:p w14:paraId="32803A44" w14:textId="77777777" w:rsidR="00051C2E" w:rsidRPr="0086106B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C480F47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10:12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37F090E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21:33</w:t>
            </w:r>
          </w:p>
        </w:tc>
        <w:tc>
          <w:tcPr>
            <w:tcW w:w="1949" w:type="dxa"/>
            <w:shd w:val="clear" w:color="auto" w:fill="auto"/>
          </w:tcPr>
          <w:p w14:paraId="6B8B5E70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8,98</w:t>
            </w:r>
          </w:p>
        </w:tc>
      </w:tr>
      <w:tr w:rsidR="00051C2E" w:rsidRPr="00BD14A4" w14:paraId="75588645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2A3EAB4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472" w:type="dxa"/>
            <w:shd w:val="clear" w:color="auto" w:fill="auto"/>
          </w:tcPr>
          <w:p w14:paraId="756FCD36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D2077F1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13:28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1A644F9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20:51</w:t>
            </w:r>
          </w:p>
        </w:tc>
        <w:tc>
          <w:tcPr>
            <w:tcW w:w="1949" w:type="dxa"/>
            <w:shd w:val="clear" w:color="auto" w:fill="auto"/>
          </w:tcPr>
          <w:p w14:paraId="22B0D7EE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5,97</w:t>
            </w:r>
          </w:p>
        </w:tc>
      </w:tr>
      <w:tr w:rsidR="00051C2E" w:rsidRPr="00BD14A4" w14:paraId="2CDA530C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02409D6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472" w:type="dxa"/>
            <w:shd w:val="clear" w:color="auto" w:fill="auto"/>
          </w:tcPr>
          <w:p w14:paraId="619A51D9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842DC60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16:44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80D5A51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23:51</w:t>
            </w:r>
          </w:p>
        </w:tc>
        <w:tc>
          <w:tcPr>
            <w:tcW w:w="1949" w:type="dxa"/>
            <w:shd w:val="clear" w:color="auto" w:fill="auto"/>
          </w:tcPr>
          <w:p w14:paraId="734EB09C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5,9</w:t>
            </w:r>
          </w:p>
        </w:tc>
      </w:tr>
      <w:tr w:rsidR="00051C2E" w:rsidRPr="00BD14A4" w14:paraId="52DB1C7D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EB0CF4C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472" w:type="dxa"/>
            <w:shd w:val="clear" w:color="auto" w:fill="auto"/>
          </w:tcPr>
          <w:p w14:paraId="700D6B93" w14:textId="77777777" w:rsidR="00051C2E" w:rsidRPr="00B00809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DE4E5DB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4:50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152DB59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6:13</w:t>
            </w:r>
          </w:p>
        </w:tc>
        <w:tc>
          <w:tcPr>
            <w:tcW w:w="1949" w:type="dxa"/>
            <w:shd w:val="clear" w:color="auto" w:fill="auto"/>
          </w:tcPr>
          <w:p w14:paraId="42B5C88A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1,38</w:t>
            </w:r>
          </w:p>
        </w:tc>
      </w:tr>
      <w:tr w:rsidR="00051C2E" w:rsidRPr="00BD14A4" w14:paraId="588F5EA6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A0EA6EF" w14:textId="79EF5809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472" w:type="dxa"/>
            <w:shd w:val="clear" w:color="auto" w:fill="auto"/>
          </w:tcPr>
          <w:p w14:paraId="7F26FA29" w14:textId="553CE967" w:rsidR="00051C2E" w:rsidRPr="0086106B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557E0D9" w14:textId="50A495D3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17:40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7599250" w14:textId="252D56A1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22:03</w:t>
            </w:r>
          </w:p>
        </w:tc>
        <w:tc>
          <w:tcPr>
            <w:tcW w:w="1949" w:type="dxa"/>
            <w:shd w:val="clear" w:color="auto" w:fill="auto"/>
          </w:tcPr>
          <w:p w14:paraId="724EEAB7" w14:textId="2106C47B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4,38</w:t>
            </w:r>
          </w:p>
        </w:tc>
      </w:tr>
      <w:tr w:rsidR="00051C2E" w:rsidRPr="00BD14A4" w14:paraId="317EDF68" w14:textId="77777777" w:rsidTr="00051C2E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AE0D6C1" w14:textId="77777777" w:rsidR="00051C2E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472" w:type="dxa"/>
            <w:shd w:val="clear" w:color="auto" w:fill="auto"/>
          </w:tcPr>
          <w:p w14:paraId="5E9B80CE" w14:textId="77777777" w:rsidR="00051C2E" w:rsidRPr="00B00809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610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EA93EBF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21:24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DD8EC0C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0:10</w:t>
            </w:r>
          </w:p>
        </w:tc>
        <w:tc>
          <w:tcPr>
            <w:tcW w:w="1949" w:type="dxa"/>
            <w:shd w:val="clear" w:color="auto" w:fill="auto"/>
          </w:tcPr>
          <w:p w14:paraId="55E446D9" w14:textId="77777777" w:rsidR="00051C2E" w:rsidRPr="00BD14A4" w:rsidRDefault="00051C2E" w:rsidP="00051C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2,77</w:t>
            </w:r>
          </w:p>
        </w:tc>
      </w:tr>
    </w:tbl>
    <w:p w14:paraId="50519B97" w14:textId="701F8457" w:rsidR="00755C87" w:rsidRDefault="00755C87" w:rsidP="00755C87">
      <w:pPr>
        <w:pStyle w:val="a7"/>
        <w:suppressAutoHyphens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05E5CD73" w14:textId="77777777" w:rsidR="00051C2E" w:rsidRPr="00C16068" w:rsidRDefault="00051C2E" w:rsidP="00051C2E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работы на графиках 2,</w:t>
      </w:r>
      <w:r w:rsidRPr="00FE2BC5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14 допускается</w:t>
      </w:r>
      <w:r w:rsidRPr="00FE2BC5">
        <w:rPr>
          <w:rFonts w:ascii="Times New Roman" w:hAnsi="Times New Roman"/>
          <w:sz w:val="20"/>
          <w:szCs w:val="20"/>
        </w:rPr>
        <w:t xml:space="preserve"> использование т</w:t>
      </w:r>
      <w:r>
        <w:rPr>
          <w:rFonts w:ascii="Times New Roman" w:hAnsi="Times New Roman"/>
          <w:sz w:val="20"/>
          <w:szCs w:val="20"/>
        </w:rPr>
        <w:t xml:space="preserve">рамваем особо большого класса </w:t>
      </w:r>
    </w:p>
    <w:p w14:paraId="318E158A" w14:textId="297AF79C" w:rsidR="00051C2E" w:rsidRPr="00051C2E" w:rsidRDefault="00051C2E" w:rsidP="00051C2E">
      <w:pPr>
        <w:suppressAutoHyphens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tbl>
      <w:tblPr>
        <w:tblW w:w="8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0"/>
        <w:gridCol w:w="1472"/>
        <w:gridCol w:w="1860"/>
        <w:gridCol w:w="1860"/>
        <w:gridCol w:w="1949"/>
      </w:tblGrid>
      <w:tr w:rsidR="00755C87" w:rsidRPr="00BD14A4" w14:paraId="3FDEA63A" w14:textId="77777777" w:rsidTr="00BA2D4B">
        <w:trPr>
          <w:trHeight w:val="780"/>
          <w:jc w:val="center"/>
        </w:trPr>
        <w:tc>
          <w:tcPr>
            <w:tcW w:w="910" w:type="dxa"/>
            <w:vMerge w:val="restart"/>
            <w:shd w:val="clear" w:color="auto" w:fill="auto"/>
            <w:vAlign w:val="center"/>
            <w:hideMark/>
          </w:tcPr>
          <w:p w14:paraId="65CADBD3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Номер графика</w:t>
            </w:r>
          </w:p>
        </w:tc>
        <w:tc>
          <w:tcPr>
            <w:tcW w:w="1472" w:type="dxa"/>
            <w:vMerge w:val="restart"/>
            <w:shd w:val="clear" w:color="auto" w:fill="auto"/>
            <w:vAlign w:val="center"/>
            <w:hideMark/>
          </w:tcPr>
          <w:p w14:paraId="3260240A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Класс транспортного средства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2D536D2C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Начало движения (часы и минуты)</w:t>
            </w:r>
          </w:p>
        </w:tc>
        <w:tc>
          <w:tcPr>
            <w:tcW w:w="1860" w:type="dxa"/>
            <w:shd w:val="clear" w:color="auto" w:fill="auto"/>
            <w:vAlign w:val="center"/>
            <w:hideMark/>
          </w:tcPr>
          <w:p w14:paraId="74900D25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Окончание движения (часы и минуты)</w:t>
            </w: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55552E50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Продолжительность работы, час</w:t>
            </w:r>
          </w:p>
        </w:tc>
      </w:tr>
      <w:tr w:rsidR="00755C87" w:rsidRPr="00BD14A4" w14:paraId="4872A302" w14:textId="77777777" w:rsidTr="00BA2D4B">
        <w:trPr>
          <w:trHeight w:val="315"/>
          <w:jc w:val="center"/>
        </w:trPr>
        <w:tc>
          <w:tcPr>
            <w:tcW w:w="910" w:type="dxa"/>
            <w:vMerge/>
            <w:vAlign w:val="center"/>
            <w:hideMark/>
          </w:tcPr>
          <w:p w14:paraId="5B9BDFE0" w14:textId="77777777" w:rsidR="00755C87" w:rsidRPr="00BD14A4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72" w:type="dxa"/>
            <w:vMerge/>
            <w:vAlign w:val="center"/>
            <w:hideMark/>
          </w:tcPr>
          <w:p w14:paraId="05E8884B" w14:textId="77777777" w:rsidR="00755C87" w:rsidRPr="00BD14A4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9" w:type="dxa"/>
            <w:gridSpan w:val="3"/>
            <w:shd w:val="clear" w:color="auto" w:fill="auto"/>
            <w:vAlign w:val="center"/>
            <w:hideMark/>
          </w:tcPr>
          <w:p w14:paraId="44C158A6" w14:textId="3DED0778" w:rsidR="00755C87" w:rsidRPr="00BD14A4" w:rsidRDefault="00051C2E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 с 09.01.2025 по 30.04.2025</w:t>
            </w:r>
          </w:p>
        </w:tc>
      </w:tr>
      <w:tr w:rsidR="00755C87" w:rsidRPr="00BD14A4" w14:paraId="5DEA2EEF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0E4613C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04732F04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1DF5570" w14:textId="27B3A2C7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4:25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FDD913C" w14:textId="240203FF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0:18</w:t>
            </w:r>
          </w:p>
        </w:tc>
        <w:tc>
          <w:tcPr>
            <w:tcW w:w="1949" w:type="dxa"/>
            <w:shd w:val="clear" w:color="auto" w:fill="auto"/>
          </w:tcPr>
          <w:p w14:paraId="7219AC0C" w14:textId="57C7F9D3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16,17</w:t>
            </w:r>
          </w:p>
        </w:tc>
      </w:tr>
      <w:tr w:rsidR="00755C87" w:rsidRPr="00BD14A4" w14:paraId="0026AC65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7C177A49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2BBB3F34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9746AF5" w14:textId="14055E19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7:33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2381445" w14:textId="26ED9518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19:33</w:t>
            </w:r>
          </w:p>
        </w:tc>
        <w:tc>
          <w:tcPr>
            <w:tcW w:w="1949" w:type="dxa"/>
            <w:shd w:val="clear" w:color="auto" w:fill="auto"/>
          </w:tcPr>
          <w:p w14:paraId="0C6E57B0" w14:textId="5DFD2F1E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8,95</w:t>
            </w:r>
          </w:p>
        </w:tc>
      </w:tr>
      <w:tr w:rsidR="00755C87" w:rsidRPr="00BD14A4" w14:paraId="306E135C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6B04DAB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4A0950F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F830C94" w14:textId="0E9ED77E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6:09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1868972" w14:textId="612E5381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22:20</w:t>
            </w:r>
          </w:p>
        </w:tc>
        <w:tc>
          <w:tcPr>
            <w:tcW w:w="1949" w:type="dxa"/>
            <w:shd w:val="clear" w:color="auto" w:fill="auto"/>
          </w:tcPr>
          <w:p w14:paraId="7153A1AB" w14:textId="096B425A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14,83</w:t>
            </w:r>
          </w:p>
        </w:tc>
      </w:tr>
      <w:tr w:rsidR="00755C87" w:rsidRPr="00BD14A4" w14:paraId="5D8B069F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09E97C2E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D4D9653" w14:textId="6382996D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48CCF0A" w14:textId="6F4A3324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6:18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8EF60CA" w14:textId="05275C11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21:27</w:t>
            </w:r>
          </w:p>
        </w:tc>
        <w:tc>
          <w:tcPr>
            <w:tcW w:w="1949" w:type="dxa"/>
            <w:shd w:val="clear" w:color="auto" w:fill="auto"/>
          </w:tcPr>
          <w:p w14:paraId="0260FB08" w14:textId="715C7370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13,30</w:t>
            </w:r>
          </w:p>
        </w:tc>
      </w:tr>
      <w:tr w:rsidR="00755C87" w:rsidRPr="00BD14A4" w14:paraId="1C28FA74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989DBC1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78C04B5C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417F6DF" w14:textId="03842810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6:27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6667299" w14:textId="27F64529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17:54</w:t>
            </w:r>
          </w:p>
        </w:tc>
        <w:tc>
          <w:tcPr>
            <w:tcW w:w="1949" w:type="dxa"/>
            <w:shd w:val="clear" w:color="auto" w:fill="auto"/>
          </w:tcPr>
          <w:p w14:paraId="43472A27" w14:textId="0D823030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5,95</w:t>
            </w:r>
          </w:p>
        </w:tc>
      </w:tr>
      <w:tr w:rsidR="00755C87" w:rsidRPr="00BD14A4" w14:paraId="6B6359ED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B1CF746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72" w:type="dxa"/>
            <w:shd w:val="clear" w:color="auto" w:fill="auto"/>
          </w:tcPr>
          <w:p w14:paraId="51472F0A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4504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2E48127" w14:textId="7ABE0214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5:04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33B8BF0" w14:textId="3DB63413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0:51</w:t>
            </w:r>
          </w:p>
        </w:tc>
        <w:tc>
          <w:tcPr>
            <w:tcW w:w="1949" w:type="dxa"/>
            <w:shd w:val="clear" w:color="auto" w:fill="auto"/>
          </w:tcPr>
          <w:p w14:paraId="1E7436B4" w14:textId="5FB784B4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17,92</w:t>
            </w:r>
          </w:p>
        </w:tc>
      </w:tr>
      <w:tr w:rsidR="00800F8D" w:rsidRPr="00BD14A4" w14:paraId="25E161DC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D7DD554" w14:textId="77777777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72" w:type="dxa"/>
            <w:shd w:val="clear" w:color="auto" w:fill="auto"/>
          </w:tcPr>
          <w:p w14:paraId="3F6DD7A6" w14:textId="6B758CAD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2437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3F6D6DD" w14:textId="11C47261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6:45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F9DDB23" w14:textId="7831E167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20:28</w:t>
            </w:r>
          </w:p>
        </w:tc>
        <w:tc>
          <w:tcPr>
            <w:tcW w:w="1949" w:type="dxa"/>
            <w:shd w:val="clear" w:color="auto" w:fill="auto"/>
          </w:tcPr>
          <w:p w14:paraId="45ECBB7C" w14:textId="64783DD0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7,57</w:t>
            </w:r>
          </w:p>
        </w:tc>
      </w:tr>
      <w:tr w:rsidR="00800F8D" w:rsidRPr="00BD14A4" w14:paraId="21586B9A" w14:textId="77777777" w:rsidTr="00EC699C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273F848" w14:textId="77777777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72" w:type="dxa"/>
            <w:shd w:val="clear" w:color="auto" w:fill="auto"/>
          </w:tcPr>
          <w:p w14:paraId="4608C74F" w14:textId="59755B93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2437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9D303C7" w14:textId="133E6724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6:54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F44E095" w14:textId="709BB077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17:48</w:t>
            </w:r>
          </w:p>
        </w:tc>
        <w:tc>
          <w:tcPr>
            <w:tcW w:w="1949" w:type="dxa"/>
            <w:shd w:val="clear" w:color="auto" w:fill="auto"/>
          </w:tcPr>
          <w:p w14:paraId="60686E32" w14:textId="7343E1F8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4,35</w:t>
            </w:r>
          </w:p>
        </w:tc>
      </w:tr>
      <w:tr w:rsidR="00755C87" w:rsidRPr="00BD14A4" w14:paraId="685CF36D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824BAF3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472" w:type="dxa"/>
            <w:shd w:val="clear" w:color="auto" w:fill="auto"/>
          </w:tcPr>
          <w:p w14:paraId="1424EB79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6751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76A49B6" w14:textId="4899535E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5:30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39AB344" w14:textId="4065D845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22:15</w:t>
            </w:r>
          </w:p>
        </w:tc>
        <w:tc>
          <w:tcPr>
            <w:tcW w:w="1949" w:type="dxa"/>
            <w:shd w:val="clear" w:color="auto" w:fill="auto"/>
          </w:tcPr>
          <w:p w14:paraId="10DC23FA" w14:textId="72879AAD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14,88</w:t>
            </w:r>
          </w:p>
        </w:tc>
      </w:tr>
      <w:tr w:rsidR="00755C87" w:rsidRPr="00BD14A4" w14:paraId="4A0C6E0C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0F392FC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472" w:type="dxa"/>
            <w:shd w:val="clear" w:color="auto" w:fill="auto"/>
          </w:tcPr>
          <w:p w14:paraId="2B5AA716" w14:textId="3FEB5FB3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FC8D327" w14:textId="6CA7CCF2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3:38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659690A" w14:textId="78EE1BEA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23:14</w:t>
            </w:r>
          </w:p>
        </w:tc>
        <w:tc>
          <w:tcPr>
            <w:tcW w:w="1949" w:type="dxa"/>
            <w:shd w:val="clear" w:color="auto" w:fill="auto"/>
          </w:tcPr>
          <w:p w14:paraId="0F1F97BA" w14:textId="7BF84BF1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11,47</w:t>
            </w:r>
          </w:p>
        </w:tc>
      </w:tr>
      <w:tr w:rsidR="00755C87" w:rsidRPr="00BD14A4" w14:paraId="3CAF8791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9E69408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472" w:type="dxa"/>
            <w:shd w:val="clear" w:color="auto" w:fill="auto"/>
          </w:tcPr>
          <w:p w14:paraId="7DC9D04B" w14:textId="4427BBB4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6751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248C1D6" w14:textId="5B97E886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7:21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C40FA7E" w14:textId="21061F14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19:43</w:t>
            </w:r>
          </w:p>
        </w:tc>
        <w:tc>
          <w:tcPr>
            <w:tcW w:w="1949" w:type="dxa"/>
            <w:shd w:val="clear" w:color="auto" w:fill="auto"/>
          </w:tcPr>
          <w:p w14:paraId="63D6A61D" w14:textId="0E2760DF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6,05</w:t>
            </w:r>
          </w:p>
        </w:tc>
      </w:tr>
      <w:tr w:rsidR="00755C87" w:rsidRPr="00BD14A4" w14:paraId="0AECA074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4F0A822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472" w:type="dxa"/>
            <w:shd w:val="clear" w:color="auto" w:fill="auto"/>
          </w:tcPr>
          <w:p w14:paraId="0F6EEDC1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446D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DA3D0F1" w14:textId="131FE67B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5:56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0938080" w14:textId="56D1A14A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22:27</w:t>
            </w:r>
          </w:p>
        </w:tc>
        <w:tc>
          <w:tcPr>
            <w:tcW w:w="1949" w:type="dxa"/>
            <w:shd w:val="clear" w:color="auto" w:fill="auto"/>
          </w:tcPr>
          <w:p w14:paraId="35B564E6" w14:textId="03ABF425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14,97</w:t>
            </w:r>
          </w:p>
        </w:tc>
      </w:tr>
      <w:tr w:rsidR="00755C87" w:rsidRPr="00BD14A4" w14:paraId="768EB199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32D4395D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12A9799B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0AAAFA77" w14:textId="4A25EB71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7:39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C5761D3" w14:textId="2EC251D4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18:24</w:t>
            </w:r>
          </w:p>
        </w:tc>
        <w:tc>
          <w:tcPr>
            <w:tcW w:w="1949" w:type="dxa"/>
            <w:shd w:val="clear" w:color="auto" w:fill="auto"/>
          </w:tcPr>
          <w:p w14:paraId="1F50B724" w14:textId="791F5BE8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9,02</w:t>
            </w:r>
          </w:p>
        </w:tc>
      </w:tr>
      <w:tr w:rsidR="00755C87" w:rsidRPr="00BD14A4" w14:paraId="3A8D864A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5B402C66" w14:textId="287249E8" w:rsidR="00755C87" w:rsidRPr="00BD14A4" w:rsidRDefault="00F34FB0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15</w:t>
            </w:r>
          </w:p>
        </w:tc>
        <w:tc>
          <w:tcPr>
            <w:tcW w:w="1472" w:type="dxa"/>
            <w:shd w:val="clear" w:color="auto" w:fill="auto"/>
          </w:tcPr>
          <w:p w14:paraId="47F41B99" w14:textId="77777777" w:rsidR="00755C87" w:rsidRPr="00BD14A4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22F6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7AD38E8D" w14:textId="5167826E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6:21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2110AC7D" w14:textId="38344960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19:21</w:t>
            </w:r>
          </w:p>
        </w:tc>
        <w:tc>
          <w:tcPr>
            <w:tcW w:w="1949" w:type="dxa"/>
            <w:shd w:val="clear" w:color="auto" w:fill="auto"/>
          </w:tcPr>
          <w:p w14:paraId="17B5F53B" w14:textId="5DF5C110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7,58</w:t>
            </w:r>
          </w:p>
        </w:tc>
      </w:tr>
      <w:tr w:rsidR="00755C87" w:rsidRPr="00BD14A4" w14:paraId="2092204F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6265A504" w14:textId="617DCEF3" w:rsidR="00755C87" w:rsidRPr="00BD14A4" w:rsidRDefault="00F34FB0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472" w:type="dxa"/>
            <w:shd w:val="clear" w:color="auto" w:fill="auto"/>
          </w:tcPr>
          <w:p w14:paraId="70786603" w14:textId="4457F1DE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5EE7FF1" w14:textId="3EBC39CE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6:30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39AF2E52" w14:textId="37592DE2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21:39</w:t>
            </w:r>
          </w:p>
        </w:tc>
        <w:tc>
          <w:tcPr>
            <w:tcW w:w="1949" w:type="dxa"/>
            <w:shd w:val="clear" w:color="auto" w:fill="auto"/>
          </w:tcPr>
          <w:p w14:paraId="1090DD9A" w14:textId="6059ED66" w:rsidR="00755C87" w:rsidRPr="00BD14A4" w:rsidRDefault="00800F8D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15,15</w:t>
            </w:r>
          </w:p>
        </w:tc>
      </w:tr>
      <w:tr w:rsidR="00800F8D" w:rsidRPr="00BD14A4" w14:paraId="146029C4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3F80DF7" w14:textId="70DFF04E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472" w:type="dxa"/>
            <w:shd w:val="clear" w:color="auto" w:fill="auto"/>
          </w:tcPr>
          <w:p w14:paraId="1E3C857D" w14:textId="6C9E2040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467B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12D9CE33" w14:textId="6E93CE6F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6:39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48C8406F" w14:textId="14C86D5F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19:45</w:t>
            </w:r>
          </w:p>
        </w:tc>
        <w:tc>
          <w:tcPr>
            <w:tcW w:w="1949" w:type="dxa"/>
            <w:shd w:val="clear" w:color="auto" w:fill="auto"/>
          </w:tcPr>
          <w:p w14:paraId="455CCE39" w14:textId="7689F5F1" w:rsidR="00800F8D" w:rsidRPr="00BD14A4" w:rsidRDefault="00E81984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11,20</w:t>
            </w:r>
          </w:p>
        </w:tc>
      </w:tr>
      <w:tr w:rsidR="00800F8D" w:rsidRPr="00BD14A4" w14:paraId="215E5D52" w14:textId="77777777" w:rsidTr="00BA2D4B">
        <w:trPr>
          <w:trHeight w:val="315"/>
          <w:jc w:val="center"/>
        </w:trPr>
        <w:tc>
          <w:tcPr>
            <w:tcW w:w="910" w:type="dxa"/>
            <w:shd w:val="clear" w:color="auto" w:fill="auto"/>
            <w:vAlign w:val="center"/>
          </w:tcPr>
          <w:p w14:paraId="482EFB80" w14:textId="21019025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472" w:type="dxa"/>
            <w:shd w:val="clear" w:color="auto" w:fill="auto"/>
          </w:tcPr>
          <w:p w14:paraId="4D733949" w14:textId="2F9310C6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467B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Большой*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586992EA" w14:textId="1DFF48E5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6:48</w:t>
            </w:r>
          </w:p>
        </w:tc>
        <w:tc>
          <w:tcPr>
            <w:tcW w:w="1860" w:type="dxa"/>
            <w:shd w:val="clear" w:color="auto" w:fill="auto"/>
            <w:noWrap/>
            <w:vAlign w:val="center"/>
          </w:tcPr>
          <w:p w14:paraId="6535FC56" w14:textId="20504CFD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18:21</w:t>
            </w:r>
          </w:p>
        </w:tc>
        <w:tc>
          <w:tcPr>
            <w:tcW w:w="1949" w:type="dxa"/>
            <w:shd w:val="clear" w:color="auto" w:fill="auto"/>
          </w:tcPr>
          <w:p w14:paraId="631E6D92" w14:textId="55B2E27D" w:rsidR="00800F8D" w:rsidRPr="00BD14A4" w:rsidRDefault="00E81984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5,97</w:t>
            </w:r>
          </w:p>
        </w:tc>
      </w:tr>
      <w:tr w:rsidR="00800F8D" w:rsidRPr="00BD14A4" w14:paraId="011DBD24" w14:textId="77777777" w:rsidTr="00F34FB0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D2BF8" w14:textId="655A31B3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6C9598" w14:textId="22B145A2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467B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Большой*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B3D385" w14:textId="27BBE645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6:57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C64CFE" w14:textId="5AD7A991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19:00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845E2D" w14:textId="2B5E377A" w:rsidR="00800F8D" w:rsidRPr="00BD14A4" w:rsidRDefault="00E81984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5,92</w:t>
            </w:r>
          </w:p>
        </w:tc>
      </w:tr>
      <w:tr w:rsidR="00800F8D" w:rsidRPr="00BD14A4" w14:paraId="338CF1F6" w14:textId="77777777" w:rsidTr="00F34FB0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DCAEB" w14:textId="35624DC2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8E8617" w14:textId="10C0D948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467B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Большой*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BB1B4F" w14:textId="6FD4A39B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7:06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13A8C1" w14:textId="4A37ABDE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19:15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3D9BC1" w14:textId="2548917A" w:rsidR="00800F8D" w:rsidRPr="00BD14A4" w:rsidRDefault="00E81984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5,97</w:t>
            </w:r>
          </w:p>
        </w:tc>
      </w:tr>
      <w:tr w:rsidR="00800F8D" w:rsidRPr="00BD14A4" w14:paraId="5954C721" w14:textId="77777777" w:rsidTr="00F34FB0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B42B6" w14:textId="7978AFDF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AB0504" w14:textId="5D034C39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467B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Большой*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EC31C9" w14:textId="12778B92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7:15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3EC2DC" w14:textId="657FC972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19:06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C65FC4" w14:textId="68F1634C" w:rsidR="00800F8D" w:rsidRPr="00BD14A4" w:rsidRDefault="00E81984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9,08</w:t>
            </w:r>
          </w:p>
        </w:tc>
      </w:tr>
      <w:tr w:rsidR="00800F8D" w:rsidRPr="00BD14A4" w14:paraId="5B986C2E" w14:textId="77777777" w:rsidTr="00F34FB0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683088" w14:textId="6EC8F80B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1A8854" w14:textId="49B3E98E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467B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Большой*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ECDDD3" w14:textId="3F0AE83A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5:48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06C34B" w14:textId="13682000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20:40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7ECD57" w14:textId="23B091DF" w:rsidR="00800F8D" w:rsidRPr="00BD14A4" w:rsidRDefault="00E81984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13,40</w:t>
            </w:r>
          </w:p>
        </w:tc>
      </w:tr>
      <w:tr w:rsidR="00F34FB0" w:rsidRPr="00BD14A4" w14:paraId="27259916" w14:textId="77777777" w:rsidTr="00F34FB0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AF7EE" w14:textId="69894831" w:rsidR="00F34FB0" w:rsidRPr="00BD14A4" w:rsidRDefault="00800F8D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86296B" w14:textId="0420C21C" w:rsidR="00F34FB0" w:rsidRPr="00BD14A4" w:rsidRDefault="00F34FB0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14A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EFE468" w14:textId="4DEA4AA9" w:rsidR="00F34FB0" w:rsidRPr="00BD14A4" w:rsidRDefault="00800F8D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10:31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1A5CB9" w14:textId="137A898A" w:rsidR="00F34FB0" w:rsidRPr="00BD14A4" w:rsidRDefault="00800F8D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21:56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63F11C" w14:textId="50A98D6E" w:rsidR="00F34FB0" w:rsidRPr="00BD14A4" w:rsidRDefault="00E81984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5,85</w:t>
            </w:r>
          </w:p>
        </w:tc>
      </w:tr>
      <w:tr w:rsidR="00F34FB0" w:rsidRPr="00BD14A4" w14:paraId="56BB9395" w14:textId="77777777" w:rsidTr="00F34FB0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EB9A1" w14:textId="0986CCC3" w:rsidR="00F34FB0" w:rsidRPr="00BD14A4" w:rsidRDefault="00800F8D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D4511E" w14:textId="77777777" w:rsidR="00F34FB0" w:rsidRPr="00BD14A4" w:rsidRDefault="00F34FB0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4504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38E0DD" w14:textId="5BC7F7FB" w:rsidR="00F34FB0" w:rsidRPr="00BD14A4" w:rsidRDefault="00800F8D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9:55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174698" w14:textId="41FFE4B8" w:rsidR="00F34FB0" w:rsidRPr="00BD14A4" w:rsidRDefault="00800F8D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21:03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FBF38F" w14:textId="21D662DD" w:rsidR="00F34FB0" w:rsidRPr="00BD14A4" w:rsidRDefault="00E81984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10,23</w:t>
            </w:r>
          </w:p>
        </w:tc>
      </w:tr>
      <w:tr w:rsidR="00F34FB0" w:rsidRPr="00BD14A4" w14:paraId="65DCDDF3" w14:textId="77777777" w:rsidTr="00F34FB0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9A4C6" w14:textId="4D0D58FC" w:rsidR="00F34FB0" w:rsidRPr="00BD14A4" w:rsidRDefault="00800F8D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D3447A" w14:textId="77777777" w:rsidR="00F34FB0" w:rsidRPr="00BD14A4" w:rsidRDefault="00F34FB0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4504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F6E29A" w14:textId="7F5AFD7A" w:rsidR="00F34FB0" w:rsidRPr="00BD14A4" w:rsidRDefault="00800F8D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13:31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5FDF2C" w14:textId="00CD0A33" w:rsidR="00F34FB0" w:rsidRPr="00BD14A4" w:rsidRDefault="00800F8D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22:03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0181C9" w14:textId="18527BCC" w:rsidR="00F34FB0" w:rsidRPr="00BD14A4" w:rsidRDefault="00E81984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7,43</w:t>
            </w:r>
          </w:p>
        </w:tc>
      </w:tr>
      <w:tr w:rsidR="00800F8D" w:rsidRPr="00BD14A4" w14:paraId="6433BB69" w14:textId="77777777" w:rsidTr="00F34FB0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B9CA0" w14:textId="2993F15C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F48ECD" w14:textId="7AA2A2E7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4771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171ECC" w14:textId="480D4284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4:50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054729" w14:textId="5A7147EC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6:08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87BB93" w14:textId="61C47FAC" w:rsidR="00800F8D" w:rsidRPr="00BD14A4" w:rsidRDefault="00E81984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1,30</w:t>
            </w:r>
          </w:p>
        </w:tc>
      </w:tr>
      <w:tr w:rsidR="00800F8D" w:rsidRPr="00BD14A4" w14:paraId="7DC2135C" w14:textId="77777777" w:rsidTr="00F34FB0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99026" w14:textId="7E8DA30A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0BD5F4" w14:textId="4595F503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4771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1BA471" w14:textId="4496E314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5:26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8062BD" w14:textId="65F5FE57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6:50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589E69" w14:textId="50BBF5A6" w:rsidR="00800F8D" w:rsidRPr="00BD14A4" w:rsidRDefault="00E81984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1,40</w:t>
            </w:r>
          </w:p>
        </w:tc>
      </w:tr>
      <w:tr w:rsidR="00800F8D" w:rsidRPr="00BD14A4" w14:paraId="58F942C8" w14:textId="77777777" w:rsidTr="00F34FB0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D9BDF" w14:textId="3D14D3CB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017FC6" w14:textId="0C2212AE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4771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8F8686" w14:textId="1EBB8E30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10:00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28BA57" w14:textId="61AC8C38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16:33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817884" w14:textId="3AD679BE" w:rsidR="00800F8D" w:rsidRPr="00BD14A4" w:rsidRDefault="00E81984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5,78</w:t>
            </w:r>
          </w:p>
        </w:tc>
      </w:tr>
      <w:tr w:rsidR="00800F8D" w:rsidRPr="00BD14A4" w14:paraId="48E54992" w14:textId="77777777" w:rsidTr="00F34FB0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3E2E5" w14:textId="04610709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A46F23" w14:textId="555DA51A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4771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488CF8" w14:textId="49C7554D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10:48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54FEA7" w14:textId="3E74A995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13:40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BA308B" w14:textId="1819774F" w:rsidR="00800F8D" w:rsidRPr="00BD14A4" w:rsidRDefault="00E81984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2,87</w:t>
            </w:r>
          </w:p>
        </w:tc>
      </w:tr>
      <w:tr w:rsidR="00800F8D" w:rsidRPr="00BD14A4" w14:paraId="274BF7C4" w14:textId="77777777" w:rsidTr="00F34FB0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4304C" w14:textId="24F25950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FD8750" w14:textId="303AD990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4771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3CC847" w14:textId="5EBD49C6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11:55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DC18D2" w14:textId="440781D2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14:45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B0FFA3" w14:textId="658BCCE5" w:rsidR="00800F8D" w:rsidRPr="00BD14A4" w:rsidRDefault="00E81984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2,83</w:t>
            </w:r>
          </w:p>
        </w:tc>
      </w:tr>
      <w:tr w:rsidR="00800F8D" w:rsidRPr="00BD14A4" w14:paraId="5BCA09C5" w14:textId="77777777" w:rsidTr="00F34FB0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CF518" w14:textId="0D5D015A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0359DB" w14:textId="4AF5D978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4771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9B12FB" w14:textId="7369A90E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19:48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33FABB" w14:textId="5537C77E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21:08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269FB7" w14:textId="55DB2CDA" w:rsidR="00800F8D" w:rsidRPr="00BD14A4" w:rsidRDefault="00E81984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1,33</w:t>
            </w:r>
          </w:p>
        </w:tc>
      </w:tr>
      <w:tr w:rsidR="00800F8D" w:rsidRPr="00BD14A4" w14:paraId="61AB413B" w14:textId="77777777" w:rsidTr="00800F8D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BFC79" w14:textId="70EF44EE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A19AAE" w14:textId="4B64DEEB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4771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B7CE31" w14:textId="1BD4D48C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20:48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6E047E" w14:textId="78525504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23:38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AF35AE" w14:textId="290A9D3A" w:rsidR="00800F8D" w:rsidRPr="00BD14A4" w:rsidRDefault="00E81984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2,83</w:t>
            </w:r>
          </w:p>
        </w:tc>
      </w:tr>
      <w:tr w:rsidR="00800F8D" w:rsidRPr="00BD14A4" w14:paraId="66E73B7D" w14:textId="77777777" w:rsidTr="00800F8D">
        <w:trPr>
          <w:trHeight w:val="315"/>
          <w:jc w:val="center"/>
        </w:trPr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2594B" w14:textId="035C1C20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583217" w14:textId="6C76A9C6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4771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Большой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867DC3" w14:textId="55FADA0B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19:55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9397C7" w14:textId="2C5BCB4F" w:rsidR="00800F8D" w:rsidRPr="00BD14A4" w:rsidRDefault="00800F8D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0:14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328364" w14:textId="1A19F72E" w:rsidR="00800F8D" w:rsidRPr="00BD14A4" w:rsidRDefault="00E81984" w:rsidP="00800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</w:t>
            </w:r>
          </w:p>
        </w:tc>
      </w:tr>
    </w:tbl>
    <w:p w14:paraId="3C2EE01E" w14:textId="77777777" w:rsidR="00755C87" w:rsidRDefault="00755C87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</w:rPr>
      </w:pPr>
    </w:p>
    <w:p w14:paraId="6D58A3C1" w14:textId="16CD276F" w:rsidR="00755C87" w:rsidRPr="00C16068" w:rsidRDefault="00755C87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работы на графиках 2,</w:t>
      </w:r>
      <w:r w:rsidRPr="00FE2BC5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3, </w:t>
      </w:r>
      <w:r w:rsidR="00800F8D">
        <w:rPr>
          <w:rFonts w:ascii="Times New Roman" w:hAnsi="Times New Roman"/>
          <w:sz w:val="20"/>
          <w:szCs w:val="20"/>
        </w:rPr>
        <w:t xml:space="preserve">4, </w:t>
      </w:r>
      <w:r>
        <w:rPr>
          <w:rFonts w:ascii="Times New Roman" w:hAnsi="Times New Roman"/>
          <w:sz w:val="20"/>
          <w:szCs w:val="20"/>
        </w:rPr>
        <w:t xml:space="preserve">5, </w:t>
      </w:r>
      <w:r w:rsidR="00800F8D">
        <w:rPr>
          <w:rFonts w:ascii="Times New Roman" w:hAnsi="Times New Roman"/>
          <w:sz w:val="20"/>
          <w:szCs w:val="20"/>
        </w:rPr>
        <w:t>7,8, 9, 11, 13, 15, 17, 18, 19, 20, 21,22 допускается</w:t>
      </w:r>
      <w:r w:rsidRPr="00FE2BC5">
        <w:rPr>
          <w:rFonts w:ascii="Times New Roman" w:hAnsi="Times New Roman"/>
          <w:sz w:val="20"/>
          <w:szCs w:val="20"/>
        </w:rPr>
        <w:t xml:space="preserve"> использование т</w:t>
      </w:r>
      <w:r>
        <w:rPr>
          <w:rFonts w:ascii="Times New Roman" w:hAnsi="Times New Roman"/>
          <w:sz w:val="20"/>
          <w:szCs w:val="20"/>
        </w:rPr>
        <w:t xml:space="preserve">рамваем особо большого класса </w:t>
      </w:r>
    </w:p>
    <w:p w14:paraId="7C8F208A" w14:textId="2DBE5B40" w:rsidR="00755C87" w:rsidRDefault="00755C87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7ABF839B" w14:textId="6635D5CD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A580BBD" w14:textId="45D1FB58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23A42E2C" w14:textId="2248A0E3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750EDD2" w14:textId="676E9942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18FA5B23" w14:textId="05E17384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519364B" w14:textId="33438202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FDF4FB5" w14:textId="28471320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49B58D5D" w14:textId="2E4ED3D0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21208BBC" w14:textId="563184ED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44C551F0" w14:textId="58D57B09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10DDFFC9" w14:textId="0F6D5EC8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71D9D07B" w14:textId="40B9431F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1E50C6D1" w14:textId="0D304677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100BF429" w14:textId="47864DB9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660968A" w14:textId="16040AB0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41ABE55" w14:textId="54CC0FF0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38C3E2F" w14:textId="62E8769D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B1B544F" w14:textId="236FE277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164FC507" w14:textId="073A31FA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E9C0681" w14:textId="5E75B0BD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40A32AD" w14:textId="6A150C4C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4485A3DD" w14:textId="0A2C3CD0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E25A172" w14:textId="2ED1BD18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F5008AD" w14:textId="3160F2D7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F50DE6C" w14:textId="3A79D8FB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F85D6BE" w14:textId="53761DB8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755EEB7D" w14:textId="7B1E2DC8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4FCF4246" w14:textId="2F63D8E7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2484D9BB" w14:textId="199D2B0D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D894D97" w14:textId="74906E38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3E15766" w14:textId="3E4A6F02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48916782" w14:textId="40E3602E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DED8E37" w14:textId="77777777" w:rsidR="002317B1" w:rsidRDefault="002317B1" w:rsidP="00755C87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23153B6" w14:textId="77777777" w:rsidR="00755C87" w:rsidRDefault="00755C87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B2E89FC" w14:textId="50364DD2" w:rsidR="00A95536" w:rsidRPr="002317B1" w:rsidRDefault="00755C87" w:rsidP="002317B1">
      <w:pPr>
        <w:pStyle w:val="a7"/>
        <w:widowControl w:val="0"/>
        <w:numPr>
          <w:ilvl w:val="0"/>
          <w:numId w:val="29"/>
        </w:numPr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C16068">
        <w:rPr>
          <w:rStyle w:val="af8"/>
          <w:rFonts w:ascii="Times New Roman" w:hAnsi="Times New Roman"/>
          <w:color w:val="000000"/>
          <w:sz w:val="20"/>
          <w:szCs w:val="20"/>
        </w:rPr>
        <w:t xml:space="preserve">Планируемое расписание </w:t>
      </w:r>
      <w:r w:rsidRPr="00C16068">
        <w:rPr>
          <w:rFonts w:ascii="Times New Roman" w:hAnsi="Times New Roman"/>
          <w:sz w:val="20"/>
          <w:szCs w:val="20"/>
        </w:rPr>
        <w:t>движения транспортных средств</w:t>
      </w:r>
      <w:r w:rsidRPr="00C16068">
        <w:rPr>
          <w:rStyle w:val="af8"/>
          <w:rFonts w:ascii="Times New Roman" w:hAnsi="Times New Roman"/>
          <w:color w:val="000000"/>
          <w:sz w:val="20"/>
          <w:szCs w:val="20"/>
        </w:rPr>
        <w:t xml:space="preserve"> для начального и конечного остановочных пунктов:</w:t>
      </w:r>
    </w:p>
    <w:p w14:paraId="1F7B47FD" w14:textId="37ECD067" w:rsidR="002317B1" w:rsidRDefault="002317B1" w:rsidP="002317B1">
      <w:pPr>
        <w:pStyle w:val="a7"/>
        <w:widowControl w:val="0"/>
        <w:autoSpaceDE w:val="0"/>
        <w:spacing w:after="0" w:line="240" w:lineRule="auto"/>
        <w:ind w:left="709"/>
        <w:jc w:val="center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01.01.2025</w:t>
      </w:r>
    </w:p>
    <w:p w14:paraId="1303C39B" w14:textId="77777777" w:rsidR="002317B1" w:rsidRDefault="002317B1" w:rsidP="002317B1">
      <w:pPr>
        <w:pStyle w:val="a7"/>
        <w:widowControl w:val="0"/>
        <w:autoSpaceDE w:val="0"/>
        <w:spacing w:after="0" w:line="240" w:lineRule="auto"/>
        <w:ind w:left="709"/>
        <w:jc w:val="center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A9BD55F" w14:textId="2268EB6D" w:rsidR="002317B1" w:rsidRDefault="00C62777" w:rsidP="00755C87">
      <w:pPr>
        <w:jc w:val="center"/>
        <w:rPr>
          <w:rFonts w:ascii="Times New Roman" w:hAnsi="Times New Roman"/>
          <w:sz w:val="20"/>
          <w:szCs w:val="20"/>
        </w:rPr>
      </w:pPr>
      <w:r w:rsidRPr="00C62777">
        <w:rPr>
          <w:noProof/>
          <w:lang w:eastAsia="ru-RU"/>
        </w:rPr>
        <w:drawing>
          <wp:inline distT="0" distB="0" distL="0" distR="0" wp14:anchorId="61D2A2A9" wp14:editId="1893A750">
            <wp:extent cx="6210935" cy="5233784"/>
            <wp:effectExtent l="0" t="0" r="0" b="508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523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530CF" w14:textId="77777777" w:rsidR="002317B1" w:rsidRPr="002317B1" w:rsidRDefault="002317B1" w:rsidP="002317B1">
      <w:pPr>
        <w:rPr>
          <w:rFonts w:ascii="Times New Roman" w:hAnsi="Times New Roman"/>
          <w:sz w:val="20"/>
          <w:szCs w:val="20"/>
        </w:rPr>
      </w:pPr>
    </w:p>
    <w:p w14:paraId="6C99B046" w14:textId="77777777" w:rsidR="002317B1" w:rsidRPr="002317B1" w:rsidRDefault="002317B1" w:rsidP="002317B1">
      <w:pPr>
        <w:rPr>
          <w:rFonts w:ascii="Times New Roman" w:hAnsi="Times New Roman"/>
          <w:sz w:val="20"/>
          <w:szCs w:val="20"/>
        </w:rPr>
      </w:pPr>
    </w:p>
    <w:p w14:paraId="2E1C7184" w14:textId="68A4B246" w:rsidR="002317B1" w:rsidRDefault="002317B1" w:rsidP="002317B1">
      <w:pPr>
        <w:rPr>
          <w:rFonts w:ascii="Times New Roman" w:hAnsi="Times New Roman"/>
          <w:sz w:val="20"/>
          <w:szCs w:val="20"/>
        </w:rPr>
      </w:pPr>
    </w:p>
    <w:p w14:paraId="115806F7" w14:textId="74281008" w:rsidR="00755C87" w:rsidRDefault="00755C87" w:rsidP="002317B1">
      <w:pPr>
        <w:rPr>
          <w:rFonts w:ascii="Times New Roman" w:hAnsi="Times New Roman"/>
          <w:sz w:val="20"/>
          <w:szCs w:val="20"/>
        </w:rPr>
      </w:pPr>
    </w:p>
    <w:p w14:paraId="3FFBF612" w14:textId="2F3C67DC" w:rsidR="002317B1" w:rsidRDefault="002317B1" w:rsidP="002317B1">
      <w:pPr>
        <w:rPr>
          <w:rFonts w:ascii="Times New Roman" w:hAnsi="Times New Roman"/>
          <w:sz w:val="20"/>
          <w:szCs w:val="20"/>
        </w:rPr>
      </w:pPr>
    </w:p>
    <w:p w14:paraId="3B691DD1" w14:textId="6611CE2C" w:rsidR="002317B1" w:rsidRDefault="002317B1" w:rsidP="002317B1">
      <w:pPr>
        <w:rPr>
          <w:rFonts w:ascii="Times New Roman" w:hAnsi="Times New Roman"/>
          <w:sz w:val="20"/>
          <w:szCs w:val="20"/>
        </w:rPr>
      </w:pPr>
    </w:p>
    <w:p w14:paraId="541F4B0B" w14:textId="5E94215E" w:rsidR="002317B1" w:rsidRDefault="002317B1" w:rsidP="002317B1">
      <w:pPr>
        <w:rPr>
          <w:rFonts w:ascii="Times New Roman" w:hAnsi="Times New Roman"/>
          <w:sz w:val="20"/>
          <w:szCs w:val="20"/>
        </w:rPr>
      </w:pPr>
    </w:p>
    <w:p w14:paraId="73D10184" w14:textId="69D558DC" w:rsidR="002317B1" w:rsidRDefault="002317B1" w:rsidP="002317B1">
      <w:pPr>
        <w:rPr>
          <w:rFonts w:ascii="Times New Roman" w:hAnsi="Times New Roman"/>
          <w:sz w:val="20"/>
          <w:szCs w:val="20"/>
        </w:rPr>
      </w:pPr>
    </w:p>
    <w:p w14:paraId="38BEDB25" w14:textId="37DB4FDF" w:rsidR="002317B1" w:rsidRDefault="002317B1" w:rsidP="002317B1">
      <w:pPr>
        <w:rPr>
          <w:rFonts w:ascii="Times New Roman" w:hAnsi="Times New Roman"/>
          <w:sz w:val="20"/>
          <w:szCs w:val="20"/>
        </w:rPr>
      </w:pPr>
    </w:p>
    <w:p w14:paraId="73940124" w14:textId="0C141673" w:rsidR="002317B1" w:rsidRDefault="002317B1" w:rsidP="002317B1">
      <w:pPr>
        <w:rPr>
          <w:rFonts w:ascii="Times New Roman" w:hAnsi="Times New Roman"/>
          <w:sz w:val="20"/>
          <w:szCs w:val="20"/>
        </w:rPr>
      </w:pPr>
    </w:p>
    <w:p w14:paraId="79AE0441" w14:textId="018FE82D" w:rsidR="002317B1" w:rsidRDefault="002317B1" w:rsidP="002317B1">
      <w:pPr>
        <w:rPr>
          <w:rFonts w:ascii="Times New Roman" w:hAnsi="Times New Roman"/>
          <w:sz w:val="20"/>
          <w:szCs w:val="20"/>
        </w:rPr>
      </w:pPr>
    </w:p>
    <w:p w14:paraId="08CAC48B" w14:textId="7842AA5C" w:rsidR="002317B1" w:rsidRPr="002317B1" w:rsidRDefault="002317B1" w:rsidP="002317B1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02.01.2025</w:t>
      </w:r>
    </w:p>
    <w:p w14:paraId="775596AB" w14:textId="43C97BED" w:rsidR="002317B1" w:rsidRDefault="00051C2E" w:rsidP="00755C87">
      <w:pPr>
        <w:jc w:val="center"/>
        <w:rPr>
          <w:rFonts w:ascii="Times New Roman" w:hAnsi="Times New Roman"/>
          <w:sz w:val="20"/>
          <w:szCs w:val="20"/>
        </w:rPr>
      </w:pPr>
      <w:r w:rsidRPr="00051C2E">
        <w:rPr>
          <w:noProof/>
          <w:lang w:eastAsia="ru-RU"/>
        </w:rPr>
        <w:drawing>
          <wp:inline distT="0" distB="0" distL="0" distR="0" wp14:anchorId="7811B29D" wp14:editId="35D21756">
            <wp:extent cx="6210935" cy="7321943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7321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54084" w14:textId="77777777" w:rsidR="002317B1" w:rsidRPr="002317B1" w:rsidRDefault="002317B1" w:rsidP="002317B1">
      <w:pPr>
        <w:rPr>
          <w:rFonts w:ascii="Times New Roman" w:hAnsi="Times New Roman"/>
          <w:sz w:val="20"/>
          <w:szCs w:val="20"/>
        </w:rPr>
      </w:pPr>
    </w:p>
    <w:p w14:paraId="23A410AF" w14:textId="764B7F3B" w:rsidR="002317B1" w:rsidRDefault="002317B1" w:rsidP="002317B1">
      <w:pPr>
        <w:rPr>
          <w:rFonts w:ascii="Times New Roman" w:hAnsi="Times New Roman"/>
          <w:sz w:val="20"/>
          <w:szCs w:val="20"/>
        </w:rPr>
      </w:pPr>
    </w:p>
    <w:p w14:paraId="495CEE33" w14:textId="1849710D" w:rsidR="00755C87" w:rsidRDefault="00755C87" w:rsidP="002317B1">
      <w:pPr>
        <w:rPr>
          <w:rFonts w:ascii="Times New Roman" w:hAnsi="Times New Roman"/>
          <w:sz w:val="20"/>
          <w:szCs w:val="20"/>
        </w:rPr>
      </w:pPr>
    </w:p>
    <w:p w14:paraId="5482C9E7" w14:textId="7B6E8A22" w:rsidR="002317B1" w:rsidRDefault="002317B1" w:rsidP="002317B1">
      <w:pPr>
        <w:rPr>
          <w:rFonts w:ascii="Times New Roman" w:hAnsi="Times New Roman"/>
          <w:sz w:val="20"/>
          <w:szCs w:val="20"/>
        </w:rPr>
      </w:pPr>
    </w:p>
    <w:p w14:paraId="5AB624C0" w14:textId="554C1C4A" w:rsidR="002317B1" w:rsidRDefault="002317B1" w:rsidP="002317B1">
      <w:pPr>
        <w:rPr>
          <w:rFonts w:ascii="Times New Roman" w:hAnsi="Times New Roman"/>
          <w:sz w:val="20"/>
          <w:szCs w:val="20"/>
        </w:rPr>
      </w:pPr>
    </w:p>
    <w:p w14:paraId="63E623D7" w14:textId="4AAA0206" w:rsidR="002317B1" w:rsidRPr="002317B1" w:rsidRDefault="002317B1" w:rsidP="002317B1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Выходные и праздничные дни с 03.01.2025 по 30.04.2025</w:t>
      </w:r>
    </w:p>
    <w:p w14:paraId="29821350" w14:textId="031C7FF6" w:rsidR="00755C87" w:rsidRDefault="00051C2E" w:rsidP="00051C2E">
      <w:pPr>
        <w:pStyle w:val="a7"/>
        <w:widowControl w:val="0"/>
        <w:autoSpaceDE w:val="0"/>
        <w:spacing w:after="0" w:line="240" w:lineRule="auto"/>
        <w:ind w:left="0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051C2E">
        <w:rPr>
          <w:rStyle w:val="af8"/>
          <w:noProof/>
          <w:color w:val="auto"/>
          <w:lang w:eastAsia="ru-RU"/>
        </w:rPr>
        <w:drawing>
          <wp:inline distT="0" distB="0" distL="0" distR="0" wp14:anchorId="38EA2519" wp14:editId="0D621851">
            <wp:extent cx="6210935" cy="7669969"/>
            <wp:effectExtent l="0" t="0" r="0" b="762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7669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B9AD5" w14:textId="4346B3AD" w:rsidR="00755C87" w:rsidRDefault="00755C87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A67C380" w14:textId="387A976D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210080A" w14:textId="11355D38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4745E5C4" w14:textId="608D0B31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1DF350C9" w14:textId="6CB7B1D5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5E2E3702" w14:textId="192D5CBD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7C4B8504" w14:textId="678C3814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09503C7F" w14:textId="2E60285C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39F91322" w14:textId="173461D3" w:rsidR="002317B1" w:rsidRDefault="002317B1" w:rsidP="00755C87">
      <w:pPr>
        <w:pStyle w:val="a7"/>
        <w:widowControl w:val="0"/>
        <w:autoSpaceDE w:val="0"/>
        <w:spacing w:after="0" w:line="240" w:lineRule="auto"/>
        <w:ind w:left="709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4F998F21" w14:textId="132D0576" w:rsidR="002317B1" w:rsidRDefault="002317B1" w:rsidP="002317B1">
      <w:pPr>
        <w:pStyle w:val="a7"/>
        <w:widowControl w:val="0"/>
        <w:autoSpaceDE w:val="0"/>
        <w:spacing w:after="0" w:line="240" w:lineRule="auto"/>
        <w:ind w:left="709"/>
        <w:jc w:val="center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Будни с 09.01.2025 по 30.04.2025</w:t>
      </w:r>
    </w:p>
    <w:p w14:paraId="413732AB" w14:textId="77777777" w:rsidR="002317B1" w:rsidRDefault="002317B1" w:rsidP="002317B1">
      <w:pPr>
        <w:pStyle w:val="a7"/>
        <w:widowControl w:val="0"/>
        <w:autoSpaceDE w:val="0"/>
        <w:spacing w:after="0" w:line="240" w:lineRule="auto"/>
        <w:ind w:left="709"/>
        <w:jc w:val="center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BB4530B" w14:textId="0556D34F" w:rsidR="00E81984" w:rsidRDefault="00E81984" w:rsidP="002317B1">
      <w:pPr>
        <w:pStyle w:val="a7"/>
        <w:widowControl w:val="0"/>
        <w:autoSpaceDE w:val="0"/>
        <w:spacing w:after="0" w:line="240" w:lineRule="auto"/>
        <w:ind w:left="-284"/>
        <w:jc w:val="center"/>
        <w:rPr>
          <w:rStyle w:val="af8"/>
          <w:rFonts w:ascii="Times New Roman" w:hAnsi="Times New Roman"/>
          <w:color w:val="000000"/>
          <w:sz w:val="20"/>
          <w:szCs w:val="20"/>
        </w:rPr>
      </w:pPr>
      <w:r w:rsidRPr="00E81984">
        <w:rPr>
          <w:rStyle w:val="af8"/>
          <w:noProof/>
          <w:color w:val="auto"/>
          <w:lang w:eastAsia="ru-RU"/>
        </w:rPr>
        <w:lastRenderedPageBreak/>
        <w:drawing>
          <wp:inline distT="0" distB="0" distL="0" distR="0" wp14:anchorId="4E3D962F" wp14:editId="01B382DA">
            <wp:extent cx="4960541" cy="8694659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823" cy="871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55BD2" w14:textId="5804ACD7" w:rsidR="00E81984" w:rsidRPr="00E81984" w:rsidRDefault="00E81984" w:rsidP="00E81984">
      <w:pPr>
        <w:widowControl w:val="0"/>
        <w:autoSpaceDE w:val="0"/>
        <w:spacing w:after="0" w:line="240" w:lineRule="auto"/>
        <w:jc w:val="both"/>
        <w:rPr>
          <w:rStyle w:val="af8"/>
          <w:rFonts w:ascii="Times New Roman" w:hAnsi="Times New Roman"/>
          <w:color w:val="000000"/>
          <w:sz w:val="20"/>
          <w:szCs w:val="20"/>
        </w:rPr>
      </w:pPr>
    </w:p>
    <w:p w14:paraId="69DFD51D" w14:textId="77777777" w:rsidR="00755C87" w:rsidRPr="00BD14A4" w:rsidRDefault="00755C87" w:rsidP="00755C87">
      <w:pPr>
        <w:pStyle w:val="a7"/>
        <w:widowControl w:val="0"/>
        <w:numPr>
          <w:ilvl w:val="0"/>
          <w:numId w:val="29"/>
        </w:numPr>
        <w:autoSpaceDE w:val="0"/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</w:rPr>
      </w:pPr>
      <w:r w:rsidRPr="00C16068">
        <w:rPr>
          <w:rStyle w:val="af8"/>
          <w:rFonts w:ascii="Times New Roman" w:hAnsi="Times New Roman"/>
          <w:color w:val="000000"/>
          <w:sz w:val="20"/>
          <w:szCs w:val="20"/>
        </w:rPr>
        <w:t>Количество рейсов и пробег транспортных средств.</w:t>
      </w:r>
    </w:p>
    <w:p w14:paraId="4AFF9D90" w14:textId="77777777" w:rsidR="00755C87" w:rsidRPr="00C16068" w:rsidRDefault="00755C87" w:rsidP="00755C87">
      <w:pPr>
        <w:pStyle w:val="a7"/>
        <w:suppressAutoHyphens/>
        <w:spacing w:after="0" w:line="240" w:lineRule="auto"/>
        <w:ind w:left="0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E81984" w:rsidRPr="00C16068" w14:paraId="60BF3B4E" w14:textId="77777777" w:rsidTr="00EC699C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8011895" w14:textId="77777777" w:rsidR="00E81984" w:rsidRPr="00C16068" w:rsidRDefault="00E81984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D18F016" w14:textId="5A96226C" w:rsidR="00E81984" w:rsidRPr="00C16068" w:rsidRDefault="00E81984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01.01.2025</w:t>
            </w:r>
          </w:p>
        </w:tc>
      </w:tr>
      <w:tr w:rsidR="00E81984" w:rsidRPr="00C16068" w14:paraId="0AC843F9" w14:textId="77777777" w:rsidTr="00EC699C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3530BD6" w14:textId="77777777" w:rsidR="00E81984" w:rsidRPr="00C16068" w:rsidRDefault="00E81984" w:rsidP="00EC699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3F9C4D1" w14:textId="77777777" w:rsidR="00E81984" w:rsidRPr="00C16068" w:rsidRDefault="00E81984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0068FB" w14:textId="77777777" w:rsidR="00E81984" w:rsidRPr="00C16068" w:rsidRDefault="00E81984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E81984" w:rsidRPr="00C16068" w14:paraId="2862B2F4" w14:textId="77777777" w:rsidTr="00EC699C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FE45251" w14:textId="77777777" w:rsidR="00E81984" w:rsidRPr="00C16068" w:rsidRDefault="00E81984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536C35F" w14:textId="4ADBE2E0" w:rsidR="00E81984" w:rsidRPr="00C16068" w:rsidRDefault="000C2147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0F1D41A" w14:textId="7EA300F3" w:rsidR="00E81984" w:rsidRPr="00C16068" w:rsidRDefault="000C2147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819,0</w:t>
            </w:r>
          </w:p>
        </w:tc>
      </w:tr>
      <w:tr w:rsidR="00E81984" w:rsidRPr="00C16068" w14:paraId="163395BA" w14:textId="77777777" w:rsidTr="00EC699C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D77F562" w14:textId="77777777" w:rsidR="00E81984" w:rsidRPr="00C16068" w:rsidRDefault="00E81984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0D9A07" w14:textId="3E8220E3" w:rsidR="00E81984" w:rsidRPr="00C16068" w:rsidRDefault="000C2147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ADAC7E5" w14:textId="300038BA" w:rsidR="00E81984" w:rsidRPr="00C16068" w:rsidRDefault="000C2147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812,0</w:t>
            </w:r>
          </w:p>
        </w:tc>
      </w:tr>
    </w:tbl>
    <w:p w14:paraId="4B4C89F5" w14:textId="634464E0" w:rsidR="00755C87" w:rsidRDefault="00755C87" w:rsidP="00755C87">
      <w:pPr>
        <w:pStyle w:val="a7"/>
        <w:suppressAutoHyphens/>
        <w:spacing w:after="0" w:line="240" w:lineRule="auto"/>
        <w:ind w:left="0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E81984" w:rsidRPr="00C16068" w14:paraId="4C335028" w14:textId="77777777" w:rsidTr="00EC699C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5593FFD" w14:textId="77777777" w:rsidR="00E81984" w:rsidRPr="00C16068" w:rsidRDefault="00E81984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BF8A088" w14:textId="755E8647" w:rsidR="00E81984" w:rsidRPr="00C16068" w:rsidRDefault="00E81984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02.01.2025</w:t>
            </w:r>
          </w:p>
        </w:tc>
      </w:tr>
      <w:tr w:rsidR="00E81984" w:rsidRPr="00C16068" w14:paraId="1A5BA386" w14:textId="77777777" w:rsidTr="00EC699C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796E4B2" w14:textId="77777777" w:rsidR="00E81984" w:rsidRPr="00C16068" w:rsidRDefault="00E81984" w:rsidP="00EC699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2D07C86" w14:textId="77777777" w:rsidR="00E81984" w:rsidRPr="00C16068" w:rsidRDefault="00E81984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345DDD3" w14:textId="77777777" w:rsidR="00E81984" w:rsidRPr="00C16068" w:rsidRDefault="00E81984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E81984" w:rsidRPr="00C16068" w14:paraId="738674F7" w14:textId="77777777" w:rsidTr="00EC699C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89D042D" w14:textId="77777777" w:rsidR="00E81984" w:rsidRPr="00C16068" w:rsidRDefault="00E81984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AB60A8A" w14:textId="4DB945A2" w:rsidR="00E81984" w:rsidRPr="00C16068" w:rsidRDefault="000C2147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4BF21F4" w14:textId="477B9492" w:rsidR="00E81984" w:rsidRPr="00C16068" w:rsidRDefault="000C2147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1333,8</w:t>
            </w:r>
          </w:p>
        </w:tc>
      </w:tr>
      <w:tr w:rsidR="00E81984" w:rsidRPr="00C16068" w14:paraId="3F358951" w14:textId="77777777" w:rsidTr="00EC699C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8421415" w14:textId="77777777" w:rsidR="00E81984" w:rsidRPr="00C16068" w:rsidRDefault="00E81984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A090FEA" w14:textId="2DAB8305" w:rsidR="00E81984" w:rsidRPr="00C16068" w:rsidRDefault="000C2147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8B47D3D" w14:textId="2ADFAB85" w:rsidR="00E81984" w:rsidRPr="00C16068" w:rsidRDefault="000C2147" w:rsidP="00EC69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1229,6</w:t>
            </w:r>
          </w:p>
        </w:tc>
      </w:tr>
    </w:tbl>
    <w:p w14:paraId="1B0471AB" w14:textId="47B19365" w:rsidR="00E81984" w:rsidRPr="00C16068" w:rsidRDefault="00E81984" w:rsidP="00755C87">
      <w:pPr>
        <w:pStyle w:val="a7"/>
        <w:suppressAutoHyphens/>
        <w:spacing w:after="0" w:line="240" w:lineRule="auto"/>
        <w:ind w:left="0"/>
        <w:jc w:val="both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755C87" w:rsidRPr="00C16068" w14:paraId="50B9AA41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2556461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0F8B80D" w14:textId="2DDD9F06" w:rsidR="00755C87" w:rsidRPr="00C16068" w:rsidRDefault="00E8198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Выходные и праздничные дни с 03.01.2025 по 30.04.2025</w:t>
            </w:r>
          </w:p>
        </w:tc>
      </w:tr>
      <w:tr w:rsidR="00755C87" w:rsidRPr="00C16068" w14:paraId="0ADC682E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DC57027" w14:textId="77777777" w:rsidR="00755C87" w:rsidRPr="00C16068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A6C81A1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FB5C1E6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0C2147" w:rsidRPr="00C16068" w14:paraId="7FAF3E86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4955519" w14:textId="77777777" w:rsidR="000C2147" w:rsidRPr="00C16068" w:rsidRDefault="000C2147" w:rsidP="000C214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FEE7640" w14:textId="24618ABA" w:rsidR="000C2147" w:rsidRPr="00C16068" w:rsidRDefault="000C2147" w:rsidP="000C214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A3B4ABE" w14:textId="00B565ED" w:rsidR="000C2147" w:rsidRPr="00C16068" w:rsidRDefault="000C2147" w:rsidP="000C214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1333,8</w:t>
            </w:r>
          </w:p>
        </w:tc>
      </w:tr>
      <w:tr w:rsidR="000C2147" w:rsidRPr="00C16068" w14:paraId="64165E14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0FEA347" w14:textId="77777777" w:rsidR="000C2147" w:rsidRPr="00C16068" w:rsidRDefault="000C2147" w:rsidP="000C214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3CA935D" w14:textId="4FDA6C6A" w:rsidR="000C2147" w:rsidRPr="00C16068" w:rsidRDefault="000C2147" w:rsidP="000C214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D8435F2" w14:textId="76CE7818" w:rsidR="000C2147" w:rsidRPr="00C16068" w:rsidRDefault="000C2147" w:rsidP="000C214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1229,6</w:t>
            </w:r>
          </w:p>
        </w:tc>
      </w:tr>
    </w:tbl>
    <w:p w14:paraId="492404F3" w14:textId="77777777" w:rsidR="00755C87" w:rsidRPr="00C16068" w:rsidRDefault="00755C87" w:rsidP="00755C87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</w:p>
    <w:tbl>
      <w:tblPr>
        <w:tblW w:w="4495" w:type="dxa"/>
        <w:jc w:val="center"/>
        <w:tblLook w:val="04A0" w:firstRow="1" w:lastRow="0" w:firstColumn="1" w:lastColumn="0" w:noHBand="0" w:noVBand="1"/>
      </w:tblPr>
      <w:tblGrid>
        <w:gridCol w:w="2075"/>
        <w:gridCol w:w="1240"/>
        <w:gridCol w:w="1180"/>
      </w:tblGrid>
      <w:tr w:rsidR="00755C87" w:rsidRPr="00C16068" w14:paraId="6BAFBEF1" w14:textId="77777777" w:rsidTr="00BA2D4B">
        <w:trPr>
          <w:trHeight w:val="315"/>
          <w:jc w:val="center"/>
        </w:trPr>
        <w:tc>
          <w:tcPr>
            <w:tcW w:w="20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5DEB666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242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C080B8B" w14:textId="448BEBEA" w:rsidR="00755C87" w:rsidRPr="00C16068" w:rsidRDefault="00E81984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Будни с 09.01.2025 по 30.04.2025</w:t>
            </w:r>
          </w:p>
        </w:tc>
      </w:tr>
      <w:tr w:rsidR="00755C87" w:rsidRPr="00C16068" w14:paraId="232A8984" w14:textId="77777777" w:rsidTr="00BA2D4B">
        <w:trPr>
          <w:trHeight w:val="525"/>
          <w:jc w:val="center"/>
        </w:trPr>
        <w:tc>
          <w:tcPr>
            <w:tcW w:w="207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03D0F86" w14:textId="77777777" w:rsidR="00755C87" w:rsidRPr="00C16068" w:rsidRDefault="00755C87" w:rsidP="00BA2D4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18957C7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количество рейсов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CF94DCE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пробег, км</w:t>
            </w:r>
          </w:p>
        </w:tc>
      </w:tr>
      <w:tr w:rsidR="00755C87" w:rsidRPr="00C16068" w14:paraId="67090A27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1EA50D7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Прямое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52C1150" w14:textId="146BD55A" w:rsidR="00755C87" w:rsidRPr="00C16068" w:rsidRDefault="000C214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6A0EF4D" w14:textId="0E2BE4E3" w:rsidR="00755C87" w:rsidRPr="00C16068" w:rsidRDefault="000C214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1638,0</w:t>
            </w:r>
          </w:p>
        </w:tc>
      </w:tr>
      <w:tr w:rsidR="00755C87" w:rsidRPr="00C16068" w14:paraId="47725697" w14:textId="77777777" w:rsidTr="00BA2D4B">
        <w:trPr>
          <w:trHeight w:val="315"/>
          <w:jc w:val="center"/>
        </w:trPr>
        <w:tc>
          <w:tcPr>
            <w:tcW w:w="20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0D76850" w14:textId="77777777" w:rsidR="00755C87" w:rsidRPr="00C16068" w:rsidRDefault="00755C8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1606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Обратное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2C99F5A" w14:textId="0A903ADD" w:rsidR="00755C87" w:rsidRPr="00C16068" w:rsidRDefault="000C214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BF314D0" w14:textId="568C4D1F" w:rsidR="00755C87" w:rsidRPr="00C16068" w:rsidRDefault="000C2147" w:rsidP="00BA2D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1508,0</w:t>
            </w:r>
          </w:p>
        </w:tc>
      </w:tr>
    </w:tbl>
    <w:p w14:paraId="0870AF55" w14:textId="77777777" w:rsidR="00755C87" w:rsidRPr="00C16068" w:rsidRDefault="00755C87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66030680" w14:textId="77777777" w:rsidR="00755C87" w:rsidRPr="00C16068" w:rsidRDefault="00755C87" w:rsidP="00755C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1D1D464D" w14:textId="2E8F2FC6" w:rsidR="00755C87" w:rsidRPr="009E39E3" w:rsidRDefault="00755C87" w:rsidP="00755C87">
      <w:pPr>
        <w:pStyle w:val="a7"/>
        <w:widowControl w:val="0"/>
        <w:numPr>
          <w:ilvl w:val="0"/>
          <w:numId w:val="49"/>
        </w:numPr>
        <w:autoSpaceDE w:val="0"/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</w:rPr>
      </w:pPr>
      <w:r w:rsidRPr="009E39E3">
        <w:rPr>
          <w:rFonts w:ascii="Times New Roman" w:hAnsi="Times New Roman"/>
          <w:sz w:val="20"/>
          <w:szCs w:val="20"/>
        </w:rPr>
        <w:t>Максимальное ко</w:t>
      </w:r>
      <w:r w:rsidR="004B590F">
        <w:rPr>
          <w:rFonts w:ascii="Times New Roman" w:hAnsi="Times New Roman"/>
          <w:sz w:val="20"/>
          <w:szCs w:val="20"/>
        </w:rPr>
        <w:t>личество транспортных средств 34</w:t>
      </w:r>
      <w:r w:rsidRPr="009E39E3">
        <w:rPr>
          <w:rFonts w:ascii="Times New Roman" w:hAnsi="Times New Roman"/>
          <w:sz w:val="20"/>
          <w:szCs w:val="20"/>
          <w:lang w:eastAsia="ru-RU"/>
        </w:rPr>
        <w:t xml:space="preserve"> единицы, в том числе:</w:t>
      </w:r>
    </w:p>
    <w:p w14:paraId="071EBDBC" w14:textId="1AEF2F00" w:rsidR="00755C87" w:rsidRPr="009E39E3" w:rsidRDefault="00123711" w:rsidP="00755C87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0"/>
          <w:szCs w:val="20"/>
          <w:lang w:eastAsia="ru-RU"/>
        </w:rPr>
      </w:pPr>
      <w:r w:rsidRPr="009E39E3">
        <w:rPr>
          <w:rFonts w:ascii="Times New Roman" w:hAnsi="Times New Roman"/>
          <w:sz w:val="20"/>
          <w:szCs w:val="20"/>
          <w:lang w:eastAsia="ru-RU"/>
        </w:rPr>
        <w:t>- 1</w:t>
      </w:r>
      <w:r w:rsidR="00E06A7D">
        <w:rPr>
          <w:rFonts w:ascii="Times New Roman" w:hAnsi="Times New Roman"/>
          <w:sz w:val="20"/>
          <w:szCs w:val="20"/>
          <w:lang w:eastAsia="ru-RU"/>
        </w:rPr>
        <w:t>3</w:t>
      </w:r>
      <w:r w:rsidR="00755C87" w:rsidRPr="009E39E3">
        <w:rPr>
          <w:rFonts w:ascii="Times New Roman" w:hAnsi="Times New Roman"/>
          <w:sz w:val="20"/>
          <w:szCs w:val="20"/>
          <w:lang w:eastAsia="ru-RU"/>
        </w:rPr>
        <w:t xml:space="preserve"> единиц, передаваемых Подрядчику для целей исполнения Контракта по договору безвозмездного пользования транспортными средствами в соответствии с пунктом 10 части 1 статьи 17.1 Федерального закона от 26.07.2006 № 135-ФЗ «О защите конкуренции». </w:t>
      </w:r>
    </w:p>
    <w:p w14:paraId="41618CE5" w14:textId="6152B18E" w:rsidR="00755C87" w:rsidRPr="009E39E3" w:rsidRDefault="00123711" w:rsidP="00B36481">
      <w:pPr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  <w:lang w:eastAsia="ru-RU"/>
        </w:rPr>
      </w:pPr>
      <w:r w:rsidRPr="009E39E3">
        <w:rPr>
          <w:rFonts w:ascii="Times New Roman" w:hAnsi="Times New Roman"/>
          <w:sz w:val="20"/>
          <w:szCs w:val="20"/>
        </w:rPr>
        <w:t xml:space="preserve">- </w:t>
      </w:r>
      <w:r w:rsidR="009E39E3" w:rsidRPr="009E39E3">
        <w:rPr>
          <w:rFonts w:ascii="Times New Roman" w:hAnsi="Times New Roman"/>
          <w:sz w:val="20"/>
          <w:szCs w:val="20"/>
        </w:rPr>
        <w:t>16</w:t>
      </w:r>
      <w:r w:rsidR="00755C87" w:rsidRPr="009E39E3">
        <w:rPr>
          <w:rFonts w:ascii="Times New Roman" w:hAnsi="Times New Roman"/>
          <w:sz w:val="20"/>
          <w:szCs w:val="20"/>
        </w:rPr>
        <w:t xml:space="preserve"> </w:t>
      </w:r>
      <w:r w:rsidR="009E39E3" w:rsidRPr="009E39E3">
        <w:rPr>
          <w:rFonts w:ascii="Times New Roman" w:hAnsi="Times New Roman"/>
          <w:sz w:val="20"/>
          <w:szCs w:val="20"/>
          <w:lang w:eastAsia="ru-RU"/>
        </w:rPr>
        <w:t xml:space="preserve">единиц, </w:t>
      </w:r>
      <w:r w:rsidR="00E72F0E">
        <w:rPr>
          <w:rFonts w:ascii="Times New Roman" w:hAnsi="Times New Roman"/>
          <w:sz w:val="20"/>
          <w:szCs w:val="20"/>
          <w:lang w:eastAsia="ru-RU"/>
        </w:rPr>
        <w:t>принадлежащие</w:t>
      </w:r>
      <w:r w:rsidR="009E39E3" w:rsidRPr="009E39E3">
        <w:rPr>
          <w:rFonts w:ascii="Times New Roman" w:hAnsi="Times New Roman"/>
          <w:sz w:val="20"/>
          <w:szCs w:val="20"/>
          <w:lang w:eastAsia="ru-RU"/>
        </w:rPr>
        <w:t xml:space="preserve"> Подрядчику на праве собственности и (или) на ином законном основании;</w:t>
      </w:r>
      <w:r w:rsidR="00B36481" w:rsidRPr="009E39E3">
        <w:rPr>
          <w:rFonts w:ascii="Times New Roman" w:hAnsi="Times New Roman"/>
          <w:sz w:val="20"/>
          <w:szCs w:val="20"/>
          <w:lang w:eastAsia="ru-RU"/>
        </w:rPr>
        <w:t xml:space="preserve"> </w:t>
      </w:r>
      <w:r w:rsidR="009E39E3" w:rsidRPr="009E39E3">
        <w:rPr>
          <w:rFonts w:ascii="Times New Roman" w:hAnsi="Times New Roman"/>
          <w:sz w:val="20"/>
          <w:szCs w:val="20"/>
          <w:lang w:eastAsia="ru-RU"/>
        </w:rPr>
        <w:t>д</w:t>
      </w:r>
      <w:r w:rsidR="00755C87" w:rsidRPr="009E39E3">
        <w:rPr>
          <w:rFonts w:ascii="Times New Roman" w:hAnsi="Times New Roman"/>
          <w:sz w:val="20"/>
          <w:szCs w:val="20"/>
          <w:lang w:eastAsia="ru-RU"/>
        </w:rPr>
        <w:t>ля возможности организации работы ваг</w:t>
      </w:r>
      <w:r w:rsidR="009E39E3" w:rsidRPr="009E39E3">
        <w:rPr>
          <w:rFonts w:ascii="Times New Roman" w:hAnsi="Times New Roman"/>
          <w:sz w:val="20"/>
          <w:szCs w:val="20"/>
          <w:lang w:eastAsia="ru-RU"/>
        </w:rPr>
        <w:t>онов по системе многих единиц (8</w:t>
      </w:r>
      <w:r w:rsidR="00755C87" w:rsidRPr="009E39E3">
        <w:rPr>
          <w:rFonts w:ascii="Times New Roman" w:hAnsi="Times New Roman"/>
          <w:sz w:val="20"/>
          <w:szCs w:val="20"/>
          <w:lang w:eastAsia="ru-RU"/>
        </w:rPr>
        <w:t xml:space="preserve"> единиц ОБК);</w:t>
      </w:r>
    </w:p>
    <w:p w14:paraId="3BFC4984" w14:textId="5107B1BC" w:rsidR="009E39E3" w:rsidRPr="009E39E3" w:rsidRDefault="009E39E3" w:rsidP="009E39E3">
      <w:pPr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  <w:lang w:eastAsia="ru-RU"/>
        </w:rPr>
      </w:pPr>
      <w:r w:rsidRPr="009E39E3">
        <w:rPr>
          <w:rFonts w:ascii="Times New Roman" w:hAnsi="Times New Roman"/>
          <w:sz w:val="20"/>
          <w:szCs w:val="20"/>
          <w:lang w:eastAsia="ru-RU"/>
        </w:rPr>
        <w:t xml:space="preserve">- </w:t>
      </w:r>
      <w:r w:rsidR="00E06A7D">
        <w:rPr>
          <w:rFonts w:ascii="Times New Roman" w:hAnsi="Times New Roman"/>
          <w:sz w:val="20"/>
          <w:szCs w:val="20"/>
          <w:lang w:eastAsia="ru-RU"/>
        </w:rPr>
        <w:t>5</w:t>
      </w:r>
      <w:r w:rsidRPr="009E39E3">
        <w:rPr>
          <w:rFonts w:ascii="Times New Roman" w:hAnsi="Times New Roman"/>
          <w:sz w:val="20"/>
          <w:szCs w:val="20"/>
          <w:lang w:eastAsia="ru-RU"/>
        </w:rPr>
        <w:t xml:space="preserve"> единиц, </w:t>
      </w:r>
      <w:r w:rsidR="00E72F0E">
        <w:rPr>
          <w:rFonts w:ascii="Times New Roman" w:hAnsi="Times New Roman"/>
          <w:sz w:val="20"/>
          <w:szCs w:val="20"/>
          <w:lang w:eastAsia="ru-RU"/>
        </w:rPr>
        <w:t>принадлежащие</w:t>
      </w:r>
      <w:r w:rsidRPr="009E39E3">
        <w:rPr>
          <w:rFonts w:ascii="Times New Roman" w:hAnsi="Times New Roman"/>
          <w:sz w:val="20"/>
          <w:szCs w:val="20"/>
          <w:lang w:eastAsia="ru-RU"/>
        </w:rPr>
        <w:t xml:space="preserve"> Подрядчику на праве собственности и (или) на ином законном основании;</w:t>
      </w:r>
    </w:p>
    <w:p w14:paraId="5666FE7D" w14:textId="5B6BE7CD" w:rsidR="00755C87" w:rsidRPr="009E39E3" w:rsidRDefault="00755C87" w:rsidP="00755C87">
      <w:pPr>
        <w:pStyle w:val="a7"/>
        <w:numPr>
          <w:ilvl w:val="0"/>
          <w:numId w:val="49"/>
        </w:numPr>
        <w:spacing w:after="0" w:line="240" w:lineRule="auto"/>
        <w:jc w:val="both"/>
        <w:rPr>
          <w:rFonts w:ascii="Times New Roman" w:hAnsi="Times New Roman"/>
          <w:sz w:val="20"/>
          <w:szCs w:val="20"/>
          <w:lang w:eastAsia="ru-RU"/>
        </w:rPr>
      </w:pPr>
      <w:r w:rsidRPr="009E39E3">
        <w:rPr>
          <w:rFonts w:ascii="Times New Roman" w:hAnsi="Times New Roman"/>
          <w:sz w:val="20"/>
          <w:szCs w:val="20"/>
        </w:rPr>
        <w:t xml:space="preserve">Резервное количество транспортных средств: </w:t>
      </w:r>
      <w:r w:rsidR="00B36481" w:rsidRPr="009E39E3">
        <w:rPr>
          <w:rFonts w:ascii="Times New Roman" w:hAnsi="Times New Roman"/>
          <w:sz w:val="20"/>
          <w:szCs w:val="20"/>
        </w:rPr>
        <w:t>6 единиц</w:t>
      </w:r>
      <w:r w:rsidRPr="009E39E3">
        <w:rPr>
          <w:rFonts w:ascii="Times New Roman" w:hAnsi="Times New Roman"/>
          <w:sz w:val="20"/>
          <w:szCs w:val="20"/>
        </w:rPr>
        <w:t>, в том числе:</w:t>
      </w:r>
    </w:p>
    <w:p w14:paraId="483DDE52" w14:textId="7D71FDC9" w:rsidR="00755C87" w:rsidRPr="009E39E3" w:rsidRDefault="00755C87" w:rsidP="00755C87">
      <w:pPr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  <w:lang w:eastAsia="ru-RU"/>
        </w:rPr>
      </w:pPr>
      <w:r w:rsidRPr="009E39E3">
        <w:rPr>
          <w:rFonts w:ascii="Times New Roman" w:hAnsi="Times New Roman"/>
          <w:sz w:val="20"/>
          <w:szCs w:val="20"/>
        </w:rPr>
        <w:t xml:space="preserve">- 2 </w:t>
      </w:r>
      <w:r w:rsidR="00EC293E">
        <w:rPr>
          <w:rFonts w:ascii="Times New Roman" w:hAnsi="Times New Roman"/>
          <w:sz w:val="20"/>
          <w:szCs w:val="20"/>
          <w:lang w:eastAsia="ru-RU"/>
        </w:rPr>
        <w:t xml:space="preserve">единицы, </w:t>
      </w:r>
      <w:r w:rsidR="00E72F0E">
        <w:rPr>
          <w:rFonts w:ascii="Times New Roman" w:hAnsi="Times New Roman"/>
          <w:sz w:val="20"/>
          <w:szCs w:val="20"/>
          <w:lang w:eastAsia="ru-RU"/>
        </w:rPr>
        <w:t>принадлежащие</w:t>
      </w:r>
      <w:r w:rsidRPr="009E39E3">
        <w:rPr>
          <w:rFonts w:ascii="Times New Roman" w:hAnsi="Times New Roman"/>
          <w:sz w:val="20"/>
          <w:szCs w:val="20"/>
          <w:lang w:eastAsia="ru-RU"/>
        </w:rPr>
        <w:t xml:space="preserve"> Подрядчику на праве собственности и (или) на ином законном основании;</w:t>
      </w:r>
    </w:p>
    <w:p w14:paraId="0886D2A0" w14:textId="4A2C3E3F" w:rsidR="00755C87" w:rsidRDefault="009E39E3" w:rsidP="00755C87">
      <w:pPr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- 4</w:t>
      </w:r>
      <w:r w:rsidR="00755C87" w:rsidRPr="009E39E3">
        <w:rPr>
          <w:rFonts w:ascii="Times New Roman" w:hAnsi="Times New Roman"/>
          <w:sz w:val="20"/>
          <w:szCs w:val="20"/>
        </w:rPr>
        <w:t xml:space="preserve"> </w:t>
      </w:r>
      <w:r w:rsidRPr="009E39E3">
        <w:rPr>
          <w:rFonts w:ascii="Times New Roman" w:hAnsi="Times New Roman"/>
          <w:sz w:val="20"/>
          <w:szCs w:val="20"/>
          <w:lang w:eastAsia="ru-RU"/>
        </w:rPr>
        <w:t xml:space="preserve">единицы, </w:t>
      </w:r>
      <w:r w:rsidR="00E72F0E">
        <w:rPr>
          <w:rFonts w:ascii="Times New Roman" w:hAnsi="Times New Roman"/>
          <w:sz w:val="20"/>
          <w:szCs w:val="20"/>
          <w:lang w:eastAsia="ru-RU"/>
        </w:rPr>
        <w:t>принадлежащие</w:t>
      </w:r>
      <w:r w:rsidR="00EC293E" w:rsidRPr="009E39E3">
        <w:rPr>
          <w:rFonts w:ascii="Times New Roman" w:hAnsi="Times New Roman"/>
          <w:sz w:val="20"/>
          <w:szCs w:val="20"/>
          <w:lang w:eastAsia="ru-RU"/>
        </w:rPr>
        <w:t xml:space="preserve"> </w:t>
      </w:r>
      <w:r w:rsidRPr="009E39E3">
        <w:rPr>
          <w:rFonts w:ascii="Times New Roman" w:hAnsi="Times New Roman"/>
          <w:sz w:val="20"/>
          <w:szCs w:val="20"/>
          <w:lang w:eastAsia="ru-RU"/>
        </w:rPr>
        <w:t xml:space="preserve">Подрядчику на праве собственности и (или) на ином законном основании </w:t>
      </w:r>
      <w:r w:rsidR="00755C87" w:rsidRPr="009E39E3">
        <w:rPr>
          <w:rFonts w:ascii="Times New Roman" w:hAnsi="Times New Roman"/>
          <w:sz w:val="20"/>
          <w:szCs w:val="20"/>
          <w:lang w:eastAsia="ru-RU"/>
        </w:rPr>
        <w:t>для возможности организации работы вагонов по системе многих единиц (</w:t>
      </w:r>
      <w:r w:rsidR="00621912" w:rsidRPr="009E39E3">
        <w:rPr>
          <w:rFonts w:ascii="Times New Roman" w:hAnsi="Times New Roman"/>
          <w:sz w:val="20"/>
          <w:szCs w:val="20"/>
          <w:lang w:eastAsia="ru-RU"/>
        </w:rPr>
        <w:t>2</w:t>
      </w:r>
      <w:r w:rsidR="00755C87" w:rsidRPr="009E39E3">
        <w:rPr>
          <w:rFonts w:ascii="Times New Roman" w:hAnsi="Times New Roman"/>
          <w:sz w:val="20"/>
          <w:szCs w:val="20"/>
          <w:lang w:eastAsia="ru-RU"/>
        </w:rPr>
        <w:t xml:space="preserve"> единицы ОБК);</w:t>
      </w:r>
    </w:p>
    <w:p w14:paraId="2CBDA4CF" w14:textId="222F626A" w:rsidR="00621912" w:rsidRPr="009E39E3" w:rsidRDefault="00621912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br w:type="page"/>
      </w:r>
    </w:p>
    <w:p w14:paraId="0EDF4C4F" w14:textId="77777777" w:rsidR="00755C87" w:rsidRPr="00940DA5" w:rsidRDefault="00755C87" w:rsidP="00755C87">
      <w:pPr>
        <w:spacing w:after="0" w:line="240" w:lineRule="auto"/>
        <w:contextualSpacing/>
        <w:rPr>
          <w:rFonts w:ascii="Times New Roman" w:hAnsi="Times New Roman"/>
          <w:b/>
          <w:sz w:val="20"/>
          <w:szCs w:val="20"/>
        </w:rPr>
      </w:pPr>
    </w:p>
    <w:p w14:paraId="02686136" w14:textId="77777777" w:rsidR="00755C87" w:rsidRPr="00940DA5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</w:rPr>
      </w:pPr>
      <w:r w:rsidRPr="00940DA5">
        <w:rPr>
          <w:rFonts w:ascii="Times New Roman" w:hAnsi="Times New Roman"/>
          <w:b/>
          <w:sz w:val="20"/>
          <w:szCs w:val="20"/>
        </w:rPr>
        <w:t>Требования к характеристикам и оборудованию</w:t>
      </w:r>
    </w:p>
    <w:p w14:paraId="7965F715" w14:textId="77777777" w:rsidR="00755C87" w:rsidRPr="00940DA5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</w:rPr>
      </w:pPr>
      <w:r w:rsidRPr="00940DA5">
        <w:rPr>
          <w:rFonts w:ascii="Times New Roman" w:hAnsi="Times New Roman"/>
          <w:b/>
          <w:sz w:val="20"/>
          <w:szCs w:val="20"/>
        </w:rPr>
        <w:t>транспортных средств</w:t>
      </w:r>
    </w:p>
    <w:p w14:paraId="57C4CFC0" w14:textId="77777777" w:rsidR="00755C87" w:rsidRPr="00940DA5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00"/>
        <w:gridCol w:w="2051"/>
        <w:gridCol w:w="1985"/>
        <w:gridCol w:w="4461"/>
      </w:tblGrid>
      <w:tr w:rsidR="00755C87" w:rsidRPr="00940DA5" w14:paraId="72719A9C" w14:textId="77777777" w:rsidTr="00432410">
        <w:trPr>
          <w:trHeight w:val="156"/>
          <w:jc w:val="center"/>
        </w:trPr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62D18B" w14:textId="77777777" w:rsidR="00755C87" w:rsidRPr="00940DA5" w:rsidRDefault="00755C87" w:rsidP="00BA2D4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Наименование товара, работы, услуги / </w:t>
            </w:r>
          </w:p>
          <w:p w14:paraId="4E0D7E56" w14:textId="77777777" w:rsidR="00755C87" w:rsidRPr="00940DA5" w:rsidRDefault="00755C87" w:rsidP="00BA2D4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color w:val="000000"/>
                <w:sz w:val="20"/>
                <w:szCs w:val="20"/>
              </w:rPr>
              <w:t>Код позиции</w:t>
            </w:r>
          </w:p>
          <w:p w14:paraId="76B495F6" w14:textId="77777777" w:rsidR="00755C87" w:rsidRPr="00940DA5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color w:val="000000"/>
                <w:sz w:val="20"/>
                <w:szCs w:val="20"/>
              </w:rPr>
              <w:t>КТРУ</w:t>
            </w:r>
          </w:p>
        </w:tc>
        <w:tc>
          <w:tcPr>
            <w:tcW w:w="10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9EDB7" w14:textId="77777777" w:rsidR="00755C87" w:rsidRPr="00940DA5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Наименование характеристики</w:t>
            </w:r>
          </w:p>
        </w:tc>
        <w:tc>
          <w:tcPr>
            <w:tcW w:w="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5135F6" w14:textId="77777777" w:rsidR="00755C87" w:rsidRPr="00940DA5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Значение характеристики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FE5D9" w14:textId="77777777" w:rsidR="00755C87" w:rsidRPr="00940DA5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Обоснование необходимости использования дополнительной информации в соответствии с пунктом 6 Правил использования каталога товаров, работ, услуг для обеспечения государственных и муниципальных нужд, утвержденных постановлением Правительства Российской Федерации от 08.02.2017 № 145</w:t>
            </w:r>
          </w:p>
        </w:tc>
      </w:tr>
      <w:tr w:rsidR="00755C87" w:rsidRPr="00940DA5" w14:paraId="0D97A104" w14:textId="77777777" w:rsidTr="00432410">
        <w:trPr>
          <w:trHeight w:val="186"/>
          <w:jc w:val="center"/>
        </w:trPr>
        <w:tc>
          <w:tcPr>
            <w:tcW w:w="75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B45385A" w14:textId="77777777" w:rsidR="00755C87" w:rsidRPr="00940DA5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  <w:p w14:paraId="798F9AE6" w14:textId="77777777" w:rsidR="00755C87" w:rsidRPr="00940DA5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color w:val="000000"/>
                <w:sz w:val="20"/>
                <w:szCs w:val="20"/>
              </w:rPr>
              <w:t>Услуга по регулярным перевозкам пассажиров трамваем</w:t>
            </w:r>
          </w:p>
          <w:p w14:paraId="15367154" w14:textId="77777777" w:rsidR="00755C87" w:rsidRPr="00940DA5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  <w:p w14:paraId="64A65C16" w14:textId="77777777" w:rsidR="00755C87" w:rsidRPr="00940DA5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color w:val="000000"/>
                <w:sz w:val="20"/>
                <w:szCs w:val="20"/>
              </w:rPr>
              <w:t>Код позиции</w:t>
            </w:r>
          </w:p>
          <w:p w14:paraId="5D279726" w14:textId="77777777" w:rsidR="00755C87" w:rsidRPr="00940DA5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color w:val="000000"/>
                <w:sz w:val="20"/>
                <w:szCs w:val="20"/>
              </w:rPr>
              <w:t>КТРУ</w:t>
            </w:r>
          </w:p>
          <w:p w14:paraId="52DE80DE" w14:textId="77777777" w:rsidR="00755C87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color w:val="000000"/>
                <w:sz w:val="20"/>
                <w:szCs w:val="20"/>
              </w:rPr>
              <w:t>49.31.21.110-00000022</w:t>
            </w:r>
          </w:p>
          <w:p w14:paraId="3D02AC5A" w14:textId="77777777" w:rsidR="00755C87" w:rsidRPr="00333D71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(километр)</w:t>
            </w:r>
          </w:p>
        </w:tc>
        <w:tc>
          <w:tcPr>
            <w:tcW w:w="10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ABB29" w14:textId="77777777" w:rsidR="00755C87" w:rsidRPr="00940DA5" w:rsidRDefault="00755C87" w:rsidP="00BA2D4B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 xml:space="preserve">Основные </w:t>
            </w:r>
            <w:r w:rsidRPr="00940DA5">
              <w:rPr>
                <w:rFonts w:ascii="Times New Roman" w:hAnsi="Times New Roman"/>
                <w:b/>
                <w:sz w:val="20"/>
                <w:szCs w:val="20"/>
              </w:rPr>
              <w:t>характеристики:</w:t>
            </w:r>
          </w:p>
        </w:tc>
        <w:tc>
          <w:tcPr>
            <w:tcW w:w="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0ACBCB" w14:textId="77777777" w:rsidR="00755C87" w:rsidRPr="00940DA5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8F18D" w14:textId="77777777" w:rsidR="00755C87" w:rsidRPr="00940DA5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755C87" w:rsidRPr="00940DA5" w14:paraId="287A453E" w14:textId="77777777" w:rsidTr="00432410">
        <w:trPr>
          <w:trHeight w:val="266"/>
          <w:jc w:val="center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D08D46C" w14:textId="77777777" w:rsidR="00755C87" w:rsidRPr="00940DA5" w:rsidRDefault="00755C87" w:rsidP="00BA2D4B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0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C9EF07" w14:textId="77777777" w:rsidR="00755C87" w:rsidRPr="00940DA5" w:rsidRDefault="00755C87" w:rsidP="00BA2D4B">
            <w:pPr>
              <w:widowControl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Класс транспортного средства (Федеральный закон от 13.07.2015 № 220-ФЗ)</w:t>
            </w:r>
          </w:p>
        </w:tc>
        <w:tc>
          <w:tcPr>
            <w:tcW w:w="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3B76F" w14:textId="77777777" w:rsidR="00755C87" w:rsidRPr="00940DA5" w:rsidRDefault="00755C87" w:rsidP="00BA2D4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Большой</w:t>
            </w:r>
          </w:p>
        </w:tc>
        <w:tc>
          <w:tcPr>
            <w:tcW w:w="223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A00F9A2" w14:textId="77777777" w:rsidR="00755C87" w:rsidRPr="00940DA5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color w:val="000000"/>
                <w:sz w:val="20"/>
                <w:szCs w:val="20"/>
              </w:rPr>
              <w:t>Характеристики установлены КТРУ.</w:t>
            </w:r>
          </w:p>
          <w:p w14:paraId="7275B3A9" w14:textId="77777777" w:rsidR="00755C87" w:rsidRPr="00940DA5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755C87" w:rsidRPr="00940DA5" w14:paraId="6E1E36D5" w14:textId="77777777" w:rsidTr="00432410">
        <w:trPr>
          <w:trHeight w:val="266"/>
          <w:jc w:val="center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5BF3642" w14:textId="77777777" w:rsidR="00755C87" w:rsidRPr="00940DA5" w:rsidRDefault="00755C87" w:rsidP="00BA2D4B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0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9180E8" w14:textId="77777777" w:rsidR="00755C87" w:rsidRPr="00940DA5" w:rsidRDefault="00755C87" w:rsidP="00BA2D4B">
            <w:pPr>
              <w:widowControl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Тип маршрута</w:t>
            </w:r>
          </w:p>
        </w:tc>
        <w:tc>
          <w:tcPr>
            <w:tcW w:w="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0B12BB" w14:textId="77777777" w:rsidR="00755C87" w:rsidRPr="00940DA5" w:rsidRDefault="00755C87" w:rsidP="00BA2D4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Муниципальный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3DA7098" w14:textId="77777777" w:rsidR="00755C87" w:rsidRPr="00940DA5" w:rsidRDefault="00755C87" w:rsidP="00BA2D4B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755C87" w:rsidRPr="00940DA5" w14:paraId="7E568AA2" w14:textId="77777777" w:rsidTr="00432410">
        <w:trPr>
          <w:trHeight w:val="186"/>
          <w:jc w:val="center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82A6B63" w14:textId="77777777" w:rsidR="00755C87" w:rsidRPr="00940DA5" w:rsidRDefault="00755C87" w:rsidP="00BA2D4B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0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667EEC" w14:textId="77777777" w:rsidR="00755C87" w:rsidRPr="00940DA5" w:rsidRDefault="00755C87" w:rsidP="00BA2D4B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Оснащенность аппаратурой спутниковой навигации</w:t>
            </w:r>
          </w:p>
        </w:tc>
        <w:tc>
          <w:tcPr>
            <w:tcW w:w="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1FE1ED" w14:textId="77777777" w:rsidR="00755C87" w:rsidRPr="00940DA5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Да</w:t>
            </w:r>
          </w:p>
        </w:tc>
        <w:tc>
          <w:tcPr>
            <w:tcW w:w="223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2B11CC" w14:textId="77777777" w:rsidR="00755C87" w:rsidRPr="00940DA5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432410" w:rsidRPr="00940DA5" w14:paraId="5C7D230F" w14:textId="77777777" w:rsidTr="00432410">
        <w:trPr>
          <w:trHeight w:val="186"/>
          <w:jc w:val="center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6BFF31" w14:textId="77777777" w:rsidR="00432410" w:rsidRPr="00940DA5" w:rsidRDefault="00432410" w:rsidP="00432410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0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9A570" w14:textId="74BF77A4" w:rsidR="00432410" w:rsidRPr="00940DA5" w:rsidRDefault="00432410" w:rsidP="0043241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7192A">
              <w:rPr>
                <w:rFonts w:ascii="Times New Roman" w:hAnsi="Times New Roman"/>
                <w:sz w:val="20"/>
                <w:szCs w:val="20"/>
              </w:rPr>
              <w:t>Наличие в салоне программно-технических комплексов видеонаблюдения</w:t>
            </w:r>
          </w:p>
        </w:tc>
        <w:tc>
          <w:tcPr>
            <w:tcW w:w="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C7ABA" w14:textId="705DD6B8" w:rsidR="00432410" w:rsidRPr="00940DA5" w:rsidRDefault="00432410" w:rsidP="0043241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7192A">
              <w:rPr>
                <w:rFonts w:ascii="Times New Roman" w:hAnsi="Times New Roman"/>
                <w:sz w:val="20"/>
                <w:szCs w:val="20"/>
              </w:rPr>
              <w:t>Да</w:t>
            </w:r>
          </w:p>
        </w:tc>
        <w:tc>
          <w:tcPr>
            <w:tcW w:w="223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BCFE86" w14:textId="77777777" w:rsidR="00432410" w:rsidRPr="00940DA5" w:rsidRDefault="00432410" w:rsidP="004324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432410" w:rsidRPr="00940DA5" w14:paraId="1304671F" w14:textId="77777777" w:rsidTr="00432410">
        <w:trPr>
          <w:trHeight w:val="186"/>
          <w:jc w:val="center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9116CA6" w14:textId="77777777" w:rsidR="00432410" w:rsidRPr="00940DA5" w:rsidRDefault="00432410" w:rsidP="00432410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0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8209A1" w14:textId="77777777" w:rsidR="00432410" w:rsidRPr="00940DA5" w:rsidRDefault="00432410" w:rsidP="00432410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940DA5">
              <w:rPr>
                <w:rFonts w:ascii="Times New Roman" w:hAnsi="Times New Roman"/>
                <w:b/>
                <w:sz w:val="20"/>
                <w:szCs w:val="20"/>
              </w:rPr>
              <w:t>Дополнительные характеристики:</w:t>
            </w:r>
          </w:p>
        </w:tc>
        <w:tc>
          <w:tcPr>
            <w:tcW w:w="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B8197C" w14:textId="77777777" w:rsidR="00432410" w:rsidRPr="00940DA5" w:rsidRDefault="00432410" w:rsidP="004324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B6AC7E" w14:textId="77777777" w:rsidR="00432410" w:rsidRPr="00940DA5" w:rsidRDefault="00432410" w:rsidP="004324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432410" w:rsidRPr="00940DA5" w14:paraId="6D66FF8B" w14:textId="77777777" w:rsidTr="00432410">
        <w:trPr>
          <w:trHeight w:val="266"/>
          <w:jc w:val="center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AF4C1CA" w14:textId="77777777" w:rsidR="00432410" w:rsidRPr="00940DA5" w:rsidRDefault="00432410" w:rsidP="00432410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0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B3EB3" w14:textId="77777777" w:rsidR="00432410" w:rsidRPr="00940DA5" w:rsidRDefault="00432410" w:rsidP="00432410">
            <w:pPr>
              <w:widowControl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Наличие системы безналичной оплаты проезда</w:t>
            </w:r>
          </w:p>
        </w:tc>
        <w:tc>
          <w:tcPr>
            <w:tcW w:w="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1041C" w14:textId="77777777" w:rsidR="00432410" w:rsidRPr="00940DA5" w:rsidRDefault="00432410" w:rsidP="00432410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Да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E79105" w14:textId="77777777" w:rsidR="00432410" w:rsidRPr="00C45CCF" w:rsidRDefault="00432410" w:rsidP="0043241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45CCF">
              <w:rPr>
                <w:rFonts w:ascii="Times New Roman" w:hAnsi="Times New Roman"/>
                <w:color w:val="000000"/>
                <w:sz w:val="20"/>
                <w:szCs w:val="20"/>
              </w:rPr>
              <w:t>Требование установлено во исполнение Федерального закона от 13.07.2015 № 220-ФЗ (</w:t>
            </w:r>
            <w:proofErr w:type="spellStart"/>
            <w:r w:rsidRPr="00C45CCF">
              <w:rPr>
                <w:rFonts w:ascii="Times New Roman" w:hAnsi="Times New Roman"/>
                <w:color w:val="000000"/>
                <w:sz w:val="20"/>
                <w:szCs w:val="20"/>
              </w:rPr>
              <w:t>пп</w:t>
            </w:r>
            <w:proofErr w:type="spellEnd"/>
            <w:r w:rsidRPr="00C45CCF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. 28 п. 1 ст. 3 и </w:t>
            </w:r>
            <w:proofErr w:type="spellStart"/>
            <w:r w:rsidRPr="00C45CCF">
              <w:rPr>
                <w:rFonts w:ascii="Times New Roman" w:hAnsi="Times New Roman"/>
                <w:color w:val="000000"/>
                <w:sz w:val="20"/>
                <w:szCs w:val="20"/>
              </w:rPr>
              <w:t>пп</w:t>
            </w:r>
            <w:proofErr w:type="spellEnd"/>
            <w:r w:rsidRPr="00C45CCF">
              <w:rPr>
                <w:rFonts w:ascii="Times New Roman" w:hAnsi="Times New Roman"/>
                <w:color w:val="000000"/>
                <w:sz w:val="20"/>
                <w:szCs w:val="20"/>
              </w:rPr>
              <w:t>. 9 п. 1 ст. 26).</w:t>
            </w:r>
          </w:p>
          <w:p w14:paraId="0EB34768" w14:textId="77777777" w:rsidR="00432410" w:rsidRPr="00C45CCF" w:rsidRDefault="00432410" w:rsidP="0043241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45CCF">
              <w:rPr>
                <w:rFonts w:ascii="Times New Roman" w:hAnsi="Times New Roman"/>
                <w:color w:val="000000"/>
                <w:sz w:val="20"/>
                <w:szCs w:val="20"/>
              </w:rPr>
              <w:t>Транспортное средство оборудуется стационарным оборудованием системы безналичной оплаты проезда, которое должно соответствовать требованиям Федерального закона от 22.05.2003 № 54-ФЗ «О применении контрольно-кассовой техники при осуществлении расчетов в Российской Федерации».</w:t>
            </w:r>
          </w:p>
          <w:p w14:paraId="0EC72B6A" w14:textId="77777777" w:rsidR="00432410" w:rsidRPr="00C45CCF" w:rsidRDefault="00432410" w:rsidP="0043241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45CCF">
              <w:rPr>
                <w:rFonts w:ascii="Times New Roman" w:hAnsi="Times New Roman"/>
                <w:color w:val="000000"/>
                <w:sz w:val="20"/>
                <w:szCs w:val="20"/>
              </w:rPr>
              <w:t>Согласно Социальному стандарту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транспортом, утвержденного распоряжением Министерства транспорта Российской Федерации от 31.01.2017 № НА-19-р рекомендуется обеспечить оснащение всех транспортных средств, используемых для осуществления перевозок пассажиров и багажа автомобильным транспортом по маршрутам регулярных перевозок системой безналичной оплаты проезда, в том числе для обеспечения возможности оплаты проезда с применением льготных тарифов для категорий граждан, имеющих право на льготный проезд, а также получения «скидки» при оплате проезда  безналичным способом.</w:t>
            </w:r>
          </w:p>
          <w:p w14:paraId="09D931B1" w14:textId="77777777" w:rsidR="00432410" w:rsidRPr="00C45CCF" w:rsidRDefault="00432410" w:rsidP="0043241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45CCF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Характеристика установлена для расширения способов оплаты проезда, а также ожидаемым ростом безналичного расчета пассажиров за </w:t>
            </w:r>
            <w:r w:rsidRPr="00C45CCF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проезд в связи с принятием билетного меню, утвержденного приказом Министерства дорожного хозяйства и транспорта Челябинской области "Об утверждении регулируемых тарифов на перевозки пассажиров и багажа автомобильным транспортом и городским наземным электрическим транспортом на муниципальных маршрутах регулярных перевозок Челябинского городского округа, Копейского городского округа и Сосновского муниципального района и межмуниципальных маршрутах регулярных перевозок в границах Челябинского городского округа, Копейского городского округа и Сосновского муниципального района" Тарифы размещены на сайте: https://mindortrans.gov74.ru/mindortrans/activities/</w:t>
            </w:r>
          </w:p>
          <w:p w14:paraId="6C53FEE8" w14:textId="77777777" w:rsidR="00432410" w:rsidRPr="00940DA5" w:rsidRDefault="00432410" w:rsidP="0043241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proofErr w:type="spellStart"/>
            <w:r w:rsidRPr="00C45CCF">
              <w:rPr>
                <w:rFonts w:ascii="Times New Roman" w:hAnsi="Times New Roman"/>
                <w:color w:val="000000"/>
                <w:sz w:val="20"/>
                <w:szCs w:val="20"/>
              </w:rPr>
              <w:t>transport</w:t>
            </w:r>
            <w:proofErr w:type="spellEnd"/>
            <w:r w:rsidRPr="00C45CCF">
              <w:rPr>
                <w:rFonts w:ascii="Times New Roman" w:hAnsi="Times New Roman"/>
                <w:color w:val="000000"/>
                <w:sz w:val="20"/>
                <w:szCs w:val="20"/>
              </w:rPr>
              <w:t>/reg_tarifi.htm)</w:t>
            </w:r>
          </w:p>
        </w:tc>
      </w:tr>
      <w:tr w:rsidR="00432410" w:rsidRPr="00940DA5" w14:paraId="2D56B91C" w14:textId="77777777" w:rsidTr="00432410">
        <w:trPr>
          <w:trHeight w:val="266"/>
          <w:jc w:val="center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665BAD" w14:textId="77777777" w:rsidR="00432410" w:rsidRPr="00940DA5" w:rsidRDefault="00432410" w:rsidP="00432410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0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D7D025" w14:textId="77777777" w:rsidR="00432410" w:rsidRPr="00940DA5" w:rsidRDefault="00432410" w:rsidP="00432410">
            <w:pPr>
              <w:widowControl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Наличие стационарных терминалов безналичной оплаты проезда (</w:t>
            </w:r>
            <w:proofErr w:type="spellStart"/>
            <w:r w:rsidRPr="00940DA5">
              <w:rPr>
                <w:rFonts w:ascii="Times New Roman" w:hAnsi="Times New Roman"/>
                <w:sz w:val="20"/>
                <w:szCs w:val="20"/>
              </w:rPr>
              <w:t>валидаторов</w:t>
            </w:r>
            <w:proofErr w:type="spellEnd"/>
            <w:r w:rsidRPr="00940DA5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58DC2D" w14:textId="77777777" w:rsidR="00432410" w:rsidRPr="00940DA5" w:rsidRDefault="00432410" w:rsidP="00432410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Да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3A827" w14:textId="77777777" w:rsidR="00432410" w:rsidRPr="00940DA5" w:rsidRDefault="00432410" w:rsidP="0043241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Характеристика применена в соответствии с Постановлением Правительства РФ от 19 августа 2022 г. N 1445 “Об утверждении типовых условий контрактов на выполнение работ, связанных с осуществлением регулярных перевозок пассажиров и багажа автомобильным транспортом и городским наземным электрическим транспортом по регулируемым тарифам, подлежащих применению заказчиками при осуществлении закупок указанных работ для обеспечения государственных или муниципальных нужд” </w:t>
            </w:r>
            <w:r w:rsidRPr="00940DA5">
              <w:rPr>
                <w:rFonts w:ascii="Times New Roman" w:hAnsi="Times New Roman"/>
                <w:sz w:val="20"/>
                <w:szCs w:val="20"/>
              </w:rPr>
              <w:t>с целью обеспечения возможности сбора оплаты проезда без участия работников подрядчика с применением установленного в транспортных средствах оборудования для оплаты проезда пассажиров и провоза багажа.</w:t>
            </w:r>
          </w:p>
        </w:tc>
      </w:tr>
      <w:tr w:rsidR="00432410" w:rsidRPr="00940DA5" w14:paraId="0016E7E0" w14:textId="77777777" w:rsidTr="00432410">
        <w:trPr>
          <w:trHeight w:val="266"/>
          <w:jc w:val="center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30831F3" w14:textId="77777777" w:rsidR="00432410" w:rsidRPr="00940DA5" w:rsidRDefault="00432410" w:rsidP="00432410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0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711BC2" w14:textId="77777777" w:rsidR="00432410" w:rsidRPr="00940DA5" w:rsidRDefault="00432410" w:rsidP="00432410">
            <w:pPr>
              <w:widowControl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Минимальная вместимость транспортного средства по числу мест для сидения/ минимальное общее количество мест транспортного средства</w:t>
            </w:r>
          </w:p>
        </w:tc>
        <w:tc>
          <w:tcPr>
            <w:tcW w:w="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42AB48" w14:textId="77777777" w:rsidR="00432410" w:rsidRPr="00940DA5" w:rsidRDefault="00432410" w:rsidP="00432410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27/110</w:t>
            </w:r>
          </w:p>
        </w:tc>
        <w:tc>
          <w:tcPr>
            <w:tcW w:w="2231" w:type="pct"/>
            <w:tcBorders>
              <w:left w:val="single" w:sz="4" w:space="0" w:color="auto"/>
              <w:right w:val="single" w:sz="4" w:space="0" w:color="auto"/>
            </w:tcBorders>
            <w:hideMark/>
          </w:tcPr>
          <w:p w14:paraId="2AB1BFC6" w14:textId="77777777" w:rsidR="00432410" w:rsidRPr="00940DA5" w:rsidRDefault="00432410" w:rsidP="0043241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Характеристика установлена исходя </w:t>
            </w:r>
            <w:r w:rsidRPr="00940DA5">
              <w:rPr>
                <w:rFonts w:ascii="Times New Roman" w:hAnsi="Times New Roman"/>
                <w:color w:val="000000"/>
                <w:sz w:val="20"/>
                <w:szCs w:val="20"/>
              </w:rPr>
              <w:br/>
              <w:t>из планируемого пассажиропотока в целях обеспечения комфортности перевозок пассажиров и багажа с учётом норматива площади транспортного средства, предусмотренного Социальным стандартом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транспортом, утвержденного распоряжением Министерства транспорта Российской Федерации от 31.01.2017 № НА-19-р, а также Социальным стандартом транспортного обслуживания населения, утверждённого приказом Министерства дорожного хозяйства и транспорта Челябинской области от 17.05.2021 № 181.</w:t>
            </w:r>
          </w:p>
        </w:tc>
      </w:tr>
      <w:tr w:rsidR="00432410" w:rsidRPr="00940DA5" w14:paraId="1D3D271D" w14:textId="77777777" w:rsidTr="00432410">
        <w:trPr>
          <w:trHeight w:val="266"/>
          <w:jc w:val="center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9CA20CB" w14:textId="77777777" w:rsidR="00432410" w:rsidRPr="00940DA5" w:rsidRDefault="00432410" w:rsidP="00432410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0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58C9DD" w14:textId="77777777" w:rsidR="00432410" w:rsidRPr="00940DA5" w:rsidRDefault="00432410" w:rsidP="0043241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Наличие системы мониторинга пассажиропотоков</w:t>
            </w:r>
          </w:p>
        </w:tc>
        <w:tc>
          <w:tcPr>
            <w:tcW w:w="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44FAAC" w14:textId="77777777" w:rsidR="00432410" w:rsidRPr="00940DA5" w:rsidRDefault="00432410" w:rsidP="0043241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Да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516284" w14:textId="77777777" w:rsidR="00432410" w:rsidRPr="00940DA5" w:rsidRDefault="00432410" w:rsidP="0043241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Характеристика применена для улучшения качества транспортного планирования путем обеспечения оперативного получения точных данных по пассажиропотоку в зависимости от времени суток, сезонности и других факторов.</w:t>
            </w:r>
          </w:p>
        </w:tc>
      </w:tr>
    </w:tbl>
    <w:p w14:paraId="4E12501D" w14:textId="77777777" w:rsidR="00755C87" w:rsidRPr="00940DA5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2F983470" w14:textId="2EDC3735" w:rsidR="00755C87" w:rsidRDefault="00755C87" w:rsidP="00755C87">
      <w:pPr>
        <w:pStyle w:val="a7"/>
        <w:widowControl w:val="0"/>
        <w:autoSpaceDE w:val="0"/>
        <w:spacing w:after="0" w:line="240" w:lineRule="auto"/>
        <w:ind w:left="0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работы на трамвайн</w:t>
      </w:r>
      <w:r w:rsidR="00A223F6">
        <w:rPr>
          <w:rFonts w:ascii="Times New Roman" w:hAnsi="Times New Roman"/>
          <w:sz w:val="20"/>
          <w:szCs w:val="20"/>
        </w:rPr>
        <w:t>ых маршрутах № 15 (на графиках 1</w:t>
      </w:r>
      <w:r>
        <w:rPr>
          <w:rFonts w:ascii="Times New Roman" w:hAnsi="Times New Roman"/>
          <w:sz w:val="20"/>
          <w:szCs w:val="20"/>
        </w:rPr>
        <w:t>,</w:t>
      </w:r>
      <w:r w:rsidR="00A223F6">
        <w:rPr>
          <w:rFonts w:ascii="Times New Roman" w:hAnsi="Times New Roman"/>
          <w:sz w:val="20"/>
          <w:szCs w:val="20"/>
        </w:rPr>
        <w:t>2,3,4</w:t>
      </w:r>
      <w:r>
        <w:rPr>
          <w:rFonts w:ascii="Times New Roman" w:hAnsi="Times New Roman"/>
          <w:sz w:val="20"/>
          <w:szCs w:val="20"/>
        </w:rPr>
        <w:t xml:space="preserve"> 5,</w:t>
      </w:r>
      <w:r w:rsidR="00A223F6">
        <w:rPr>
          <w:rFonts w:ascii="Times New Roman" w:hAnsi="Times New Roman"/>
          <w:sz w:val="20"/>
          <w:szCs w:val="20"/>
        </w:rPr>
        <w:t>6,7,8</w:t>
      </w:r>
      <w:r>
        <w:rPr>
          <w:rFonts w:ascii="Times New Roman" w:hAnsi="Times New Roman"/>
          <w:sz w:val="20"/>
          <w:szCs w:val="20"/>
        </w:rPr>
        <w:t xml:space="preserve"> 9), № 16 (на графиках </w:t>
      </w:r>
      <w:r w:rsidR="00A223F6">
        <w:rPr>
          <w:rFonts w:ascii="Times New Roman" w:hAnsi="Times New Roman"/>
          <w:sz w:val="20"/>
          <w:szCs w:val="20"/>
        </w:rPr>
        <w:t>1,2,3,4 5,6,7,8 9</w:t>
      </w:r>
      <w:r>
        <w:rPr>
          <w:rFonts w:ascii="Times New Roman" w:hAnsi="Times New Roman"/>
          <w:sz w:val="20"/>
          <w:szCs w:val="20"/>
        </w:rPr>
        <w:t xml:space="preserve">), </w:t>
      </w:r>
      <w:r w:rsidR="00A223F6">
        <w:rPr>
          <w:rFonts w:ascii="Times New Roman" w:hAnsi="Times New Roman"/>
          <w:sz w:val="20"/>
          <w:szCs w:val="20"/>
        </w:rPr>
        <w:br/>
      </w:r>
      <w:r>
        <w:rPr>
          <w:rFonts w:ascii="Times New Roman" w:hAnsi="Times New Roman"/>
          <w:sz w:val="20"/>
          <w:szCs w:val="20"/>
        </w:rPr>
        <w:t xml:space="preserve">№ 22 (на графиках </w:t>
      </w:r>
      <w:r w:rsidR="00A223F6">
        <w:rPr>
          <w:rFonts w:ascii="Times New Roman" w:hAnsi="Times New Roman"/>
          <w:sz w:val="20"/>
          <w:szCs w:val="20"/>
        </w:rPr>
        <w:t>2,</w:t>
      </w:r>
      <w:r w:rsidR="00A223F6" w:rsidRPr="00FE2BC5">
        <w:rPr>
          <w:rFonts w:ascii="Times New Roman" w:hAnsi="Times New Roman"/>
          <w:sz w:val="20"/>
          <w:szCs w:val="20"/>
        </w:rPr>
        <w:t xml:space="preserve"> </w:t>
      </w:r>
      <w:r w:rsidR="00A223F6">
        <w:rPr>
          <w:rFonts w:ascii="Times New Roman" w:hAnsi="Times New Roman"/>
          <w:sz w:val="20"/>
          <w:szCs w:val="20"/>
        </w:rPr>
        <w:t>3, 4, 5, 7,8, 9, 11, 13, 15, 17, 18, 19, 20, 21,22</w:t>
      </w:r>
      <w:r>
        <w:rPr>
          <w:rFonts w:ascii="Times New Roman" w:hAnsi="Times New Roman"/>
          <w:sz w:val="20"/>
          <w:szCs w:val="20"/>
        </w:rPr>
        <w:t xml:space="preserve">) </w:t>
      </w:r>
      <w:r w:rsidRPr="00FE2BC5">
        <w:rPr>
          <w:rFonts w:ascii="Times New Roman" w:hAnsi="Times New Roman"/>
          <w:sz w:val="20"/>
          <w:szCs w:val="20"/>
        </w:rPr>
        <w:t>допускается использование т</w:t>
      </w:r>
      <w:r>
        <w:rPr>
          <w:rFonts w:ascii="Times New Roman" w:hAnsi="Times New Roman"/>
          <w:sz w:val="20"/>
          <w:szCs w:val="20"/>
        </w:rPr>
        <w:t>рамваем особо большого класса со следующими характеристиками:</w:t>
      </w:r>
    </w:p>
    <w:p w14:paraId="7D208699" w14:textId="2D6437A5" w:rsidR="00755C87" w:rsidRDefault="00755C87" w:rsidP="00432410">
      <w:pPr>
        <w:spacing w:after="0" w:line="240" w:lineRule="auto"/>
        <w:contextualSpacing/>
        <w:rPr>
          <w:rFonts w:ascii="Times New Roman" w:hAnsi="Times New Roman"/>
          <w:b/>
          <w:sz w:val="20"/>
          <w:szCs w:val="20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08"/>
        <w:gridCol w:w="4889"/>
      </w:tblGrid>
      <w:tr w:rsidR="00755C87" w:rsidRPr="00940DA5" w14:paraId="697D844F" w14:textId="77777777" w:rsidTr="00BA2D4B">
        <w:trPr>
          <w:trHeight w:val="266"/>
          <w:jc w:val="center"/>
        </w:trPr>
        <w:tc>
          <w:tcPr>
            <w:tcW w:w="2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D89A95" w14:textId="77777777" w:rsidR="00755C87" w:rsidRPr="00940DA5" w:rsidRDefault="00755C87" w:rsidP="00BA2D4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940DA5">
              <w:rPr>
                <w:rFonts w:ascii="Times New Roman" w:hAnsi="Times New Roman"/>
                <w:b/>
                <w:bCs/>
                <w:sz w:val="20"/>
                <w:szCs w:val="20"/>
              </w:rPr>
              <w:lastRenderedPageBreak/>
              <w:t>Наименование характеристики</w:t>
            </w:r>
          </w:p>
        </w:tc>
        <w:tc>
          <w:tcPr>
            <w:tcW w:w="2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AF41D7" w14:textId="77777777" w:rsidR="00755C87" w:rsidRPr="00940DA5" w:rsidRDefault="00755C87" w:rsidP="00BA2D4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940DA5">
              <w:rPr>
                <w:rFonts w:ascii="Times New Roman" w:hAnsi="Times New Roman"/>
                <w:b/>
                <w:bCs/>
                <w:sz w:val="20"/>
                <w:szCs w:val="20"/>
              </w:rPr>
              <w:t>Значение характеристики</w:t>
            </w:r>
          </w:p>
        </w:tc>
      </w:tr>
      <w:tr w:rsidR="00755C87" w:rsidRPr="00940DA5" w14:paraId="4B2672F4" w14:textId="77777777" w:rsidTr="00BA2D4B">
        <w:trPr>
          <w:trHeight w:val="186"/>
          <w:jc w:val="center"/>
        </w:trPr>
        <w:tc>
          <w:tcPr>
            <w:tcW w:w="2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49B52D" w14:textId="77777777" w:rsidR="00755C87" w:rsidRPr="00940DA5" w:rsidRDefault="00755C87" w:rsidP="00BA2D4B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Оснащенность аппаратурой спутниковой навигации</w:t>
            </w:r>
          </w:p>
        </w:tc>
        <w:tc>
          <w:tcPr>
            <w:tcW w:w="2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B83719" w14:textId="77777777" w:rsidR="00755C87" w:rsidRPr="00940DA5" w:rsidRDefault="00755C87" w:rsidP="00BA2D4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Да</w:t>
            </w:r>
          </w:p>
        </w:tc>
      </w:tr>
      <w:tr w:rsidR="00432410" w:rsidRPr="00940DA5" w14:paraId="7DE69EFC" w14:textId="77777777" w:rsidTr="00BA2D4B">
        <w:trPr>
          <w:trHeight w:val="186"/>
          <w:jc w:val="center"/>
        </w:trPr>
        <w:tc>
          <w:tcPr>
            <w:tcW w:w="2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B27B1" w14:textId="54B91CFB" w:rsidR="00432410" w:rsidRPr="00940DA5" w:rsidRDefault="00432410" w:rsidP="00BA2D4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7192A">
              <w:rPr>
                <w:rFonts w:ascii="Times New Roman" w:hAnsi="Times New Roman"/>
                <w:sz w:val="20"/>
                <w:szCs w:val="20"/>
              </w:rPr>
              <w:t>Наличие в салоне программно-технических комплексов видеонаблюдения</w:t>
            </w:r>
          </w:p>
        </w:tc>
        <w:tc>
          <w:tcPr>
            <w:tcW w:w="2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BE9853" w14:textId="2F1604A5" w:rsidR="00432410" w:rsidRPr="00940DA5" w:rsidRDefault="00432410" w:rsidP="00BA2D4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Да</w:t>
            </w:r>
          </w:p>
        </w:tc>
      </w:tr>
      <w:tr w:rsidR="00755C87" w:rsidRPr="00940DA5" w14:paraId="41D8A5FE" w14:textId="77777777" w:rsidTr="00BA2D4B">
        <w:trPr>
          <w:trHeight w:val="266"/>
          <w:jc w:val="center"/>
        </w:trPr>
        <w:tc>
          <w:tcPr>
            <w:tcW w:w="2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14CF50" w14:textId="77777777" w:rsidR="00755C87" w:rsidRPr="00940DA5" w:rsidRDefault="00755C87" w:rsidP="00BA2D4B">
            <w:pPr>
              <w:widowControl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Наличие системы безналичной оплаты проезда</w:t>
            </w:r>
          </w:p>
        </w:tc>
        <w:tc>
          <w:tcPr>
            <w:tcW w:w="2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1ED47" w14:textId="77777777" w:rsidR="00755C87" w:rsidRPr="00940DA5" w:rsidRDefault="00755C87" w:rsidP="00BA2D4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Да</w:t>
            </w:r>
          </w:p>
        </w:tc>
      </w:tr>
      <w:tr w:rsidR="00755C87" w:rsidRPr="00940DA5" w14:paraId="38B8F655" w14:textId="77777777" w:rsidTr="00BA2D4B">
        <w:trPr>
          <w:trHeight w:val="266"/>
          <w:jc w:val="center"/>
        </w:trPr>
        <w:tc>
          <w:tcPr>
            <w:tcW w:w="2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64DC03" w14:textId="77777777" w:rsidR="00755C87" w:rsidRPr="00940DA5" w:rsidRDefault="00755C87" w:rsidP="00BA2D4B">
            <w:pPr>
              <w:widowControl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Наличие стационарных терминалов безналичной оплаты проезда (</w:t>
            </w:r>
            <w:proofErr w:type="spellStart"/>
            <w:r w:rsidRPr="00940DA5">
              <w:rPr>
                <w:rFonts w:ascii="Times New Roman" w:hAnsi="Times New Roman"/>
                <w:sz w:val="20"/>
                <w:szCs w:val="20"/>
              </w:rPr>
              <w:t>валидаторов</w:t>
            </w:r>
            <w:proofErr w:type="spellEnd"/>
            <w:r w:rsidRPr="00940DA5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2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937A8" w14:textId="77777777" w:rsidR="00755C87" w:rsidRPr="00940DA5" w:rsidRDefault="00755C87" w:rsidP="00BA2D4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Да</w:t>
            </w:r>
          </w:p>
        </w:tc>
      </w:tr>
      <w:tr w:rsidR="00755C87" w:rsidRPr="00940DA5" w14:paraId="7E253DBA" w14:textId="77777777" w:rsidTr="00BA2D4B">
        <w:trPr>
          <w:trHeight w:val="266"/>
          <w:jc w:val="center"/>
        </w:trPr>
        <w:tc>
          <w:tcPr>
            <w:tcW w:w="2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EED9A" w14:textId="77777777" w:rsidR="00755C87" w:rsidRPr="00940DA5" w:rsidRDefault="00755C87" w:rsidP="00BA2D4B">
            <w:pPr>
              <w:widowControl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Минимальная вместимость транспортного средства по числу мест для сидения/ минимальное общее количество мест транспортного средства</w:t>
            </w:r>
          </w:p>
        </w:tc>
        <w:tc>
          <w:tcPr>
            <w:tcW w:w="2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7DF4CD" w14:textId="77777777" w:rsidR="00755C87" w:rsidRPr="00940DA5" w:rsidRDefault="00755C87" w:rsidP="00BA2D4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40DA5">
              <w:rPr>
                <w:rFonts w:ascii="Times New Roman" w:hAnsi="Times New Roman"/>
                <w:sz w:val="20"/>
                <w:szCs w:val="20"/>
              </w:rPr>
              <w:t>54/220</w:t>
            </w:r>
          </w:p>
        </w:tc>
      </w:tr>
    </w:tbl>
    <w:p w14:paraId="75BDFFEE" w14:textId="77777777" w:rsidR="00755C87" w:rsidRDefault="00755C87" w:rsidP="00755C87">
      <w:pPr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  <w:u w:val="single"/>
        </w:rPr>
      </w:pPr>
    </w:p>
    <w:p w14:paraId="151034F1" w14:textId="77777777" w:rsidR="00755C87" w:rsidRDefault="00755C87" w:rsidP="00755C87">
      <w:pPr>
        <w:spacing w:after="0" w:line="240" w:lineRule="auto"/>
        <w:ind w:left="709"/>
        <w:contextualSpacing/>
        <w:jc w:val="both"/>
        <w:rPr>
          <w:rFonts w:ascii="Times New Roman" w:hAnsi="Times New Roman"/>
          <w:sz w:val="20"/>
          <w:szCs w:val="20"/>
          <w:u w:val="single"/>
        </w:rPr>
      </w:pPr>
    </w:p>
    <w:p w14:paraId="697321B2" w14:textId="3E8ADA97" w:rsidR="00171350" w:rsidRDefault="00171350" w:rsidP="00755C8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0"/>
          <w:szCs w:val="20"/>
        </w:rPr>
      </w:pPr>
    </w:p>
    <w:p w14:paraId="4C25111A" w14:textId="77777777" w:rsidR="00755C87" w:rsidRPr="006F448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450DF56D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438D2E6A" w14:textId="77777777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AF7601">
        <w:rPr>
          <w:rFonts w:ascii="Times New Roman" w:hAnsi="Times New Roman"/>
          <w:b/>
          <w:sz w:val="20"/>
          <w:szCs w:val="20"/>
        </w:rPr>
        <w:t>Объёмы работ</w:t>
      </w:r>
    </w:p>
    <w:p w14:paraId="1A3A6DDB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4E9519C3" w14:textId="77777777" w:rsidR="00755C87" w:rsidRPr="008F5719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8F5719">
        <w:rPr>
          <w:rFonts w:ascii="Times New Roman" w:hAnsi="Times New Roman"/>
          <w:b/>
          <w:sz w:val="20"/>
          <w:szCs w:val="20"/>
        </w:rPr>
        <w:t>Маршрут № 2 «</w:t>
      </w:r>
      <w:r>
        <w:rPr>
          <w:rFonts w:ascii="Times New Roman" w:hAnsi="Times New Roman"/>
          <w:b/>
          <w:sz w:val="20"/>
          <w:szCs w:val="20"/>
        </w:rPr>
        <w:t>ЧЭМК – Областная больница</w:t>
      </w:r>
      <w:r w:rsidRPr="008F5719">
        <w:rPr>
          <w:rFonts w:ascii="Times New Roman" w:hAnsi="Times New Roman"/>
          <w:b/>
          <w:sz w:val="20"/>
          <w:szCs w:val="20"/>
        </w:rPr>
        <w:t>»</w:t>
      </w:r>
    </w:p>
    <w:p w14:paraId="490A3850" w14:textId="77777777" w:rsidR="00755C87" w:rsidRPr="008F5719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8F5719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281F332D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4FFAFE38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Объем работ не определен</w:t>
      </w:r>
    </w:p>
    <w:p w14:paraId="6AF77F03" w14:textId="77777777" w:rsidR="00755C87" w:rsidRPr="00BA558D" w:rsidRDefault="00755C87" w:rsidP="00755C87">
      <w:pPr>
        <w:tabs>
          <w:tab w:val="left" w:pos="6630"/>
        </w:tabs>
        <w:rPr>
          <w:rFonts w:ascii="Times New Roman" w:hAnsi="Times New Roman"/>
          <w:sz w:val="20"/>
          <w:szCs w:val="20"/>
        </w:rPr>
      </w:pPr>
    </w:p>
    <w:p w14:paraId="33D079AC" w14:textId="4E18345D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AF7601">
        <w:rPr>
          <w:rFonts w:ascii="Times New Roman" w:hAnsi="Times New Roman"/>
          <w:b/>
          <w:sz w:val="20"/>
          <w:szCs w:val="20"/>
        </w:rPr>
        <w:t>Маршрут № 3 «</w:t>
      </w:r>
      <w:r w:rsidR="0031274B">
        <w:rPr>
          <w:rFonts w:ascii="Times New Roman" w:hAnsi="Times New Roman"/>
          <w:b/>
          <w:sz w:val="20"/>
          <w:szCs w:val="20"/>
        </w:rPr>
        <w:t>Автовокзал</w:t>
      </w:r>
      <w:r w:rsidRPr="00AF7601">
        <w:rPr>
          <w:rFonts w:ascii="Times New Roman" w:hAnsi="Times New Roman"/>
          <w:b/>
          <w:sz w:val="20"/>
          <w:szCs w:val="20"/>
        </w:rPr>
        <w:t xml:space="preserve"> – ЧМК»</w:t>
      </w:r>
    </w:p>
    <w:p w14:paraId="5FD87E65" w14:textId="77777777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AF7601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0F75CA67" w14:textId="77777777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34E27F80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Объем работ не определен</w:t>
      </w:r>
    </w:p>
    <w:p w14:paraId="7042202C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33D92D8C" w14:textId="6B7369C4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AF7601">
        <w:rPr>
          <w:rFonts w:ascii="Times New Roman" w:hAnsi="Times New Roman"/>
          <w:b/>
          <w:sz w:val="20"/>
          <w:szCs w:val="20"/>
        </w:rPr>
        <w:t>Маршрут № 5 «</w:t>
      </w:r>
      <w:r w:rsidR="0031274B">
        <w:rPr>
          <w:rFonts w:ascii="Times New Roman" w:hAnsi="Times New Roman"/>
          <w:b/>
          <w:sz w:val="20"/>
          <w:szCs w:val="20"/>
        </w:rPr>
        <w:t>Автовокзал</w:t>
      </w:r>
      <w:r w:rsidRPr="00AF7601">
        <w:rPr>
          <w:rFonts w:ascii="Times New Roman" w:hAnsi="Times New Roman"/>
          <w:b/>
          <w:sz w:val="20"/>
          <w:szCs w:val="20"/>
        </w:rPr>
        <w:t xml:space="preserve"> - ЧЭМК» </w:t>
      </w:r>
    </w:p>
    <w:p w14:paraId="2DB52D8D" w14:textId="77777777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AF7601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1AA13DF6" w14:textId="77777777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36D2C1A3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Объем работ не определен</w:t>
      </w:r>
    </w:p>
    <w:p w14:paraId="4E5B57B1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213FF419" w14:textId="77777777" w:rsidR="00755C87" w:rsidRPr="00912509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912509">
        <w:rPr>
          <w:rFonts w:ascii="Times New Roman" w:hAnsi="Times New Roman"/>
          <w:b/>
          <w:sz w:val="20"/>
          <w:szCs w:val="20"/>
        </w:rPr>
        <w:t>Маршрут № 7 «3авод имени Колющенко - ЧГРЭС»</w:t>
      </w:r>
    </w:p>
    <w:p w14:paraId="2D8431E8" w14:textId="77777777" w:rsidR="00755C87" w:rsidRPr="00912509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912509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437B6E6B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7147D03E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Объем работ не определен</w:t>
      </w:r>
    </w:p>
    <w:p w14:paraId="6B0CBE67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62F15433" w14:textId="77777777" w:rsidR="00755C87" w:rsidRPr="00EF463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Маршрут № 9</w:t>
      </w:r>
      <w:r w:rsidRPr="00EF4631">
        <w:rPr>
          <w:rFonts w:ascii="Times New Roman" w:hAnsi="Times New Roman"/>
          <w:b/>
          <w:sz w:val="20"/>
          <w:szCs w:val="20"/>
        </w:rPr>
        <w:t xml:space="preserve"> «</w:t>
      </w:r>
      <w:r>
        <w:rPr>
          <w:rFonts w:ascii="Times New Roman" w:hAnsi="Times New Roman"/>
          <w:b/>
          <w:sz w:val="20"/>
          <w:szCs w:val="20"/>
        </w:rPr>
        <w:t>ЦХП – Коксохим</w:t>
      </w:r>
      <w:r w:rsidRPr="00EF4631">
        <w:rPr>
          <w:rFonts w:ascii="Times New Roman" w:hAnsi="Times New Roman"/>
          <w:b/>
          <w:sz w:val="20"/>
          <w:szCs w:val="20"/>
        </w:rPr>
        <w:t>»</w:t>
      </w:r>
    </w:p>
    <w:p w14:paraId="5F382030" w14:textId="77777777" w:rsidR="00755C87" w:rsidRPr="00EF463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EF4631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0737AE5A" w14:textId="77777777" w:rsidR="00755C87" w:rsidRPr="00EF4631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7E286F29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Объем работ не определен</w:t>
      </w:r>
    </w:p>
    <w:p w14:paraId="703D6822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7ED0E472" w14:textId="77777777" w:rsidR="00755C87" w:rsidRPr="00DB384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DB3847">
        <w:rPr>
          <w:rFonts w:ascii="Times New Roman" w:hAnsi="Times New Roman"/>
          <w:b/>
          <w:sz w:val="20"/>
          <w:szCs w:val="20"/>
        </w:rPr>
        <w:t xml:space="preserve">Маршрут № 10 «Першино – </w:t>
      </w:r>
      <w:r>
        <w:rPr>
          <w:rFonts w:ascii="Times New Roman" w:hAnsi="Times New Roman"/>
          <w:b/>
          <w:sz w:val="20"/>
          <w:szCs w:val="20"/>
        </w:rPr>
        <w:t>ЦХП</w:t>
      </w:r>
      <w:r w:rsidRPr="00DB3847">
        <w:rPr>
          <w:rFonts w:ascii="Times New Roman" w:hAnsi="Times New Roman"/>
          <w:b/>
          <w:sz w:val="20"/>
          <w:szCs w:val="20"/>
        </w:rPr>
        <w:t xml:space="preserve">» </w:t>
      </w:r>
    </w:p>
    <w:p w14:paraId="2ED8F29C" w14:textId="77777777" w:rsidR="00755C87" w:rsidRPr="00DB384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DB3847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53E014A0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568422AD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Объем работ не определен</w:t>
      </w:r>
    </w:p>
    <w:p w14:paraId="26333DE9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16DADF2D" w14:textId="77777777" w:rsidR="00755C87" w:rsidRPr="008F5719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8F5719">
        <w:rPr>
          <w:rFonts w:ascii="Times New Roman" w:hAnsi="Times New Roman"/>
          <w:b/>
          <w:sz w:val="20"/>
          <w:szCs w:val="20"/>
        </w:rPr>
        <w:t>Маршрут № 12 «Харлова - Чистопольская»</w:t>
      </w:r>
    </w:p>
    <w:p w14:paraId="65B0786B" w14:textId="77777777" w:rsidR="00755C87" w:rsidRPr="008F5719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8F5719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3E088E1E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6940E84B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Объем работ не определен</w:t>
      </w:r>
    </w:p>
    <w:p w14:paraId="7A1C6573" w14:textId="77777777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2E6CF5AC" w14:textId="77777777" w:rsidR="00755C87" w:rsidRPr="00C16068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C16068">
        <w:rPr>
          <w:rFonts w:ascii="Times New Roman" w:hAnsi="Times New Roman"/>
          <w:b/>
          <w:sz w:val="20"/>
          <w:szCs w:val="20"/>
        </w:rPr>
        <w:t xml:space="preserve">Маршрут № 14 «Чичерина - ЦХП» </w:t>
      </w:r>
    </w:p>
    <w:p w14:paraId="25199BEE" w14:textId="77777777" w:rsidR="00755C87" w:rsidRPr="00C16068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C16068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627FC822" w14:textId="77777777" w:rsidR="00755C87" w:rsidRDefault="00755C87" w:rsidP="00755C87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14:paraId="5B2DB5EA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Объем работ не определен</w:t>
      </w:r>
    </w:p>
    <w:p w14:paraId="03A8ABA0" w14:textId="77777777" w:rsidR="00755C87" w:rsidRPr="005845D3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78CCD5E4" w14:textId="77777777" w:rsidR="00755C87" w:rsidRPr="00C16068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C16068">
        <w:rPr>
          <w:rFonts w:ascii="Times New Roman" w:hAnsi="Times New Roman"/>
          <w:b/>
          <w:sz w:val="20"/>
          <w:szCs w:val="20"/>
        </w:rPr>
        <w:t xml:space="preserve">Маршрут № 15 «Чичерина - ЧТЗ» </w:t>
      </w:r>
    </w:p>
    <w:p w14:paraId="65367194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C16068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74B02E61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25F0237F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Объем работ не определен</w:t>
      </w:r>
    </w:p>
    <w:p w14:paraId="088E741D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5C09401E" w14:textId="2A141A41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AF7601">
        <w:rPr>
          <w:rFonts w:ascii="Times New Roman" w:hAnsi="Times New Roman"/>
          <w:b/>
          <w:sz w:val="20"/>
          <w:szCs w:val="20"/>
        </w:rPr>
        <w:t xml:space="preserve">Маршрут № 16 «Чичерина - </w:t>
      </w:r>
      <w:r w:rsidR="0031274B">
        <w:rPr>
          <w:rFonts w:ascii="Times New Roman" w:hAnsi="Times New Roman"/>
          <w:b/>
          <w:sz w:val="20"/>
          <w:szCs w:val="20"/>
        </w:rPr>
        <w:t>Автовокзал</w:t>
      </w:r>
      <w:r w:rsidRPr="00AF7601">
        <w:rPr>
          <w:rFonts w:ascii="Times New Roman" w:hAnsi="Times New Roman"/>
          <w:b/>
          <w:sz w:val="20"/>
          <w:szCs w:val="20"/>
        </w:rPr>
        <w:t xml:space="preserve">» </w:t>
      </w:r>
    </w:p>
    <w:p w14:paraId="69EDB8F4" w14:textId="77777777" w:rsidR="00755C87" w:rsidRPr="00AF7601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AF7601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5FDD64B8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4B6DDF41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Объем работ не определен</w:t>
      </w:r>
    </w:p>
    <w:p w14:paraId="511A967B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040BCCAC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53B789BF" w14:textId="77777777" w:rsidR="00755C87" w:rsidRPr="008F5719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8F5719">
        <w:rPr>
          <w:rFonts w:ascii="Times New Roman" w:hAnsi="Times New Roman"/>
          <w:b/>
          <w:sz w:val="20"/>
          <w:szCs w:val="20"/>
        </w:rPr>
        <w:t>Маршрут № 18 «ЧМК - Чистопольская»</w:t>
      </w:r>
    </w:p>
    <w:p w14:paraId="432C451F" w14:textId="77777777" w:rsidR="00755C87" w:rsidRPr="008F5719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8F5719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14647CD9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6E16485A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Объем работ не определен</w:t>
      </w:r>
    </w:p>
    <w:p w14:paraId="67E29563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7A89D7FE" w14:textId="77777777" w:rsidR="00755C87" w:rsidRPr="00DB384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DB3847">
        <w:rPr>
          <w:rFonts w:ascii="Times New Roman" w:hAnsi="Times New Roman"/>
          <w:b/>
          <w:sz w:val="20"/>
          <w:szCs w:val="20"/>
        </w:rPr>
        <w:t xml:space="preserve">Маршрут № 19 «Чичерина - Коксохим» </w:t>
      </w:r>
    </w:p>
    <w:p w14:paraId="15303418" w14:textId="77777777" w:rsidR="00755C87" w:rsidRPr="00DB384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DB3847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754B4A44" w14:textId="77777777" w:rsidR="00755C87" w:rsidRPr="00DB3847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646D12D4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Объем работ не определен</w:t>
      </w:r>
    </w:p>
    <w:p w14:paraId="4778403B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6B4502E1" w14:textId="77777777" w:rsidR="00755C87" w:rsidRPr="003C01A9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3C01A9">
        <w:rPr>
          <w:rFonts w:ascii="Times New Roman" w:hAnsi="Times New Roman"/>
          <w:b/>
          <w:sz w:val="20"/>
          <w:szCs w:val="20"/>
        </w:rPr>
        <w:t xml:space="preserve">Маршрут № 20 «ЧМК – </w:t>
      </w:r>
      <w:r>
        <w:rPr>
          <w:rFonts w:ascii="Times New Roman" w:hAnsi="Times New Roman"/>
          <w:b/>
          <w:sz w:val="20"/>
          <w:szCs w:val="20"/>
        </w:rPr>
        <w:t>Областная больница</w:t>
      </w:r>
      <w:r w:rsidRPr="003C01A9">
        <w:rPr>
          <w:rFonts w:ascii="Times New Roman" w:hAnsi="Times New Roman"/>
          <w:b/>
          <w:sz w:val="20"/>
          <w:szCs w:val="20"/>
        </w:rPr>
        <w:t>»</w:t>
      </w:r>
    </w:p>
    <w:p w14:paraId="518C5DB6" w14:textId="77777777" w:rsidR="00755C87" w:rsidRPr="003C01A9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3C01A9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10F3DF38" w14:textId="77777777" w:rsidR="00755C87" w:rsidRPr="003C01A9" w:rsidRDefault="00755C87" w:rsidP="00755C87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14:paraId="76C7217C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Объем работ не определен</w:t>
      </w:r>
    </w:p>
    <w:p w14:paraId="505C9073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14:paraId="0A1E761B" w14:textId="77777777" w:rsidR="00755C87" w:rsidRPr="00C16068" w:rsidRDefault="00755C87" w:rsidP="00755C8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14:paraId="4DA5939E" w14:textId="77777777" w:rsidR="00755C87" w:rsidRPr="00C16068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C16068">
        <w:rPr>
          <w:rFonts w:ascii="Times New Roman" w:hAnsi="Times New Roman"/>
          <w:b/>
          <w:sz w:val="20"/>
          <w:szCs w:val="20"/>
        </w:rPr>
        <w:t>Маршрут № 22 «Чичерина – Чистопольская»</w:t>
      </w:r>
    </w:p>
    <w:p w14:paraId="641CFBDF" w14:textId="77777777" w:rsidR="00755C87" w:rsidRPr="00C16068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C16068">
        <w:rPr>
          <w:rFonts w:ascii="Times New Roman" w:hAnsi="Times New Roman"/>
          <w:b/>
          <w:sz w:val="20"/>
          <w:szCs w:val="20"/>
        </w:rPr>
        <w:t>муниципальный маршрут регулярных перевозок Челябинского городского округа</w:t>
      </w:r>
    </w:p>
    <w:p w14:paraId="46F7944B" w14:textId="77777777" w:rsidR="00755C87" w:rsidRDefault="00755C87" w:rsidP="00755C87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0"/>
          <w:szCs w:val="20"/>
        </w:rPr>
      </w:pPr>
    </w:p>
    <w:p w14:paraId="2300EBDF" w14:textId="77777777" w:rsidR="00755C87" w:rsidRDefault="00755C87" w:rsidP="00755C87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Объем работ не определен</w:t>
      </w:r>
    </w:p>
    <w:p w14:paraId="75658FB1" w14:textId="77777777" w:rsidR="00755C87" w:rsidRPr="006F4481" w:rsidRDefault="00755C87" w:rsidP="00755C87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14:paraId="544676A8" w14:textId="77777777" w:rsidR="00755C87" w:rsidRPr="00BA558D" w:rsidRDefault="00755C87" w:rsidP="00755C87">
      <w:pPr>
        <w:rPr>
          <w:rFonts w:ascii="Times New Roman" w:hAnsi="Times New Roman"/>
          <w:sz w:val="20"/>
          <w:szCs w:val="20"/>
        </w:rPr>
      </w:pPr>
    </w:p>
    <w:p w14:paraId="2E42E087" w14:textId="77777777" w:rsidR="00755C87" w:rsidRPr="006F4481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14:paraId="56AC582F" w14:textId="77777777" w:rsidR="00755C87" w:rsidRPr="006F4481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14:paraId="2CBFE54F" w14:textId="77777777" w:rsidR="00755C87" w:rsidRPr="006F4481" w:rsidRDefault="00755C87" w:rsidP="00755C87">
      <w:pPr>
        <w:spacing w:after="0"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14:paraId="2456DC0A" w14:textId="123C52A7" w:rsidR="003B176D" w:rsidRPr="00EF195A" w:rsidRDefault="003B176D" w:rsidP="00BA5495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sectPr w:rsidR="003B176D" w:rsidRPr="00EF195A" w:rsidSect="00E41AEE">
      <w:headerReference w:type="default" r:id="rId64"/>
      <w:headerReference w:type="first" r:id="rId65"/>
      <w:pgSz w:w="11906" w:h="16838"/>
      <w:pgMar w:top="1134" w:right="424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E40C82F" w14:textId="77777777" w:rsidR="00E72F0E" w:rsidRDefault="00E72F0E" w:rsidP="00991B1D">
      <w:pPr>
        <w:spacing w:after="0" w:line="240" w:lineRule="auto"/>
      </w:pPr>
      <w:r>
        <w:separator/>
      </w:r>
    </w:p>
  </w:endnote>
  <w:endnote w:type="continuationSeparator" w:id="0">
    <w:p w14:paraId="656A14C7" w14:textId="77777777" w:rsidR="00E72F0E" w:rsidRDefault="00E72F0E" w:rsidP="00991B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NTTierce">
    <w:charset w:val="CC"/>
    <w:family w:val="roman"/>
    <w:pitch w:val="variable"/>
  </w:font>
  <w:font w:name="MS Sans Serif">
    <w:charset w:val="CC"/>
    <w:family w:val="roman"/>
    <w:pitch w:val="variable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CYR">
    <w:panose1 w:val="020B0604020202020204"/>
    <w:charset w:val="00"/>
    <w:family w:val="roman"/>
    <w:notTrueType/>
    <w:pitch w:val="default"/>
  </w:font>
  <w:font w:name="TimesDL">
    <w:charset w:val="CC"/>
    <w:family w:val="roman"/>
    <w:pitch w:val="variable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Droid Sans Devanagari">
    <w:altName w:val="Times New Roman"/>
    <w:panose1 w:val="00000000000000000000"/>
    <w:charset w:val="00"/>
    <w:family w:val="roman"/>
    <w:notTrueType/>
    <w:pitch w:val="default"/>
  </w:font>
  <w:font w:name="XOThames-Regular">
    <w:altName w:val="Times New Roman"/>
    <w:charset w:val="CC"/>
    <w:family w:val="roman"/>
    <w:pitch w:val="variable"/>
  </w:font>
  <w:font w:name="Andale Sans UI">
    <w:charset w:val="00"/>
    <w:family w:val="auto"/>
    <w:pitch w:val="variable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0A948F3" w14:textId="77777777" w:rsidR="00E72F0E" w:rsidRDefault="00E72F0E" w:rsidP="00991B1D">
      <w:pPr>
        <w:spacing w:after="0" w:line="240" w:lineRule="auto"/>
      </w:pPr>
      <w:r>
        <w:separator/>
      </w:r>
    </w:p>
  </w:footnote>
  <w:footnote w:type="continuationSeparator" w:id="0">
    <w:p w14:paraId="43208C92" w14:textId="77777777" w:rsidR="00E72F0E" w:rsidRDefault="00E72F0E" w:rsidP="00991B1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4BC38B" w14:textId="2EC76AED" w:rsidR="00E72F0E" w:rsidRPr="00A970B5" w:rsidRDefault="00E72F0E" w:rsidP="00A970B5">
    <w:pPr>
      <w:pStyle w:val="a9"/>
      <w:jc w:val="center"/>
      <w:rPr>
        <w:sz w:val="20"/>
      </w:rPr>
    </w:pPr>
    <w:r w:rsidRPr="0066544E">
      <w:rPr>
        <w:sz w:val="20"/>
      </w:rPr>
      <w:fldChar w:fldCharType="begin"/>
    </w:r>
    <w:r w:rsidRPr="0066544E">
      <w:rPr>
        <w:sz w:val="20"/>
      </w:rPr>
      <w:instrText xml:space="preserve"> PAGE   \* MERGEFORMAT </w:instrText>
    </w:r>
    <w:r w:rsidRPr="0066544E">
      <w:rPr>
        <w:sz w:val="20"/>
      </w:rPr>
      <w:fldChar w:fldCharType="separate"/>
    </w:r>
    <w:r w:rsidR="00CB0965">
      <w:rPr>
        <w:noProof/>
        <w:sz w:val="20"/>
      </w:rPr>
      <w:t>50</w:t>
    </w:r>
    <w:r w:rsidRPr="0066544E">
      <w:rPr>
        <w:noProof/>
        <w:sz w:val="20"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59F1791" w14:textId="276CCEE6" w:rsidR="00E72F0E" w:rsidRDefault="00E72F0E" w:rsidP="00B41909">
    <w:pPr>
      <w:pStyle w:val="a9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E"/>
    <w:multiLevelType w:val="singleLevel"/>
    <w:tmpl w:val="C83AEEE4"/>
    <w:lvl w:ilvl="0">
      <w:start w:val="1"/>
      <w:numFmt w:val="decimal"/>
      <w:pStyle w:val="4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1">
    <w:nsid w:val="FFFFFF7F"/>
    <w:multiLevelType w:val="singleLevel"/>
    <w:tmpl w:val="A63CD0EA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2">
    <w:nsid w:val="FFFFFF81"/>
    <w:multiLevelType w:val="singleLevel"/>
    <w:tmpl w:val="A4B05BFA"/>
    <w:lvl w:ilvl="0">
      <w:start w:val="1"/>
      <w:numFmt w:val="bullet"/>
      <w:pStyle w:val="5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3">
    <w:nsid w:val="FFFFFF82"/>
    <w:multiLevelType w:val="singleLevel"/>
    <w:tmpl w:val="B060DA84"/>
    <w:lvl w:ilvl="0">
      <w:start w:val="1"/>
      <w:numFmt w:val="bullet"/>
      <w:pStyle w:val="4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4">
    <w:nsid w:val="FFFFFF83"/>
    <w:multiLevelType w:val="singleLevel"/>
    <w:tmpl w:val="70BC3C40"/>
    <w:lvl w:ilvl="0">
      <w:start w:val="1"/>
      <w:numFmt w:val="bullet"/>
      <w:pStyle w:val="3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5">
    <w:nsid w:val="FFFFFF88"/>
    <w:multiLevelType w:val="singleLevel"/>
    <w:tmpl w:val="CD80251E"/>
    <w:lvl w:ilvl="0">
      <w:start w:val="1"/>
      <w:numFmt w:val="decimal"/>
      <w:pStyle w:val="30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6">
    <w:nsid w:val="00000004"/>
    <w:multiLevelType w:val="multilevel"/>
    <w:tmpl w:val="00000004"/>
    <w:name w:val="Outlin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7">
    <w:nsid w:val="02330023"/>
    <w:multiLevelType w:val="multilevel"/>
    <w:tmpl w:val="B2FCEFA4"/>
    <w:lvl w:ilvl="0">
      <w:start w:val="6"/>
      <w:numFmt w:val="decimal"/>
      <w:suff w:val="space"/>
      <w:lvlText w:val="%1."/>
      <w:lvlJc w:val="left"/>
      <w:pPr>
        <w:ind w:left="0" w:firstLine="709"/>
      </w:pPr>
      <w:rPr>
        <w:rFonts w:hint="default"/>
      </w:rPr>
    </w:lvl>
    <w:lvl w:ilvl="1">
      <w:start w:val="1"/>
      <w:numFmt w:val="bullet"/>
      <w:lvlRestart w:val="0"/>
      <w:suff w:val="space"/>
      <w:lvlText w:val="‒"/>
      <w:lvlJc w:val="left"/>
      <w:pPr>
        <w:ind w:left="0" w:firstLine="709"/>
      </w:pPr>
      <w:rPr>
        <w:rFonts w:ascii="Times New Roman" w:hAnsi="Times New Roman" w:cs="Times New Roman"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09"/>
        </w:tabs>
        <w:ind w:left="0" w:firstLine="709"/>
      </w:pPr>
      <w:rPr>
        <w:rFonts w:hint="default"/>
      </w:rPr>
    </w:lvl>
  </w:abstractNum>
  <w:abstractNum w:abstractNumId="8">
    <w:nsid w:val="055125A0"/>
    <w:multiLevelType w:val="hybridMultilevel"/>
    <w:tmpl w:val="FD0691A4"/>
    <w:lvl w:ilvl="0" w:tplc="F512786A">
      <w:start w:val="1"/>
      <w:numFmt w:val="bullet"/>
      <w:lvlText w:val=""/>
      <w:lvlJc w:val="left"/>
      <w:pPr>
        <w:ind w:left="1069" w:hanging="360"/>
      </w:pPr>
      <w:rPr>
        <w:rFonts w:ascii="Symbol" w:eastAsia="Calibri" w:hAnsi="Symbol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9">
    <w:nsid w:val="06284E4C"/>
    <w:multiLevelType w:val="multilevel"/>
    <w:tmpl w:val="0988E76A"/>
    <w:lvl w:ilvl="0">
      <w:start w:val="1"/>
      <w:numFmt w:val="decimal"/>
      <w:suff w:val="space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">
    <w:nsid w:val="0A6F002A"/>
    <w:multiLevelType w:val="hybridMultilevel"/>
    <w:tmpl w:val="D910CA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E883B85"/>
    <w:multiLevelType w:val="hybridMultilevel"/>
    <w:tmpl w:val="14927C88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FB67D94"/>
    <w:multiLevelType w:val="multilevel"/>
    <w:tmpl w:val="10803E86"/>
    <w:lvl w:ilvl="0">
      <w:start w:val="9"/>
      <w:numFmt w:val="decimal"/>
      <w:suff w:val="space"/>
      <w:lvlText w:val="%1."/>
      <w:lvlJc w:val="left"/>
      <w:pPr>
        <w:ind w:left="0" w:firstLine="709"/>
      </w:pPr>
      <w:rPr>
        <w:rFonts w:hint="default"/>
      </w:rPr>
    </w:lvl>
    <w:lvl w:ilvl="1">
      <w:start w:val="1"/>
      <w:numFmt w:val="bullet"/>
      <w:lvlRestart w:val="0"/>
      <w:suff w:val="space"/>
      <w:lvlText w:val="‒"/>
      <w:lvlJc w:val="left"/>
      <w:pPr>
        <w:ind w:left="0" w:firstLine="709"/>
      </w:pPr>
      <w:rPr>
        <w:rFonts w:ascii="Times New Roman" w:hAnsi="Times New Roman" w:cs="Times New Roman"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09"/>
        </w:tabs>
        <w:ind w:left="0" w:firstLine="709"/>
      </w:pPr>
      <w:rPr>
        <w:rFonts w:hint="default"/>
      </w:rPr>
    </w:lvl>
  </w:abstractNum>
  <w:abstractNum w:abstractNumId="13">
    <w:nsid w:val="12C0783F"/>
    <w:multiLevelType w:val="hybridMultilevel"/>
    <w:tmpl w:val="2BC0B4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5C02C7E"/>
    <w:multiLevelType w:val="hybridMultilevel"/>
    <w:tmpl w:val="A8041E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7B76ECA"/>
    <w:multiLevelType w:val="hybridMultilevel"/>
    <w:tmpl w:val="C48E3732"/>
    <w:lvl w:ilvl="0" w:tplc="F79A8BE0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A9F0CCE"/>
    <w:multiLevelType w:val="hybridMultilevel"/>
    <w:tmpl w:val="0D7478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1C64713E"/>
    <w:multiLevelType w:val="multilevel"/>
    <w:tmpl w:val="136085D0"/>
    <w:styleLink w:val="a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1440"/>
        </w:tabs>
        <w:ind w:left="1440" w:hanging="360"/>
      </w:pPr>
      <w:rPr>
        <w:rFonts w:cs="Times New Roman"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2880"/>
        </w:tabs>
        <w:ind w:left="2880" w:hanging="720"/>
      </w:pPr>
      <w:rPr>
        <w:rFonts w:cs="Times New Roman"/>
        <w:sz w:val="24"/>
      </w:rPr>
    </w:lvl>
    <w:lvl w:ilvl="3">
      <w:start w:val="1"/>
      <w:numFmt w:val="decimal"/>
      <w:lvlText w:val="%1.%2.%3.%4"/>
      <w:lvlJc w:val="left"/>
      <w:pPr>
        <w:tabs>
          <w:tab w:val="num" w:pos="3960"/>
        </w:tabs>
        <w:ind w:left="396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5400"/>
        </w:tabs>
        <w:ind w:left="540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6480"/>
        </w:tabs>
        <w:ind w:left="64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7920"/>
        </w:tabs>
        <w:ind w:left="792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9000"/>
        </w:tabs>
        <w:ind w:left="900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0440"/>
        </w:tabs>
        <w:ind w:left="10440" w:hanging="1800"/>
      </w:pPr>
      <w:rPr>
        <w:rFonts w:cs="Times New Roman" w:hint="default"/>
      </w:rPr>
    </w:lvl>
  </w:abstractNum>
  <w:abstractNum w:abstractNumId="18">
    <w:nsid w:val="1E571AD9"/>
    <w:multiLevelType w:val="multilevel"/>
    <w:tmpl w:val="3EE09C82"/>
    <w:lvl w:ilvl="0">
      <w:start w:val="1"/>
      <w:numFmt w:val="decimal"/>
      <w:pStyle w:val="-"/>
      <w:lvlText w:val="%1."/>
      <w:lvlJc w:val="center"/>
      <w:pPr>
        <w:tabs>
          <w:tab w:val="num" w:pos="0"/>
        </w:tabs>
      </w:pPr>
      <w:rPr>
        <w:rFonts w:cs="Times New Roman" w:hint="default"/>
        <w:b/>
        <w:i w:val="0"/>
      </w:rPr>
    </w:lvl>
    <w:lvl w:ilvl="1">
      <w:start w:val="1"/>
      <w:numFmt w:val="decimal"/>
      <w:pStyle w:val="-0"/>
      <w:lvlText w:val="%1.%2"/>
      <w:lvlJc w:val="left"/>
      <w:pPr>
        <w:tabs>
          <w:tab w:val="num" w:pos="851"/>
        </w:tabs>
        <w:ind w:left="851" w:hanging="851"/>
      </w:pPr>
      <w:rPr>
        <w:rFonts w:cs="Times New Roman" w:hint="default"/>
        <w:b w:val="0"/>
        <w:bCs w:val="0"/>
        <w:i w:val="0"/>
        <w:iCs w:val="0"/>
        <w: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4"/>
        <w:szCs w:val="24"/>
        <w:u w:val="none"/>
        <w:vertAlign w:val="baseline"/>
      </w:rPr>
    </w:lvl>
    <w:lvl w:ilvl="2">
      <w:start w:val="1"/>
      <w:numFmt w:val="decimal"/>
      <w:pStyle w:val="-1"/>
      <w:lvlText w:val="%1.%2.%3"/>
      <w:lvlJc w:val="left"/>
      <w:pPr>
        <w:tabs>
          <w:tab w:val="num" w:pos="851"/>
        </w:tabs>
        <w:ind w:left="851" w:hanging="851"/>
      </w:pPr>
      <w:rPr>
        <w:rFonts w:cs="Times New Roman" w:hint="default"/>
        <w:b w:val="0"/>
        <w:bCs w:val="0"/>
        <w:i w:val="0"/>
        <w:iCs w:val="0"/>
      </w:rPr>
    </w:lvl>
    <w:lvl w:ilvl="3">
      <w:start w:val="1"/>
      <w:numFmt w:val="lowerLetter"/>
      <w:pStyle w:val="-2"/>
      <w:lvlText w:val="%4)"/>
      <w:lvlJc w:val="left"/>
      <w:pPr>
        <w:tabs>
          <w:tab w:val="num" w:pos="1418"/>
        </w:tabs>
        <w:ind w:left="1418" w:hanging="567"/>
      </w:pPr>
      <w:rPr>
        <w:rFonts w:cs="Times New Roman" w:hint="default"/>
        <w:b w:val="0"/>
        <w:bCs w:val="0"/>
        <w:i w:val="0"/>
        <w:iCs w:val="0"/>
        <w:caps w:val="0"/>
        <w:strike w:val="0"/>
        <w:dstrike w:val="0"/>
        <w:vanish w:val="0"/>
        <w:color w:val="auto"/>
        <w:spacing w:val="0"/>
        <w:w w:val="100"/>
        <w:kern w:val="0"/>
        <w:position w:val="0"/>
        <w:u w:val="none"/>
        <w:vertAlign w:val="baseline"/>
      </w:rPr>
    </w:lvl>
    <w:lvl w:ilvl="4">
      <w:start w:val="1"/>
      <w:numFmt w:val="lowerLetter"/>
      <w:lvlText w:val="%5)"/>
      <w:lvlJc w:val="left"/>
      <w:pPr>
        <w:tabs>
          <w:tab w:val="num" w:pos="1134"/>
        </w:tabs>
        <w:ind w:left="1134" w:hanging="567"/>
      </w:pPr>
      <w:rPr>
        <w:rFonts w:cs="Times New Roman" w:hint="default"/>
      </w:rPr>
    </w:lvl>
    <w:lvl w:ilvl="5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6">
      <w:start w:val="1"/>
      <w:numFmt w:val="lowerLetter"/>
      <w:lvlText w:val="%5%6%7)"/>
      <w:lvlJc w:val="left"/>
      <w:pPr>
        <w:tabs>
          <w:tab w:val="num" w:pos="2268"/>
        </w:tabs>
        <w:ind w:left="2268" w:hanging="567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78"/>
        </w:tabs>
        <w:ind w:left="2322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98"/>
        </w:tabs>
        <w:ind w:left="2898" w:hanging="1440"/>
      </w:pPr>
      <w:rPr>
        <w:rFonts w:cs="Times New Roman" w:hint="default"/>
      </w:rPr>
    </w:lvl>
  </w:abstractNum>
  <w:abstractNum w:abstractNumId="19">
    <w:nsid w:val="1E7E04D5"/>
    <w:multiLevelType w:val="singleLevel"/>
    <w:tmpl w:val="D34A6FD8"/>
    <w:lvl w:ilvl="0">
      <w:start w:val="1"/>
      <w:numFmt w:val="decimal"/>
      <w:pStyle w:val="a0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20">
    <w:nsid w:val="1F775486"/>
    <w:multiLevelType w:val="hybridMultilevel"/>
    <w:tmpl w:val="C48E3732"/>
    <w:lvl w:ilvl="0" w:tplc="F79A8BE0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0B27BFD"/>
    <w:multiLevelType w:val="multilevel"/>
    <w:tmpl w:val="A7F012C0"/>
    <w:lvl w:ilvl="0">
      <w:start w:val="1"/>
      <w:numFmt w:val="bullet"/>
      <w:pStyle w:val="01squarebullet"/>
      <w:lvlText w:val="■"/>
      <w:lvlJc w:val="left"/>
      <w:pPr>
        <w:tabs>
          <w:tab w:val="num" w:pos="357"/>
        </w:tabs>
        <w:ind w:left="360" w:hanging="360"/>
      </w:pPr>
      <w:rPr>
        <w:rFonts w:ascii="Times New Roman" w:hAnsi="Times New Roman" w:hint="default"/>
        <w:color w:val="auto"/>
        <w:sz w:val="24"/>
      </w:rPr>
    </w:lvl>
    <w:lvl w:ilvl="1">
      <w:start w:val="1"/>
      <w:numFmt w:val="bullet"/>
      <w:pStyle w:val="02dash"/>
      <w:lvlText w:val="–"/>
      <w:lvlJc w:val="left"/>
      <w:pPr>
        <w:tabs>
          <w:tab w:val="num" w:pos="646"/>
        </w:tabs>
        <w:ind w:left="644" w:hanging="284"/>
      </w:pPr>
      <w:rPr>
        <w:rFonts w:ascii="Arial" w:hAnsi="Arial" w:hint="default"/>
        <w:color w:val="auto"/>
        <w:sz w:val="24"/>
      </w:rPr>
    </w:lvl>
    <w:lvl w:ilvl="2">
      <w:start w:val="1"/>
      <w:numFmt w:val="bullet"/>
      <w:pStyle w:val="03opensquarebullet"/>
      <w:lvlText w:val="□"/>
      <w:lvlJc w:val="left"/>
      <w:pPr>
        <w:tabs>
          <w:tab w:val="num" w:pos="924"/>
        </w:tabs>
        <w:ind w:left="927" w:hanging="283"/>
      </w:pPr>
      <w:rPr>
        <w:rFonts w:ascii="Times New Roman" w:hAnsi="Times New Roman" w:hint="default"/>
        <w:color w:val="auto"/>
        <w:sz w:val="20"/>
      </w:rPr>
    </w:lvl>
    <w:lvl w:ilvl="3">
      <w:start w:val="1"/>
      <w:numFmt w:val="bullet"/>
      <w:pStyle w:val="04shortdash"/>
      <w:lvlText w:val="-"/>
      <w:lvlJc w:val="left"/>
      <w:pPr>
        <w:tabs>
          <w:tab w:val="num" w:pos="1213"/>
        </w:tabs>
        <w:ind w:left="1211" w:hanging="284"/>
      </w:pPr>
      <w:rPr>
        <w:rFonts w:ascii="Times New Roman" w:hAnsi="Times New Roman" w:hint="default"/>
        <w:color w:val="002960"/>
        <w:sz w:val="24"/>
      </w:rPr>
    </w:lvl>
    <w:lvl w:ilvl="4">
      <w:start w:val="1"/>
      <w:numFmt w:val="lowerLetter"/>
      <w:lvlText w:val="(%5)"/>
      <w:lvlJc w:val="left"/>
      <w:pPr>
        <w:tabs>
          <w:tab w:val="num" w:pos="1877"/>
        </w:tabs>
        <w:ind w:left="1877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237"/>
        </w:tabs>
        <w:ind w:left="2237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97"/>
        </w:tabs>
        <w:ind w:left="2597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957"/>
        </w:tabs>
        <w:ind w:left="2957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317"/>
        </w:tabs>
        <w:ind w:left="3317" w:hanging="360"/>
      </w:pPr>
      <w:rPr>
        <w:rFonts w:cs="Times New Roman" w:hint="default"/>
      </w:rPr>
    </w:lvl>
  </w:abstractNum>
  <w:abstractNum w:abstractNumId="22">
    <w:nsid w:val="21672549"/>
    <w:multiLevelType w:val="multilevel"/>
    <w:tmpl w:val="B2FCEFA4"/>
    <w:lvl w:ilvl="0">
      <w:start w:val="6"/>
      <w:numFmt w:val="decimal"/>
      <w:suff w:val="space"/>
      <w:lvlText w:val="%1."/>
      <w:lvlJc w:val="left"/>
      <w:pPr>
        <w:ind w:left="0" w:firstLine="709"/>
      </w:pPr>
      <w:rPr>
        <w:rFonts w:hint="default"/>
      </w:rPr>
    </w:lvl>
    <w:lvl w:ilvl="1">
      <w:start w:val="1"/>
      <w:numFmt w:val="bullet"/>
      <w:lvlRestart w:val="0"/>
      <w:suff w:val="space"/>
      <w:lvlText w:val="‒"/>
      <w:lvlJc w:val="left"/>
      <w:pPr>
        <w:ind w:left="0" w:firstLine="709"/>
      </w:pPr>
      <w:rPr>
        <w:rFonts w:ascii="Times New Roman" w:hAnsi="Times New Roman" w:cs="Times New Roman"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09"/>
        </w:tabs>
        <w:ind w:left="0" w:firstLine="709"/>
      </w:pPr>
      <w:rPr>
        <w:rFonts w:hint="default"/>
      </w:rPr>
    </w:lvl>
  </w:abstractNum>
  <w:abstractNum w:abstractNumId="23">
    <w:nsid w:val="228F0F71"/>
    <w:multiLevelType w:val="hybridMultilevel"/>
    <w:tmpl w:val="C48E3732"/>
    <w:lvl w:ilvl="0" w:tplc="F79A8BE0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254157D2"/>
    <w:multiLevelType w:val="multilevel"/>
    <w:tmpl w:val="12C0D21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2062" w:hanging="360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3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576" w:hanging="1440"/>
      </w:pPr>
      <w:rPr>
        <w:rFonts w:hint="default"/>
      </w:rPr>
    </w:lvl>
  </w:abstractNum>
  <w:abstractNum w:abstractNumId="25">
    <w:nsid w:val="28EF2360"/>
    <w:multiLevelType w:val="hybridMultilevel"/>
    <w:tmpl w:val="753052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2CC058A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27">
    <w:nsid w:val="365222C8"/>
    <w:multiLevelType w:val="multilevel"/>
    <w:tmpl w:val="2FA2D10A"/>
    <w:lvl w:ilvl="0">
      <w:start w:val="9"/>
      <w:numFmt w:val="decimal"/>
      <w:suff w:val="space"/>
      <w:lvlText w:val="%1."/>
      <w:lvlJc w:val="left"/>
      <w:pPr>
        <w:ind w:left="0" w:firstLine="709"/>
      </w:pPr>
      <w:rPr>
        <w:rFonts w:hint="default"/>
      </w:rPr>
    </w:lvl>
    <w:lvl w:ilvl="1">
      <w:start w:val="1"/>
      <w:numFmt w:val="bullet"/>
      <w:lvlRestart w:val="0"/>
      <w:suff w:val="space"/>
      <w:lvlText w:val="‒"/>
      <w:lvlJc w:val="left"/>
      <w:pPr>
        <w:ind w:left="0" w:firstLine="709"/>
      </w:pPr>
      <w:rPr>
        <w:rFonts w:ascii="Times New Roman" w:hAnsi="Times New Roman" w:cs="Times New Roman"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09"/>
        </w:tabs>
        <w:ind w:left="0" w:firstLine="709"/>
      </w:pPr>
      <w:rPr>
        <w:rFonts w:hint="default"/>
      </w:rPr>
    </w:lvl>
  </w:abstractNum>
  <w:abstractNum w:abstractNumId="28">
    <w:nsid w:val="38FF44A5"/>
    <w:multiLevelType w:val="hybridMultilevel"/>
    <w:tmpl w:val="D2686D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3B9C19A6"/>
    <w:multiLevelType w:val="hybridMultilevel"/>
    <w:tmpl w:val="11F659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3D2E5C81"/>
    <w:multiLevelType w:val="hybridMultilevel"/>
    <w:tmpl w:val="0AB646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59C251C"/>
    <w:multiLevelType w:val="multilevel"/>
    <w:tmpl w:val="A53C75F2"/>
    <w:lvl w:ilvl="0">
      <w:start w:val="1"/>
      <w:numFmt w:val="bullet"/>
      <w:suff w:val="space"/>
      <w:lvlText w:val="-"/>
      <w:lvlJc w:val="left"/>
      <w:pPr>
        <w:ind w:left="0" w:firstLine="709"/>
      </w:pPr>
      <w:rPr>
        <w:rFonts w:ascii="Courier New" w:hAnsi="Courier New" w:cs="Courier New" w:hint="default"/>
        <w:color w:val="auto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2">
    <w:nsid w:val="48E4071D"/>
    <w:multiLevelType w:val="hybridMultilevel"/>
    <w:tmpl w:val="1B1C6A18"/>
    <w:lvl w:ilvl="0" w:tplc="A07E762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3">
    <w:nsid w:val="4D3D5AD5"/>
    <w:multiLevelType w:val="hybridMultilevel"/>
    <w:tmpl w:val="A680E5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4DC547A6"/>
    <w:multiLevelType w:val="hybridMultilevel"/>
    <w:tmpl w:val="C48E3732"/>
    <w:lvl w:ilvl="0" w:tplc="F79A8BE0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2CD4B81"/>
    <w:multiLevelType w:val="hybridMultilevel"/>
    <w:tmpl w:val="12A0E8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30400BF"/>
    <w:multiLevelType w:val="multilevel"/>
    <w:tmpl w:val="B2FCEFA4"/>
    <w:lvl w:ilvl="0">
      <w:start w:val="6"/>
      <w:numFmt w:val="decimal"/>
      <w:suff w:val="space"/>
      <w:lvlText w:val="%1."/>
      <w:lvlJc w:val="left"/>
      <w:pPr>
        <w:ind w:left="0" w:firstLine="709"/>
      </w:pPr>
      <w:rPr>
        <w:rFonts w:hint="default"/>
      </w:rPr>
    </w:lvl>
    <w:lvl w:ilvl="1">
      <w:start w:val="1"/>
      <w:numFmt w:val="bullet"/>
      <w:lvlRestart w:val="0"/>
      <w:suff w:val="space"/>
      <w:lvlText w:val="‒"/>
      <w:lvlJc w:val="left"/>
      <w:pPr>
        <w:ind w:left="0" w:firstLine="709"/>
      </w:pPr>
      <w:rPr>
        <w:rFonts w:ascii="Times New Roman" w:hAnsi="Times New Roman" w:cs="Times New Roman"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09"/>
        </w:tabs>
        <w:ind w:left="0" w:firstLine="709"/>
      </w:pPr>
      <w:rPr>
        <w:rFonts w:hint="default"/>
      </w:rPr>
    </w:lvl>
  </w:abstractNum>
  <w:abstractNum w:abstractNumId="37">
    <w:nsid w:val="554461E2"/>
    <w:multiLevelType w:val="hybridMultilevel"/>
    <w:tmpl w:val="C48E3732"/>
    <w:lvl w:ilvl="0" w:tplc="F79A8BE0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5542F20"/>
    <w:multiLevelType w:val="multilevel"/>
    <w:tmpl w:val="B2FCEFA4"/>
    <w:lvl w:ilvl="0">
      <w:start w:val="6"/>
      <w:numFmt w:val="decimal"/>
      <w:suff w:val="space"/>
      <w:lvlText w:val="%1."/>
      <w:lvlJc w:val="left"/>
      <w:pPr>
        <w:ind w:left="0" w:firstLine="709"/>
      </w:pPr>
      <w:rPr>
        <w:rFonts w:hint="default"/>
      </w:rPr>
    </w:lvl>
    <w:lvl w:ilvl="1">
      <w:start w:val="1"/>
      <w:numFmt w:val="bullet"/>
      <w:lvlRestart w:val="0"/>
      <w:suff w:val="space"/>
      <w:lvlText w:val="‒"/>
      <w:lvlJc w:val="left"/>
      <w:pPr>
        <w:ind w:left="0" w:firstLine="709"/>
      </w:pPr>
      <w:rPr>
        <w:rFonts w:ascii="Times New Roman" w:hAnsi="Times New Roman" w:cs="Times New Roman"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09"/>
        </w:tabs>
        <w:ind w:left="0" w:firstLine="709"/>
      </w:pPr>
      <w:rPr>
        <w:rFonts w:hint="default"/>
      </w:rPr>
    </w:lvl>
  </w:abstractNum>
  <w:abstractNum w:abstractNumId="39">
    <w:nsid w:val="59402F30"/>
    <w:multiLevelType w:val="hybridMultilevel"/>
    <w:tmpl w:val="60F28E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59FD0204"/>
    <w:multiLevelType w:val="hybridMultilevel"/>
    <w:tmpl w:val="644ADC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5AAF37D9"/>
    <w:multiLevelType w:val="hybridMultilevel"/>
    <w:tmpl w:val="0256D932"/>
    <w:lvl w:ilvl="0" w:tplc="041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5C9F0E6E"/>
    <w:multiLevelType w:val="hybridMultilevel"/>
    <w:tmpl w:val="F668B1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5DBE796A"/>
    <w:multiLevelType w:val="multilevel"/>
    <w:tmpl w:val="738EA960"/>
    <w:lvl w:ilvl="0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44">
    <w:nsid w:val="61B11CBD"/>
    <w:multiLevelType w:val="hybridMultilevel"/>
    <w:tmpl w:val="41523EE8"/>
    <w:lvl w:ilvl="0" w:tplc="A48877F4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5">
    <w:nsid w:val="65955E0C"/>
    <w:multiLevelType w:val="hybridMultilevel"/>
    <w:tmpl w:val="91D03D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6761314B"/>
    <w:multiLevelType w:val="multilevel"/>
    <w:tmpl w:val="CB285268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0" w:firstLine="709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0" w:firstLine="709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709"/>
      </w:pPr>
      <w:rPr>
        <w:rFonts w:hint="default"/>
      </w:rPr>
    </w:lvl>
    <w:lvl w:ilvl="4">
      <w:start w:val="1"/>
      <w:numFmt w:val="bullet"/>
      <w:suff w:val="space"/>
      <w:lvlText w:val="‒"/>
      <w:lvlJc w:val="left"/>
      <w:pPr>
        <w:ind w:left="0" w:firstLine="709"/>
      </w:pPr>
      <w:rPr>
        <w:rFonts w:ascii="Times New Roman" w:hAnsi="Times New Roman" w:cs="Times New Roman" w:hint="default"/>
        <w:color w:val="auto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7">
    <w:nsid w:val="6A730029"/>
    <w:multiLevelType w:val="hybridMultilevel"/>
    <w:tmpl w:val="ED322D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6B405638"/>
    <w:multiLevelType w:val="hybridMultilevel"/>
    <w:tmpl w:val="2D020444"/>
    <w:lvl w:ilvl="0" w:tplc="627EE59A">
      <w:start w:val="1"/>
      <w:numFmt w:val="decimal"/>
      <w:suff w:val="space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9">
    <w:nsid w:val="6BC53079"/>
    <w:multiLevelType w:val="hybridMultilevel"/>
    <w:tmpl w:val="8F6A4F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6CF70BC1"/>
    <w:multiLevelType w:val="multilevel"/>
    <w:tmpl w:val="1B3E6ED0"/>
    <w:lvl w:ilvl="0">
      <w:start w:val="9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pStyle w:val="20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51">
    <w:nsid w:val="6F3751AF"/>
    <w:multiLevelType w:val="hybridMultilevel"/>
    <w:tmpl w:val="CF78AF36"/>
    <w:lvl w:ilvl="0" w:tplc="1764BFF6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71C61A1C"/>
    <w:multiLevelType w:val="multilevel"/>
    <w:tmpl w:val="AEE289D0"/>
    <w:lvl w:ilvl="0">
      <w:start w:val="1"/>
      <w:numFmt w:val="decimal"/>
      <w:suff w:val="space"/>
      <w:lvlText w:val="%1."/>
      <w:lvlJc w:val="left"/>
      <w:pPr>
        <w:ind w:left="0" w:firstLine="709"/>
      </w:pPr>
      <w:rPr>
        <w:rFonts w:hint="default"/>
      </w:rPr>
    </w:lvl>
    <w:lvl w:ilvl="1">
      <w:start w:val="1"/>
      <w:numFmt w:val="bullet"/>
      <w:lvlRestart w:val="0"/>
      <w:suff w:val="space"/>
      <w:lvlText w:val="‒"/>
      <w:lvlJc w:val="left"/>
      <w:pPr>
        <w:ind w:left="0" w:firstLine="709"/>
      </w:pPr>
      <w:rPr>
        <w:rFonts w:ascii="Times New Roman" w:hAnsi="Times New Roman" w:cs="Times New Roman"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09"/>
        </w:tabs>
        <w:ind w:left="0" w:firstLine="709"/>
      </w:pPr>
      <w:rPr>
        <w:rFonts w:hint="default"/>
      </w:rPr>
    </w:lvl>
  </w:abstractNum>
  <w:abstractNum w:abstractNumId="53">
    <w:nsid w:val="77C464F0"/>
    <w:multiLevelType w:val="multilevel"/>
    <w:tmpl w:val="2FA2D10A"/>
    <w:lvl w:ilvl="0">
      <w:start w:val="9"/>
      <w:numFmt w:val="decimal"/>
      <w:suff w:val="space"/>
      <w:lvlText w:val="%1."/>
      <w:lvlJc w:val="left"/>
      <w:pPr>
        <w:ind w:left="0" w:firstLine="709"/>
      </w:pPr>
      <w:rPr>
        <w:rFonts w:hint="default"/>
      </w:rPr>
    </w:lvl>
    <w:lvl w:ilvl="1">
      <w:start w:val="1"/>
      <w:numFmt w:val="bullet"/>
      <w:lvlRestart w:val="0"/>
      <w:suff w:val="space"/>
      <w:lvlText w:val="‒"/>
      <w:lvlJc w:val="left"/>
      <w:pPr>
        <w:ind w:left="0" w:firstLine="709"/>
      </w:pPr>
      <w:rPr>
        <w:rFonts w:ascii="Times New Roman" w:hAnsi="Times New Roman" w:cs="Times New Roman"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09"/>
        </w:tabs>
        <w:ind w:left="0" w:firstLine="709"/>
      </w:pPr>
      <w:rPr>
        <w:rFonts w:hint="default"/>
      </w:rPr>
    </w:lvl>
  </w:abstractNum>
  <w:abstractNum w:abstractNumId="54">
    <w:nsid w:val="7F90795D"/>
    <w:multiLevelType w:val="multilevel"/>
    <w:tmpl w:val="B2FCEFA4"/>
    <w:lvl w:ilvl="0">
      <w:start w:val="6"/>
      <w:numFmt w:val="decimal"/>
      <w:suff w:val="space"/>
      <w:lvlText w:val="%1."/>
      <w:lvlJc w:val="left"/>
      <w:pPr>
        <w:ind w:left="0" w:firstLine="709"/>
      </w:pPr>
      <w:rPr>
        <w:rFonts w:hint="default"/>
      </w:rPr>
    </w:lvl>
    <w:lvl w:ilvl="1">
      <w:start w:val="1"/>
      <w:numFmt w:val="bullet"/>
      <w:lvlRestart w:val="0"/>
      <w:suff w:val="space"/>
      <w:lvlText w:val="‒"/>
      <w:lvlJc w:val="left"/>
      <w:pPr>
        <w:ind w:left="0" w:firstLine="709"/>
      </w:pPr>
      <w:rPr>
        <w:rFonts w:ascii="Times New Roman" w:hAnsi="Times New Roman" w:cs="Times New Roman"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09"/>
        </w:tabs>
        <w:ind w:left="0" w:firstLine="709"/>
      </w:pPr>
      <w:rPr>
        <w:rFonts w:hint="default"/>
      </w:rPr>
    </w:lvl>
  </w:abstractNum>
  <w:num w:numId="1">
    <w:abstractNumId w:val="18"/>
  </w:num>
  <w:num w:numId="2">
    <w:abstractNumId w:val="4"/>
  </w:num>
  <w:num w:numId="3">
    <w:abstractNumId w:val="1"/>
  </w:num>
  <w:num w:numId="4">
    <w:abstractNumId w:val="3"/>
  </w:num>
  <w:num w:numId="5">
    <w:abstractNumId w:val="2"/>
  </w:num>
  <w:num w:numId="6">
    <w:abstractNumId w:val="5"/>
  </w:num>
  <w:num w:numId="7">
    <w:abstractNumId w:val="0"/>
  </w:num>
  <w:num w:numId="8">
    <w:abstractNumId w:val="19"/>
  </w:num>
  <w:num w:numId="9">
    <w:abstractNumId w:val="50"/>
  </w:num>
  <w:num w:numId="10">
    <w:abstractNumId w:val="17"/>
  </w:num>
  <w:num w:numId="11">
    <w:abstractNumId w:val="26"/>
  </w:num>
  <w:num w:numId="12">
    <w:abstractNumId w:val="21"/>
  </w:num>
  <w:num w:numId="13">
    <w:abstractNumId w:val="9"/>
  </w:num>
  <w:num w:numId="14">
    <w:abstractNumId w:val="48"/>
  </w:num>
  <w:num w:numId="15">
    <w:abstractNumId w:val="51"/>
  </w:num>
  <w:num w:numId="16">
    <w:abstractNumId w:val="52"/>
  </w:num>
  <w:num w:numId="17">
    <w:abstractNumId w:val="43"/>
  </w:num>
  <w:num w:numId="18">
    <w:abstractNumId w:val="44"/>
  </w:num>
  <w:num w:numId="19">
    <w:abstractNumId w:val="16"/>
  </w:num>
  <w:num w:numId="20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54"/>
  </w:num>
  <w:num w:numId="22">
    <w:abstractNumId w:val="31"/>
  </w:num>
  <w:num w:numId="23">
    <w:abstractNumId w:val="49"/>
  </w:num>
  <w:num w:numId="2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0"/>
  </w:num>
  <w:num w:numId="26">
    <w:abstractNumId w:val="36"/>
  </w:num>
  <w:num w:numId="27">
    <w:abstractNumId w:val="45"/>
  </w:num>
  <w:num w:numId="28">
    <w:abstractNumId w:val="28"/>
  </w:num>
  <w:num w:numId="29">
    <w:abstractNumId w:val="22"/>
  </w:num>
  <w:num w:numId="30">
    <w:abstractNumId w:val="37"/>
  </w:num>
  <w:num w:numId="31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/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4"/>
  </w:num>
  <w:num w:numId="34">
    <w:abstractNumId w:val="41"/>
  </w:num>
  <w:num w:numId="35">
    <w:abstractNumId w:val="30"/>
  </w:num>
  <w:num w:numId="36">
    <w:abstractNumId w:val="39"/>
  </w:num>
  <w:num w:numId="37">
    <w:abstractNumId w:val="53"/>
  </w:num>
  <w:num w:numId="38">
    <w:abstractNumId w:val="35"/>
  </w:num>
  <w:num w:numId="39">
    <w:abstractNumId w:val="27"/>
  </w:num>
  <w:num w:numId="40">
    <w:abstractNumId w:val="40"/>
  </w:num>
  <w:num w:numId="41">
    <w:abstractNumId w:val="38"/>
  </w:num>
  <w:num w:numId="42">
    <w:abstractNumId w:val="42"/>
  </w:num>
  <w:num w:numId="43">
    <w:abstractNumId w:val="12"/>
  </w:num>
  <w:num w:numId="44">
    <w:abstractNumId w:val="13"/>
  </w:num>
  <w:num w:numId="45">
    <w:abstractNumId w:val="7"/>
  </w:num>
  <w:num w:numId="46">
    <w:abstractNumId w:val="15"/>
  </w:num>
  <w:num w:numId="47">
    <w:abstractNumId w:val="25"/>
  </w:num>
  <w:num w:numId="48">
    <w:abstractNumId w:val="29"/>
  </w:num>
  <w:num w:numId="49">
    <w:abstractNumId w:val="20"/>
  </w:num>
  <w:num w:numId="50">
    <w:abstractNumId w:val="46"/>
  </w:num>
  <w:num w:numId="51">
    <w:abstractNumId w:val="24"/>
  </w:num>
  <w:num w:numId="52">
    <w:abstractNumId w:val="32"/>
  </w:num>
  <w:num w:numId="53">
    <w:abstractNumId w:val="11"/>
  </w:num>
  <w:num w:numId="54">
    <w:abstractNumId w:val="47"/>
  </w:num>
  <w:num w:numId="55">
    <w:abstractNumId w:val="34"/>
  </w:num>
  <w:num w:numId="56">
    <w:abstractNumId w:val="23"/>
  </w:num>
  <w:num w:numId="57">
    <w:abstractNumId w:val="33"/>
  </w:num>
  <w:num w:numId="58">
    <w:abstractNumId w:val="8"/>
  </w:num>
  <w:numIdMacAtCleanup w:val="4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attachedTemplate r:id="rId1"/>
  <w:defaultTabStop w:val="709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1B07"/>
    <w:rsid w:val="000010BB"/>
    <w:rsid w:val="00005A5B"/>
    <w:rsid w:val="00006744"/>
    <w:rsid w:val="00006D23"/>
    <w:rsid w:val="0000700F"/>
    <w:rsid w:val="00007127"/>
    <w:rsid w:val="00010C25"/>
    <w:rsid w:val="0001195F"/>
    <w:rsid w:val="00011CD0"/>
    <w:rsid w:val="000124F4"/>
    <w:rsid w:val="00013262"/>
    <w:rsid w:val="000133CE"/>
    <w:rsid w:val="00013D33"/>
    <w:rsid w:val="000150C2"/>
    <w:rsid w:val="00015319"/>
    <w:rsid w:val="00016AA7"/>
    <w:rsid w:val="00016D97"/>
    <w:rsid w:val="0001743B"/>
    <w:rsid w:val="000176EA"/>
    <w:rsid w:val="00017EC3"/>
    <w:rsid w:val="00020516"/>
    <w:rsid w:val="00020BDD"/>
    <w:rsid w:val="0002164E"/>
    <w:rsid w:val="00023545"/>
    <w:rsid w:val="0002374A"/>
    <w:rsid w:val="000264B0"/>
    <w:rsid w:val="00031705"/>
    <w:rsid w:val="000317E0"/>
    <w:rsid w:val="00031D4C"/>
    <w:rsid w:val="00032CB5"/>
    <w:rsid w:val="00033F51"/>
    <w:rsid w:val="000348AE"/>
    <w:rsid w:val="00035737"/>
    <w:rsid w:val="000359FC"/>
    <w:rsid w:val="00040E7C"/>
    <w:rsid w:val="00042282"/>
    <w:rsid w:val="000428D7"/>
    <w:rsid w:val="000441E0"/>
    <w:rsid w:val="00044521"/>
    <w:rsid w:val="0004465F"/>
    <w:rsid w:val="0004495C"/>
    <w:rsid w:val="00047118"/>
    <w:rsid w:val="0004790C"/>
    <w:rsid w:val="00050091"/>
    <w:rsid w:val="00051796"/>
    <w:rsid w:val="00051C2E"/>
    <w:rsid w:val="000539F7"/>
    <w:rsid w:val="00054AF7"/>
    <w:rsid w:val="00056E13"/>
    <w:rsid w:val="00060017"/>
    <w:rsid w:val="00060093"/>
    <w:rsid w:val="00060FC4"/>
    <w:rsid w:val="00061104"/>
    <w:rsid w:val="0006156B"/>
    <w:rsid w:val="0006196E"/>
    <w:rsid w:val="00061A3E"/>
    <w:rsid w:val="000622C9"/>
    <w:rsid w:val="000627B1"/>
    <w:rsid w:val="0006306D"/>
    <w:rsid w:val="00063D13"/>
    <w:rsid w:val="000643B2"/>
    <w:rsid w:val="000655CD"/>
    <w:rsid w:val="00065E88"/>
    <w:rsid w:val="00065EE5"/>
    <w:rsid w:val="00066CC7"/>
    <w:rsid w:val="00070CC4"/>
    <w:rsid w:val="000725C2"/>
    <w:rsid w:val="000728F3"/>
    <w:rsid w:val="0007299B"/>
    <w:rsid w:val="0007492C"/>
    <w:rsid w:val="00074F26"/>
    <w:rsid w:val="000758E9"/>
    <w:rsid w:val="000764F1"/>
    <w:rsid w:val="00076966"/>
    <w:rsid w:val="00076CBF"/>
    <w:rsid w:val="00077B24"/>
    <w:rsid w:val="000807C2"/>
    <w:rsid w:val="00081064"/>
    <w:rsid w:val="000822E9"/>
    <w:rsid w:val="00083A74"/>
    <w:rsid w:val="00086208"/>
    <w:rsid w:val="000874E0"/>
    <w:rsid w:val="00090199"/>
    <w:rsid w:val="00092B8D"/>
    <w:rsid w:val="000951CA"/>
    <w:rsid w:val="00095378"/>
    <w:rsid w:val="00095C77"/>
    <w:rsid w:val="00095ED5"/>
    <w:rsid w:val="00095EDB"/>
    <w:rsid w:val="000A12FD"/>
    <w:rsid w:val="000A262E"/>
    <w:rsid w:val="000A2B33"/>
    <w:rsid w:val="000A2E25"/>
    <w:rsid w:val="000A3483"/>
    <w:rsid w:val="000A3854"/>
    <w:rsid w:val="000A4F2F"/>
    <w:rsid w:val="000A50EE"/>
    <w:rsid w:val="000A5654"/>
    <w:rsid w:val="000A5DB9"/>
    <w:rsid w:val="000A685F"/>
    <w:rsid w:val="000A6DEB"/>
    <w:rsid w:val="000A77D0"/>
    <w:rsid w:val="000B0095"/>
    <w:rsid w:val="000B060D"/>
    <w:rsid w:val="000B1FA4"/>
    <w:rsid w:val="000B50AE"/>
    <w:rsid w:val="000B623B"/>
    <w:rsid w:val="000B777C"/>
    <w:rsid w:val="000C0C78"/>
    <w:rsid w:val="000C2147"/>
    <w:rsid w:val="000C2526"/>
    <w:rsid w:val="000C25F5"/>
    <w:rsid w:val="000C402F"/>
    <w:rsid w:val="000C4921"/>
    <w:rsid w:val="000C7C7C"/>
    <w:rsid w:val="000D1BE1"/>
    <w:rsid w:val="000D2296"/>
    <w:rsid w:val="000D3271"/>
    <w:rsid w:val="000D5F34"/>
    <w:rsid w:val="000E01AF"/>
    <w:rsid w:val="000E19AE"/>
    <w:rsid w:val="000E2609"/>
    <w:rsid w:val="000E38EF"/>
    <w:rsid w:val="000E3B8C"/>
    <w:rsid w:val="000E4C49"/>
    <w:rsid w:val="000E6E21"/>
    <w:rsid w:val="000E731C"/>
    <w:rsid w:val="000F1810"/>
    <w:rsid w:val="000F1BF7"/>
    <w:rsid w:val="000F27BF"/>
    <w:rsid w:val="000F4982"/>
    <w:rsid w:val="000F4A01"/>
    <w:rsid w:val="001006B3"/>
    <w:rsid w:val="00101134"/>
    <w:rsid w:val="001033F2"/>
    <w:rsid w:val="001045A9"/>
    <w:rsid w:val="00106C4C"/>
    <w:rsid w:val="001071CD"/>
    <w:rsid w:val="00110324"/>
    <w:rsid w:val="001106DD"/>
    <w:rsid w:val="0011114F"/>
    <w:rsid w:val="0011129D"/>
    <w:rsid w:val="00115ED0"/>
    <w:rsid w:val="0011620F"/>
    <w:rsid w:val="0011696A"/>
    <w:rsid w:val="0011799B"/>
    <w:rsid w:val="00117FBC"/>
    <w:rsid w:val="00121235"/>
    <w:rsid w:val="00121EB3"/>
    <w:rsid w:val="00123711"/>
    <w:rsid w:val="001237A5"/>
    <w:rsid w:val="00123817"/>
    <w:rsid w:val="00124F2C"/>
    <w:rsid w:val="00126407"/>
    <w:rsid w:val="0012646E"/>
    <w:rsid w:val="0012703C"/>
    <w:rsid w:val="00127403"/>
    <w:rsid w:val="00130D28"/>
    <w:rsid w:val="00132626"/>
    <w:rsid w:val="00134BD5"/>
    <w:rsid w:val="001350FE"/>
    <w:rsid w:val="001364C0"/>
    <w:rsid w:val="00136D10"/>
    <w:rsid w:val="0013760D"/>
    <w:rsid w:val="0014013D"/>
    <w:rsid w:val="001430F8"/>
    <w:rsid w:val="00143E41"/>
    <w:rsid w:val="00147300"/>
    <w:rsid w:val="00151632"/>
    <w:rsid w:val="00155525"/>
    <w:rsid w:val="00155917"/>
    <w:rsid w:val="00156C95"/>
    <w:rsid w:val="00162783"/>
    <w:rsid w:val="0017054E"/>
    <w:rsid w:val="001706BC"/>
    <w:rsid w:val="00171350"/>
    <w:rsid w:val="00171E58"/>
    <w:rsid w:val="001724BF"/>
    <w:rsid w:val="001727B1"/>
    <w:rsid w:val="00176037"/>
    <w:rsid w:val="0017616F"/>
    <w:rsid w:val="00176A6B"/>
    <w:rsid w:val="00180CF2"/>
    <w:rsid w:val="00181362"/>
    <w:rsid w:val="00182647"/>
    <w:rsid w:val="00183A5D"/>
    <w:rsid w:val="00190045"/>
    <w:rsid w:val="00191F91"/>
    <w:rsid w:val="00193879"/>
    <w:rsid w:val="00194672"/>
    <w:rsid w:val="001A0B2E"/>
    <w:rsid w:val="001A0C6C"/>
    <w:rsid w:val="001A15D7"/>
    <w:rsid w:val="001A194F"/>
    <w:rsid w:val="001A41FC"/>
    <w:rsid w:val="001A7781"/>
    <w:rsid w:val="001A7E37"/>
    <w:rsid w:val="001B1549"/>
    <w:rsid w:val="001B1656"/>
    <w:rsid w:val="001B31AC"/>
    <w:rsid w:val="001B3A44"/>
    <w:rsid w:val="001B4150"/>
    <w:rsid w:val="001B6595"/>
    <w:rsid w:val="001B65F8"/>
    <w:rsid w:val="001C16F0"/>
    <w:rsid w:val="001C21BE"/>
    <w:rsid w:val="001C23E4"/>
    <w:rsid w:val="001C3F85"/>
    <w:rsid w:val="001C4850"/>
    <w:rsid w:val="001C74B0"/>
    <w:rsid w:val="001C7685"/>
    <w:rsid w:val="001D012D"/>
    <w:rsid w:val="001D2CB8"/>
    <w:rsid w:val="001D4779"/>
    <w:rsid w:val="001D517E"/>
    <w:rsid w:val="001D5283"/>
    <w:rsid w:val="001E0406"/>
    <w:rsid w:val="001E609F"/>
    <w:rsid w:val="001E6778"/>
    <w:rsid w:val="001E6EAA"/>
    <w:rsid w:val="001E7055"/>
    <w:rsid w:val="001E7D13"/>
    <w:rsid w:val="001F0757"/>
    <w:rsid w:val="001F1BE9"/>
    <w:rsid w:val="001F1F3C"/>
    <w:rsid w:val="001F2D9C"/>
    <w:rsid w:val="001F35F8"/>
    <w:rsid w:val="001F39B4"/>
    <w:rsid w:val="001F5459"/>
    <w:rsid w:val="001F5B17"/>
    <w:rsid w:val="001F677F"/>
    <w:rsid w:val="0020086D"/>
    <w:rsid w:val="00200EED"/>
    <w:rsid w:val="00205727"/>
    <w:rsid w:val="002063E8"/>
    <w:rsid w:val="002075C6"/>
    <w:rsid w:val="00210012"/>
    <w:rsid w:val="00215719"/>
    <w:rsid w:val="00220DF9"/>
    <w:rsid w:val="002219BF"/>
    <w:rsid w:val="00221A94"/>
    <w:rsid w:val="002226EC"/>
    <w:rsid w:val="002235E3"/>
    <w:rsid w:val="00223A9B"/>
    <w:rsid w:val="00223B4A"/>
    <w:rsid w:val="00223F18"/>
    <w:rsid w:val="0022440B"/>
    <w:rsid w:val="00226C7E"/>
    <w:rsid w:val="00227311"/>
    <w:rsid w:val="002317B1"/>
    <w:rsid w:val="0023213A"/>
    <w:rsid w:val="00232E88"/>
    <w:rsid w:val="00233059"/>
    <w:rsid w:val="00233BA3"/>
    <w:rsid w:val="002352BD"/>
    <w:rsid w:val="002358E9"/>
    <w:rsid w:val="00235B98"/>
    <w:rsid w:val="002410C4"/>
    <w:rsid w:val="0024139F"/>
    <w:rsid w:val="0024260C"/>
    <w:rsid w:val="0024549C"/>
    <w:rsid w:val="0024550D"/>
    <w:rsid w:val="002461A3"/>
    <w:rsid w:val="002461FE"/>
    <w:rsid w:val="002468E8"/>
    <w:rsid w:val="0024693C"/>
    <w:rsid w:val="00254EAC"/>
    <w:rsid w:val="002564BA"/>
    <w:rsid w:val="00256D99"/>
    <w:rsid w:val="00257395"/>
    <w:rsid w:val="002625FC"/>
    <w:rsid w:val="0026292D"/>
    <w:rsid w:val="00262A98"/>
    <w:rsid w:val="00263BE8"/>
    <w:rsid w:val="00264833"/>
    <w:rsid w:val="00267756"/>
    <w:rsid w:val="00267E83"/>
    <w:rsid w:val="002709B8"/>
    <w:rsid w:val="0027274D"/>
    <w:rsid w:val="0027310D"/>
    <w:rsid w:val="00273E9B"/>
    <w:rsid w:val="00273EC4"/>
    <w:rsid w:val="00275DBD"/>
    <w:rsid w:val="00276410"/>
    <w:rsid w:val="00276FFF"/>
    <w:rsid w:val="00277682"/>
    <w:rsid w:val="00277AF0"/>
    <w:rsid w:val="00277E17"/>
    <w:rsid w:val="00280E16"/>
    <w:rsid w:val="0028145D"/>
    <w:rsid w:val="002819FC"/>
    <w:rsid w:val="00282625"/>
    <w:rsid w:val="00282848"/>
    <w:rsid w:val="00285BEB"/>
    <w:rsid w:val="00285C47"/>
    <w:rsid w:val="002869A9"/>
    <w:rsid w:val="00286A3D"/>
    <w:rsid w:val="00287AA2"/>
    <w:rsid w:val="0029071C"/>
    <w:rsid w:val="00292CEA"/>
    <w:rsid w:val="0029464A"/>
    <w:rsid w:val="00296051"/>
    <w:rsid w:val="00296EE6"/>
    <w:rsid w:val="002A00CA"/>
    <w:rsid w:val="002A05DD"/>
    <w:rsid w:val="002A073B"/>
    <w:rsid w:val="002A07FB"/>
    <w:rsid w:val="002A1B07"/>
    <w:rsid w:val="002A221E"/>
    <w:rsid w:val="002A266F"/>
    <w:rsid w:val="002A5A75"/>
    <w:rsid w:val="002A6130"/>
    <w:rsid w:val="002B05EC"/>
    <w:rsid w:val="002B115B"/>
    <w:rsid w:val="002B2848"/>
    <w:rsid w:val="002B2CCE"/>
    <w:rsid w:val="002B2D5A"/>
    <w:rsid w:val="002B303C"/>
    <w:rsid w:val="002B3052"/>
    <w:rsid w:val="002B6A5F"/>
    <w:rsid w:val="002C04D6"/>
    <w:rsid w:val="002C0EB6"/>
    <w:rsid w:val="002C1279"/>
    <w:rsid w:val="002C2645"/>
    <w:rsid w:val="002C4978"/>
    <w:rsid w:val="002C4A35"/>
    <w:rsid w:val="002C57E0"/>
    <w:rsid w:val="002C66A1"/>
    <w:rsid w:val="002D03A9"/>
    <w:rsid w:val="002D1188"/>
    <w:rsid w:val="002D177A"/>
    <w:rsid w:val="002D1A66"/>
    <w:rsid w:val="002D2DA4"/>
    <w:rsid w:val="002D4F23"/>
    <w:rsid w:val="002E0E58"/>
    <w:rsid w:val="002E13D6"/>
    <w:rsid w:val="002E146C"/>
    <w:rsid w:val="002E19AB"/>
    <w:rsid w:val="002E4D71"/>
    <w:rsid w:val="002E592E"/>
    <w:rsid w:val="002E5C0D"/>
    <w:rsid w:val="002E69A5"/>
    <w:rsid w:val="002E799B"/>
    <w:rsid w:val="002E7F9B"/>
    <w:rsid w:val="002F06E6"/>
    <w:rsid w:val="002F2ADE"/>
    <w:rsid w:val="002F4A08"/>
    <w:rsid w:val="002F4C85"/>
    <w:rsid w:val="002F4F6B"/>
    <w:rsid w:val="002F5413"/>
    <w:rsid w:val="002F709F"/>
    <w:rsid w:val="002F7F01"/>
    <w:rsid w:val="003000E2"/>
    <w:rsid w:val="003022CA"/>
    <w:rsid w:val="00302BA3"/>
    <w:rsid w:val="00303A32"/>
    <w:rsid w:val="00304D4A"/>
    <w:rsid w:val="003063C3"/>
    <w:rsid w:val="00307494"/>
    <w:rsid w:val="00307CDF"/>
    <w:rsid w:val="0031274B"/>
    <w:rsid w:val="00314CDC"/>
    <w:rsid w:val="00315790"/>
    <w:rsid w:val="00315B1B"/>
    <w:rsid w:val="0031638C"/>
    <w:rsid w:val="00317A4C"/>
    <w:rsid w:val="003201C1"/>
    <w:rsid w:val="00320C79"/>
    <w:rsid w:val="00324167"/>
    <w:rsid w:val="00324362"/>
    <w:rsid w:val="003251C9"/>
    <w:rsid w:val="003302AF"/>
    <w:rsid w:val="003314F7"/>
    <w:rsid w:val="00331925"/>
    <w:rsid w:val="00332CA0"/>
    <w:rsid w:val="00332E3C"/>
    <w:rsid w:val="00333225"/>
    <w:rsid w:val="00334579"/>
    <w:rsid w:val="00336A94"/>
    <w:rsid w:val="003402E2"/>
    <w:rsid w:val="003405FB"/>
    <w:rsid w:val="003438C2"/>
    <w:rsid w:val="003442DC"/>
    <w:rsid w:val="00344943"/>
    <w:rsid w:val="003473C5"/>
    <w:rsid w:val="00347E58"/>
    <w:rsid w:val="00351419"/>
    <w:rsid w:val="0035279A"/>
    <w:rsid w:val="003529CD"/>
    <w:rsid w:val="00352A54"/>
    <w:rsid w:val="00355CFA"/>
    <w:rsid w:val="00357A6E"/>
    <w:rsid w:val="00361170"/>
    <w:rsid w:val="0036282D"/>
    <w:rsid w:val="00362D2E"/>
    <w:rsid w:val="0036324D"/>
    <w:rsid w:val="00363BFD"/>
    <w:rsid w:val="003666D8"/>
    <w:rsid w:val="00366EF4"/>
    <w:rsid w:val="003679F0"/>
    <w:rsid w:val="00370E9C"/>
    <w:rsid w:val="0037138A"/>
    <w:rsid w:val="00372A72"/>
    <w:rsid w:val="003733A4"/>
    <w:rsid w:val="00374634"/>
    <w:rsid w:val="00375574"/>
    <w:rsid w:val="00375891"/>
    <w:rsid w:val="00376964"/>
    <w:rsid w:val="00376E83"/>
    <w:rsid w:val="0037743A"/>
    <w:rsid w:val="00377F8D"/>
    <w:rsid w:val="00377F8F"/>
    <w:rsid w:val="0038097B"/>
    <w:rsid w:val="00380F3D"/>
    <w:rsid w:val="00381DB3"/>
    <w:rsid w:val="003820D2"/>
    <w:rsid w:val="00383449"/>
    <w:rsid w:val="00384218"/>
    <w:rsid w:val="00384D93"/>
    <w:rsid w:val="00386F0C"/>
    <w:rsid w:val="00390C89"/>
    <w:rsid w:val="00392CF2"/>
    <w:rsid w:val="00394AAF"/>
    <w:rsid w:val="00396A28"/>
    <w:rsid w:val="003A093D"/>
    <w:rsid w:val="003A181B"/>
    <w:rsid w:val="003A2139"/>
    <w:rsid w:val="003A21AA"/>
    <w:rsid w:val="003A280B"/>
    <w:rsid w:val="003A287E"/>
    <w:rsid w:val="003A2B5D"/>
    <w:rsid w:val="003A3C58"/>
    <w:rsid w:val="003A433C"/>
    <w:rsid w:val="003A44B5"/>
    <w:rsid w:val="003A45D1"/>
    <w:rsid w:val="003A607F"/>
    <w:rsid w:val="003A691C"/>
    <w:rsid w:val="003A6B8D"/>
    <w:rsid w:val="003A7066"/>
    <w:rsid w:val="003A7C07"/>
    <w:rsid w:val="003B0B08"/>
    <w:rsid w:val="003B10C9"/>
    <w:rsid w:val="003B176D"/>
    <w:rsid w:val="003B41F3"/>
    <w:rsid w:val="003B4CB5"/>
    <w:rsid w:val="003B5FB2"/>
    <w:rsid w:val="003B6258"/>
    <w:rsid w:val="003B6925"/>
    <w:rsid w:val="003B6F51"/>
    <w:rsid w:val="003B73CE"/>
    <w:rsid w:val="003B7C1E"/>
    <w:rsid w:val="003C04D5"/>
    <w:rsid w:val="003C2B17"/>
    <w:rsid w:val="003C340B"/>
    <w:rsid w:val="003C41B5"/>
    <w:rsid w:val="003C4CD7"/>
    <w:rsid w:val="003C53B2"/>
    <w:rsid w:val="003C5DBD"/>
    <w:rsid w:val="003D0908"/>
    <w:rsid w:val="003D1DF9"/>
    <w:rsid w:val="003D22A6"/>
    <w:rsid w:val="003D2452"/>
    <w:rsid w:val="003D2E9B"/>
    <w:rsid w:val="003D7C9B"/>
    <w:rsid w:val="003E033A"/>
    <w:rsid w:val="003E08AE"/>
    <w:rsid w:val="003E1903"/>
    <w:rsid w:val="003E3758"/>
    <w:rsid w:val="003E76C0"/>
    <w:rsid w:val="003F0D6C"/>
    <w:rsid w:val="003F2C40"/>
    <w:rsid w:val="003F3A2B"/>
    <w:rsid w:val="003F4747"/>
    <w:rsid w:val="003F5A5A"/>
    <w:rsid w:val="003F68F3"/>
    <w:rsid w:val="003F6B8F"/>
    <w:rsid w:val="003F7B3F"/>
    <w:rsid w:val="00400C8E"/>
    <w:rsid w:val="00400D76"/>
    <w:rsid w:val="0040124E"/>
    <w:rsid w:val="004014AD"/>
    <w:rsid w:val="00401994"/>
    <w:rsid w:val="00403666"/>
    <w:rsid w:val="004038EE"/>
    <w:rsid w:val="00403A18"/>
    <w:rsid w:val="00403D2B"/>
    <w:rsid w:val="00403FE6"/>
    <w:rsid w:val="00406AA2"/>
    <w:rsid w:val="00406ABC"/>
    <w:rsid w:val="00407C4B"/>
    <w:rsid w:val="0041018A"/>
    <w:rsid w:val="00411796"/>
    <w:rsid w:val="00414E56"/>
    <w:rsid w:val="00416564"/>
    <w:rsid w:val="004166D9"/>
    <w:rsid w:val="00420D93"/>
    <w:rsid w:val="00421288"/>
    <w:rsid w:val="00422F47"/>
    <w:rsid w:val="00424C62"/>
    <w:rsid w:val="00425D35"/>
    <w:rsid w:val="00425F29"/>
    <w:rsid w:val="00425FEC"/>
    <w:rsid w:val="00431177"/>
    <w:rsid w:val="00431A29"/>
    <w:rsid w:val="00431B6C"/>
    <w:rsid w:val="00432410"/>
    <w:rsid w:val="0043404F"/>
    <w:rsid w:val="00434ED8"/>
    <w:rsid w:val="00437739"/>
    <w:rsid w:val="00440512"/>
    <w:rsid w:val="00440692"/>
    <w:rsid w:val="00441820"/>
    <w:rsid w:val="00441994"/>
    <w:rsid w:val="00443002"/>
    <w:rsid w:val="004441C9"/>
    <w:rsid w:val="00445D69"/>
    <w:rsid w:val="0045051D"/>
    <w:rsid w:val="004515AE"/>
    <w:rsid w:val="00452C38"/>
    <w:rsid w:val="00453928"/>
    <w:rsid w:val="00454AAF"/>
    <w:rsid w:val="00454AB2"/>
    <w:rsid w:val="0045510E"/>
    <w:rsid w:val="00455D5D"/>
    <w:rsid w:val="00456395"/>
    <w:rsid w:val="00456804"/>
    <w:rsid w:val="004569DD"/>
    <w:rsid w:val="00457F22"/>
    <w:rsid w:val="004607B8"/>
    <w:rsid w:val="004618F4"/>
    <w:rsid w:val="00461BF7"/>
    <w:rsid w:val="004623EF"/>
    <w:rsid w:val="004654A9"/>
    <w:rsid w:val="004655A5"/>
    <w:rsid w:val="004661A3"/>
    <w:rsid w:val="00472215"/>
    <w:rsid w:val="00472F7F"/>
    <w:rsid w:val="0047313F"/>
    <w:rsid w:val="00476F9D"/>
    <w:rsid w:val="004778BB"/>
    <w:rsid w:val="00480CA9"/>
    <w:rsid w:val="004869EC"/>
    <w:rsid w:val="00486B93"/>
    <w:rsid w:val="004871BE"/>
    <w:rsid w:val="00487AD0"/>
    <w:rsid w:val="004917BA"/>
    <w:rsid w:val="0049276E"/>
    <w:rsid w:val="00493008"/>
    <w:rsid w:val="004931B4"/>
    <w:rsid w:val="004931DB"/>
    <w:rsid w:val="00493E51"/>
    <w:rsid w:val="004943CA"/>
    <w:rsid w:val="00495C6E"/>
    <w:rsid w:val="004A0EE8"/>
    <w:rsid w:val="004A0F85"/>
    <w:rsid w:val="004A2D43"/>
    <w:rsid w:val="004A4B25"/>
    <w:rsid w:val="004A53E3"/>
    <w:rsid w:val="004A7520"/>
    <w:rsid w:val="004A7BBC"/>
    <w:rsid w:val="004B0029"/>
    <w:rsid w:val="004B141C"/>
    <w:rsid w:val="004B16DB"/>
    <w:rsid w:val="004B3876"/>
    <w:rsid w:val="004B4648"/>
    <w:rsid w:val="004B5487"/>
    <w:rsid w:val="004B56D2"/>
    <w:rsid w:val="004B590F"/>
    <w:rsid w:val="004C09AD"/>
    <w:rsid w:val="004C0BDC"/>
    <w:rsid w:val="004C3743"/>
    <w:rsid w:val="004C4A1A"/>
    <w:rsid w:val="004C4CB9"/>
    <w:rsid w:val="004C5116"/>
    <w:rsid w:val="004C5955"/>
    <w:rsid w:val="004C5D15"/>
    <w:rsid w:val="004C5ED8"/>
    <w:rsid w:val="004C6A94"/>
    <w:rsid w:val="004D07B5"/>
    <w:rsid w:val="004D0CA6"/>
    <w:rsid w:val="004D169D"/>
    <w:rsid w:val="004D177C"/>
    <w:rsid w:val="004D4104"/>
    <w:rsid w:val="004D43BC"/>
    <w:rsid w:val="004D4401"/>
    <w:rsid w:val="004D5F28"/>
    <w:rsid w:val="004D673D"/>
    <w:rsid w:val="004D7A5A"/>
    <w:rsid w:val="004E4BB4"/>
    <w:rsid w:val="004E6B1E"/>
    <w:rsid w:val="004F46F1"/>
    <w:rsid w:val="005005BF"/>
    <w:rsid w:val="00502C33"/>
    <w:rsid w:val="00503808"/>
    <w:rsid w:val="005038C9"/>
    <w:rsid w:val="00503BC2"/>
    <w:rsid w:val="00503C8E"/>
    <w:rsid w:val="00505A16"/>
    <w:rsid w:val="00507655"/>
    <w:rsid w:val="00507A47"/>
    <w:rsid w:val="00510835"/>
    <w:rsid w:val="00511407"/>
    <w:rsid w:val="00511835"/>
    <w:rsid w:val="005145A8"/>
    <w:rsid w:val="0051468C"/>
    <w:rsid w:val="00515DCF"/>
    <w:rsid w:val="00523633"/>
    <w:rsid w:val="00527986"/>
    <w:rsid w:val="00530AE7"/>
    <w:rsid w:val="005414D8"/>
    <w:rsid w:val="00541A64"/>
    <w:rsid w:val="00545EDB"/>
    <w:rsid w:val="0054657F"/>
    <w:rsid w:val="00546D63"/>
    <w:rsid w:val="00546EC5"/>
    <w:rsid w:val="005474D3"/>
    <w:rsid w:val="00547949"/>
    <w:rsid w:val="00550907"/>
    <w:rsid w:val="0055425B"/>
    <w:rsid w:val="005545B7"/>
    <w:rsid w:val="00555257"/>
    <w:rsid w:val="00555822"/>
    <w:rsid w:val="00556732"/>
    <w:rsid w:val="00556A33"/>
    <w:rsid w:val="00556F55"/>
    <w:rsid w:val="0056283B"/>
    <w:rsid w:val="00562E23"/>
    <w:rsid w:val="00562F99"/>
    <w:rsid w:val="00564969"/>
    <w:rsid w:val="005658E8"/>
    <w:rsid w:val="0056655E"/>
    <w:rsid w:val="00566BCA"/>
    <w:rsid w:val="00567993"/>
    <w:rsid w:val="005714C5"/>
    <w:rsid w:val="00573567"/>
    <w:rsid w:val="005738A3"/>
    <w:rsid w:val="00573974"/>
    <w:rsid w:val="0057470C"/>
    <w:rsid w:val="005771BD"/>
    <w:rsid w:val="00577495"/>
    <w:rsid w:val="00582B00"/>
    <w:rsid w:val="00583045"/>
    <w:rsid w:val="00584A1E"/>
    <w:rsid w:val="00585565"/>
    <w:rsid w:val="00585E02"/>
    <w:rsid w:val="00587A7F"/>
    <w:rsid w:val="00587D14"/>
    <w:rsid w:val="00590F28"/>
    <w:rsid w:val="005964F0"/>
    <w:rsid w:val="00596637"/>
    <w:rsid w:val="005A2293"/>
    <w:rsid w:val="005A2FF7"/>
    <w:rsid w:val="005A3318"/>
    <w:rsid w:val="005A6429"/>
    <w:rsid w:val="005A76DB"/>
    <w:rsid w:val="005A7F2A"/>
    <w:rsid w:val="005B35F3"/>
    <w:rsid w:val="005B6DE1"/>
    <w:rsid w:val="005B7E05"/>
    <w:rsid w:val="005C0034"/>
    <w:rsid w:val="005C06C3"/>
    <w:rsid w:val="005C0AA1"/>
    <w:rsid w:val="005C28CA"/>
    <w:rsid w:val="005C57B2"/>
    <w:rsid w:val="005C6392"/>
    <w:rsid w:val="005D1115"/>
    <w:rsid w:val="005D2FC3"/>
    <w:rsid w:val="005D435C"/>
    <w:rsid w:val="005D581C"/>
    <w:rsid w:val="005D595F"/>
    <w:rsid w:val="005D7D22"/>
    <w:rsid w:val="005E3059"/>
    <w:rsid w:val="005E4D15"/>
    <w:rsid w:val="005E518C"/>
    <w:rsid w:val="005E77BB"/>
    <w:rsid w:val="005E7B7A"/>
    <w:rsid w:val="005F127E"/>
    <w:rsid w:val="005F2488"/>
    <w:rsid w:val="005F3104"/>
    <w:rsid w:val="005F51F4"/>
    <w:rsid w:val="005F5BF4"/>
    <w:rsid w:val="005F6F15"/>
    <w:rsid w:val="005F6F31"/>
    <w:rsid w:val="005F7A74"/>
    <w:rsid w:val="005F7B94"/>
    <w:rsid w:val="006031B6"/>
    <w:rsid w:val="00603F86"/>
    <w:rsid w:val="00604E15"/>
    <w:rsid w:val="00606252"/>
    <w:rsid w:val="00606D52"/>
    <w:rsid w:val="00607701"/>
    <w:rsid w:val="00610487"/>
    <w:rsid w:val="00614031"/>
    <w:rsid w:val="006145F8"/>
    <w:rsid w:val="00614919"/>
    <w:rsid w:val="006163AB"/>
    <w:rsid w:val="00616E6A"/>
    <w:rsid w:val="00620524"/>
    <w:rsid w:val="006207E1"/>
    <w:rsid w:val="006210CA"/>
    <w:rsid w:val="00621512"/>
    <w:rsid w:val="00621912"/>
    <w:rsid w:val="00623145"/>
    <w:rsid w:val="006231E6"/>
    <w:rsid w:val="00624415"/>
    <w:rsid w:val="00625C7B"/>
    <w:rsid w:val="006303DF"/>
    <w:rsid w:val="00630972"/>
    <w:rsid w:val="0063121B"/>
    <w:rsid w:val="0063182E"/>
    <w:rsid w:val="006322FB"/>
    <w:rsid w:val="006323F8"/>
    <w:rsid w:val="00633AED"/>
    <w:rsid w:val="006346A5"/>
    <w:rsid w:val="006407BF"/>
    <w:rsid w:val="00641253"/>
    <w:rsid w:val="00644D70"/>
    <w:rsid w:val="006455B2"/>
    <w:rsid w:val="00645643"/>
    <w:rsid w:val="0064568D"/>
    <w:rsid w:val="00645F38"/>
    <w:rsid w:val="0064612F"/>
    <w:rsid w:val="00646B0D"/>
    <w:rsid w:val="006507FF"/>
    <w:rsid w:val="00651E1A"/>
    <w:rsid w:val="00654E2B"/>
    <w:rsid w:val="00655446"/>
    <w:rsid w:val="00655C60"/>
    <w:rsid w:val="00660E93"/>
    <w:rsid w:val="0066187E"/>
    <w:rsid w:val="00661B09"/>
    <w:rsid w:val="00662A1D"/>
    <w:rsid w:val="0066544E"/>
    <w:rsid w:val="00665AE5"/>
    <w:rsid w:val="0066655B"/>
    <w:rsid w:val="00667E56"/>
    <w:rsid w:val="00671C5E"/>
    <w:rsid w:val="0067252C"/>
    <w:rsid w:val="0067301D"/>
    <w:rsid w:val="00674D6C"/>
    <w:rsid w:val="006750BF"/>
    <w:rsid w:val="006779C8"/>
    <w:rsid w:val="00680A1B"/>
    <w:rsid w:val="00680A5D"/>
    <w:rsid w:val="00683C4E"/>
    <w:rsid w:val="0068466F"/>
    <w:rsid w:val="006856A4"/>
    <w:rsid w:val="00685AEF"/>
    <w:rsid w:val="0068604E"/>
    <w:rsid w:val="0068635C"/>
    <w:rsid w:val="00687E6A"/>
    <w:rsid w:val="006909BD"/>
    <w:rsid w:val="00691435"/>
    <w:rsid w:val="006921D4"/>
    <w:rsid w:val="006935FE"/>
    <w:rsid w:val="0069432C"/>
    <w:rsid w:val="0069486D"/>
    <w:rsid w:val="006960B9"/>
    <w:rsid w:val="0069712B"/>
    <w:rsid w:val="00697891"/>
    <w:rsid w:val="006A36BA"/>
    <w:rsid w:val="006A63D3"/>
    <w:rsid w:val="006B20C3"/>
    <w:rsid w:val="006B20DC"/>
    <w:rsid w:val="006B252C"/>
    <w:rsid w:val="006B4973"/>
    <w:rsid w:val="006B5C81"/>
    <w:rsid w:val="006B5DD8"/>
    <w:rsid w:val="006B7BC6"/>
    <w:rsid w:val="006C0C38"/>
    <w:rsid w:val="006C19BA"/>
    <w:rsid w:val="006C2007"/>
    <w:rsid w:val="006C4177"/>
    <w:rsid w:val="006C4EB3"/>
    <w:rsid w:val="006C5635"/>
    <w:rsid w:val="006C6862"/>
    <w:rsid w:val="006C6F85"/>
    <w:rsid w:val="006C726C"/>
    <w:rsid w:val="006D0237"/>
    <w:rsid w:val="006D25A7"/>
    <w:rsid w:val="006D2A44"/>
    <w:rsid w:val="006D6967"/>
    <w:rsid w:val="006D74A5"/>
    <w:rsid w:val="006E1351"/>
    <w:rsid w:val="006E504E"/>
    <w:rsid w:val="006E51E3"/>
    <w:rsid w:val="006E687E"/>
    <w:rsid w:val="006E789F"/>
    <w:rsid w:val="006F0099"/>
    <w:rsid w:val="006F0FB8"/>
    <w:rsid w:val="006F22AF"/>
    <w:rsid w:val="006F3DDD"/>
    <w:rsid w:val="006F4DD2"/>
    <w:rsid w:val="006F5158"/>
    <w:rsid w:val="006F5A6B"/>
    <w:rsid w:val="00700F1F"/>
    <w:rsid w:val="0070487F"/>
    <w:rsid w:val="00705AB8"/>
    <w:rsid w:val="0070638A"/>
    <w:rsid w:val="00706D8F"/>
    <w:rsid w:val="00707638"/>
    <w:rsid w:val="0071113A"/>
    <w:rsid w:val="007119BC"/>
    <w:rsid w:val="00713B81"/>
    <w:rsid w:val="00715A4D"/>
    <w:rsid w:val="00715A98"/>
    <w:rsid w:val="00716A6C"/>
    <w:rsid w:val="00716F83"/>
    <w:rsid w:val="0072056A"/>
    <w:rsid w:val="00720C79"/>
    <w:rsid w:val="00722F94"/>
    <w:rsid w:val="0072652E"/>
    <w:rsid w:val="00726739"/>
    <w:rsid w:val="007300DE"/>
    <w:rsid w:val="00730652"/>
    <w:rsid w:val="0073150C"/>
    <w:rsid w:val="00732367"/>
    <w:rsid w:val="007331BD"/>
    <w:rsid w:val="00733BCF"/>
    <w:rsid w:val="007345C2"/>
    <w:rsid w:val="0073480B"/>
    <w:rsid w:val="00735454"/>
    <w:rsid w:val="00736288"/>
    <w:rsid w:val="00737874"/>
    <w:rsid w:val="00737B48"/>
    <w:rsid w:val="00737E65"/>
    <w:rsid w:val="0074029F"/>
    <w:rsid w:val="00740A19"/>
    <w:rsid w:val="0074106A"/>
    <w:rsid w:val="00741B2C"/>
    <w:rsid w:val="007422EF"/>
    <w:rsid w:val="007426E7"/>
    <w:rsid w:val="00745815"/>
    <w:rsid w:val="00745D49"/>
    <w:rsid w:val="00745E2C"/>
    <w:rsid w:val="00747D40"/>
    <w:rsid w:val="00747E44"/>
    <w:rsid w:val="00747E8D"/>
    <w:rsid w:val="007531C6"/>
    <w:rsid w:val="007534EB"/>
    <w:rsid w:val="00755C87"/>
    <w:rsid w:val="00756563"/>
    <w:rsid w:val="00757251"/>
    <w:rsid w:val="00760600"/>
    <w:rsid w:val="00761897"/>
    <w:rsid w:val="007618F7"/>
    <w:rsid w:val="00762747"/>
    <w:rsid w:val="00762D5D"/>
    <w:rsid w:val="00764A78"/>
    <w:rsid w:val="00766C36"/>
    <w:rsid w:val="0077154E"/>
    <w:rsid w:val="0077265A"/>
    <w:rsid w:val="00774980"/>
    <w:rsid w:val="007750B0"/>
    <w:rsid w:val="007809F9"/>
    <w:rsid w:val="00783D72"/>
    <w:rsid w:val="00785786"/>
    <w:rsid w:val="00785AAF"/>
    <w:rsid w:val="00787C85"/>
    <w:rsid w:val="00787EC6"/>
    <w:rsid w:val="00792F20"/>
    <w:rsid w:val="0079358F"/>
    <w:rsid w:val="00793A7D"/>
    <w:rsid w:val="00794BEC"/>
    <w:rsid w:val="0079546A"/>
    <w:rsid w:val="00795B26"/>
    <w:rsid w:val="00795D43"/>
    <w:rsid w:val="007972C7"/>
    <w:rsid w:val="00797DC4"/>
    <w:rsid w:val="007A0DFA"/>
    <w:rsid w:val="007A1898"/>
    <w:rsid w:val="007A1B49"/>
    <w:rsid w:val="007A3547"/>
    <w:rsid w:val="007A3C35"/>
    <w:rsid w:val="007A5D5C"/>
    <w:rsid w:val="007B17E8"/>
    <w:rsid w:val="007B215D"/>
    <w:rsid w:val="007B2BFB"/>
    <w:rsid w:val="007B2FD7"/>
    <w:rsid w:val="007B32CB"/>
    <w:rsid w:val="007B38ED"/>
    <w:rsid w:val="007B3C6E"/>
    <w:rsid w:val="007B3DA8"/>
    <w:rsid w:val="007B526F"/>
    <w:rsid w:val="007B574D"/>
    <w:rsid w:val="007C131C"/>
    <w:rsid w:val="007C2A10"/>
    <w:rsid w:val="007C4476"/>
    <w:rsid w:val="007C4DFF"/>
    <w:rsid w:val="007C4E66"/>
    <w:rsid w:val="007C64B9"/>
    <w:rsid w:val="007C6D75"/>
    <w:rsid w:val="007C7F79"/>
    <w:rsid w:val="007D0602"/>
    <w:rsid w:val="007D1E4D"/>
    <w:rsid w:val="007D3136"/>
    <w:rsid w:val="007D4436"/>
    <w:rsid w:val="007D5893"/>
    <w:rsid w:val="007D6887"/>
    <w:rsid w:val="007E0100"/>
    <w:rsid w:val="007E07D8"/>
    <w:rsid w:val="007E1515"/>
    <w:rsid w:val="007E2025"/>
    <w:rsid w:val="007E22DF"/>
    <w:rsid w:val="007E2606"/>
    <w:rsid w:val="007E3712"/>
    <w:rsid w:val="007E588B"/>
    <w:rsid w:val="007E5DDA"/>
    <w:rsid w:val="007E5DE0"/>
    <w:rsid w:val="007E6BB9"/>
    <w:rsid w:val="007F1759"/>
    <w:rsid w:val="007F28BD"/>
    <w:rsid w:val="007F2C8C"/>
    <w:rsid w:val="007F330E"/>
    <w:rsid w:val="007F33EB"/>
    <w:rsid w:val="007F3AAE"/>
    <w:rsid w:val="007F3B78"/>
    <w:rsid w:val="007F44D2"/>
    <w:rsid w:val="007F5BB3"/>
    <w:rsid w:val="00800F8D"/>
    <w:rsid w:val="00801706"/>
    <w:rsid w:val="008026FD"/>
    <w:rsid w:val="00804CC6"/>
    <w:rsid w:val="008055F4"/>
    <w:rsid w:val="00807062"/>
    <w:rsid w:val="008105C7"/>
    <w:rsid w:val="00810601"/>
    <w:rsid w:val="00810CEC"/>
    <w:rsid w:val="00812E90"/>
    <w:rsid w:val="00812F90"/>
    <w:rsid w:val="00813755"/>
    <w:rsid w:val="00817872"/>
    <w:rsid w:val="00821276"/>
    <w:rsid w:val="00821C46"/>
    <w:rsid w:val="0082568E"/>
    <w:rsid w:val="00825C12"/>
    <w:rsid w:val="008317E7"/>
    <w:rsid w:val="008318C6"/>
    <w:rsid w:val="0083203D"/>
    <w:rsid w:val="008323F2"/>
    <w:rsid w:val="00833135"/>
    <w:rsid w:val="00836846"/>
    <w:rsid w:val="00837EBE"/>
    <w:rsid w:val="00840D1C"/>
    <w:rsid w:val="00842719"/>
    <w:rsid w:val="00842B0C"/>
    <w:rsid w:val="00844776"/>
    <w:rsid w:val="00844D71"/>
    <w:rsid w:val="00850815"/>
    <w:rsid w:val="00862F34"/>
    <w:rsid w:val="008634FF"/>
    <w:rsid w:val="00865B7D"/>
    <w:rsid w:val="0086610E"/>
    <w:rsid w:val="008676C3"/>
    <w:rsid w:val="008706A3"/>
    <w:rsid w:val="00870A10"/>
    <w:rsid w:val="00870BBB"/>
    <w:rsid w:val="008719CC"/>
    <w:rsid w:val="00871AEF"/>
    <w:rsid w:val="00872AB5"/>
    <w:rsid w:val="00874992"/>
    <w:rsid w:val="0087586A"/>
    <w:rsid w:val="00876CD3"/>
    <w:rsid w:val="00877F73"/>
    <w:rsid w:val="0088000C"/>
    <w:rsid w:val="008815ED"/>
    <w:rsid w:val="00881827"/>
    <w:rsid w:val="008841C6"/>
    <w:rsid w:val="0088527C"/>
    <w:rsid w:val="008856EA"/>
    <w:rsid w:val="008863CB"/>
    <w:rsid w:val="00886551"/>
    <w:rsid w:val="00887BD6"/>
    <w:rsid w:val="008920DB"/>
    <w:rsid w:val="00893DA3"/>
    <w:rsid w:val="00896A83"/>
    <w:rsid w:val="008A0BD2"/>
    <w:rsid w:val="008A1CED"/>
    <w:rsid w:val="008A2363"/>
    <w:rsid w:val="008A2751"/>
    <w:rsid w:val="008A275F"/>
    <w:rsid w:val="008A30AD"/>
    <w:rsid w:val="008A3243"/>
    <w:rsid w:val="008A41FE"/>
    <w:rsid w:val="008A4729"/>
    <w:rsid w:val="008A69B6"/>
    <w:rsid w:val="008A7299"/>
    <w:rsid w:val="008B0E1C"/>
    <w:rsid w:val="008B2F6D"/>
    <w:rsid w:val="008B3592"/>
    <w:rsid w:val="008B39C6"/>
    <w:rsid w:val="008B483A"/>
    <w:rsid w:val="008B4B8B"/>
    <w:rsid w:val="008B4E76"/>
    <w:rsid w:val="008B4F7A"/>
    <w:rsid w:val="008B5ADE"/>
    <w:rsid w:val="008B5AE0"/>
    <w:rsid w:val="008B6038"/>
    <w:rsid w:val="008B6127"/>
    <w:rsid w:val="008C102F"/>
    <w:rsid w:val="008C32D8"/>
    <w:rsid w:val="008C4C97"/>
    <w:rsid w:val="008C7EF5"/>
    <w:rsid w:val="008C7FC5"/>
    <w:rsid w:val="008D1441"/>
    <w:rsid w:val="008D1829"/>
    <w:rsid w:val="008D1FB5"/>
    <w:rsid w:val="008D2194"/>
    <w:rsid w:val="008D3351"/>
    <w:rsid w:val="008D35DB"/>
    <w:rsid w:val="008D486A"/>
    <w:rsid w:val="008D4DCA"/>
    <w:rsid w:val="008D50DB"/>
    <w:rsid w:val="008D65A5"/>
    <w:rsid w:val="008E07B5"/>
    <w:rsid w:val="008E1D36"/>
    <w:rsid w:val="008E1DC4"/>
    <w:rsid w:val="008E235E"/>
    <w:rsid w:val="008E2C3D"/>
    <w:rsid w:val="008E4744"/>
    <w:rsid w:val="008E6D51"/>
    <w:rsid w:val="008E7307"/>
    <w:rsid w:val="008E7CBB"/>
    <w:rsid w:val="008F130F"/>
    <w:rsid w:val="008F31FD"/>
    <w:rsid w:val="008F43DB"/>
    <w:rsid w:val="008F4746"/>
    <w:rsid w:val="008F52F8"/>
    <w:rsid w:val="008F6CEB"/>
    <w:rsid w:val="00900082"/>
    <w:rsid w:val="0090026F"/>
    <w:rsid w:val="009010D9"/>
    <w:rsid w:val="0090205B"/>
    <w:rsid w:val="00902119"/>
    <w:rsid w:val="00902F9A"/>
    <w:rsid w:val="00903A63"/>
    <w:rsid w:val="00904713"/>
    <w:rsid w:val="00906CB9"/>
    <w:rsid w:val="00907881"/>
    <w:rsid w:val="009079A9"/>
    <w:rsid w:val="00907A67"/>
    <w:rsid w:val="009114D7"/>
    <w:rsid w:val="009124B2"/>
    <w:rsid w:val="00914224"/>
    <w:rsid w:val="009142D6"/>
    <w:rsid w:val="00915C47"/>
    <w:rsid w:val="00916289"/>
    <w:rsid w:val="00916A69"/>
    <w:rsid w:val="00917964"/>
    <w:rsid w:val="009214FB"/>
    <w:rsid w:val="00922188"/>
    <w:rsid w:val="0092241E"/>
    <w:rsid w:val="009225F4"/>
    <w:rsid w:val="00922CFC"/>
    <w:rsid w:val="00925034"/>
    <w:rsid w:val="00926465"/>
    <w:rsid w:val="00926E64"/>
    <w:rsid w:val="00931F9A"/>
    <w:rsid w:val="00932149"/>
    <w:rsid w:val="009337CE"/>
    <w:rsid w:val="00935AE6"/>
    <w:rsid w:val="00940BBF"/>
    <w:rsid w:val="009413B4"/>
    <w:rsid w:val="00944A92"/>
    <w:rsid w:val="00946279"/>
    <w:rsid w:val="009462E7"/>
    <w:rsid w:val="00946FE8"/>
    <w:rsid w:val="00950636"/>
    <w:rsid w:val="00952EB6"/>
    <w:rsid w:val="009531BF"/>
    <w:rsid w:val="0095335D"/>
    <w:rsid w:val="00953EDD"/>
    <w:rsid w:val="00954390"/>
    <w:rsid w:val="00954419"/>
    <w:rsid w:val="009557A6"/>
    <w:rsid w:val="00960DB9"/>
    <w:rsid w:val="00962988"/>
    <w:rsid w:val="009637D2"/>
    <w:rsid w:val="009639CF"/>
    <w:rsid w:val="009641B0"/>
    <w:rsid w:val="00965109"/>
    <w:rsid w:val="0096619B"/>
    <w:rsid w:val="0097004A"/>
    <w:rsid w:val="009717F9"/>
    <w:rsid w:val="00971E01"/>
    <w:rsid w:val="009728A2"/>
    <w:rsid w:val="0097401D"/>
    <w:rsid w:val="0097698A"/>
    <w:rsid w:val="009815AD"/>
    <w:rsid w:val="00981E5C"/>
    <w:rsid w:val="009830BE"/>
    <w:rsid w:val="00984A84"/>
    <w:rsid w:val="009856C5"/>
    <w:rsid w:val="009859D5"/>
    <w:rsid w:val="00985D1C"/>
    <w:rsid w:val="009906F8"/>
    <w:rsid w:val="00991221"/>
    <w:rsid w:val="00991368"/>
    <w:rsid w:val="00991B1D"/>
    <w:rsid w:val="00991C2D"/>
    <w:rsid w:val="00992C5F"/>
    <w:rsid w:val="009931C2"/>
    <w:rsid w:val="00994F22"/>
    <w:rsid w:val="009958D1"/>
    <w:rsid w:val="009A0C34"/>
    <w:rsid w:val="009A59D9"/>
    <w:rsid w:val="009A6BCE"/>
    <w:rsid w:val="009B0185"/>
    <w:rsid w:val="009B12DB"/>
    <w:rsid w:val="009B222D"/>
    <w:rsid w:val="009B50C6"/>
    <w:rsid w:val="009B70C9"/>
    <w:rsid w:val="009C2AE5"/>
    <w:rsid w:val="009C2B9A"/>
    <w:rsid w:val="009C3B47"/>
    <w:rsid w:val="009C3C2A"/>
    <w:rsid w:val="009C5BDE"/>
    <w:rsid w:val="009C6C49"/>
    <w:rsid w:val="009D022F"/>
    <w:rsid w:val="009D14A9"/>
    <w:rsid w:val="009D1CB7"/>
    <w:rsid w:val="009D2A2F"/>
    <w:rsid w:val="009D34A3"/>
    <w:rsid w:val="009D4AA7"/>
    <w:rsid w:val="009D59FC"/>
    <w:rsid w:val="009D5E72"/>
    <w:rsid w:val="009E1A29"/>
    <w:rsid w:val="009E2E2C"/>
    <w:rsid w:val="009E39E3"/>
    <w:rsid w:val="009E3F4D"/>
    <w:rsid w:val="009E66E2"/>
    <w:rsid w:val="009F0F6C"/>
    <w:rsid w:val="009F4B2F"/>
    <w:rsid w:val="009F4E51"/>
    <w:rsid w:val="009F51FC"/>
    <w:rsid w:val="009F5508"/>
    <w:rsid w:val="009F6B8E"/>
    <w:rsid w:val="00A032E6"/>
    <w:rsid w:val="00A0351C"/>
    <w:rsid w:val="00A036F7"/>
    <w:rsid w:val="00A0370F"/>
    <w:rsid w:val="00A039DE"/>
    <w:rsid w:val="00A0428E"/>
    <w:rsid w:val="00A059B5"/>
    <w:rsid w:val="00A05FFC"/>
    <w:rsid w:val="00A06887"/>
    <w:rsid w:val="00A100BA"/>
    <w:rsid w:val="00A10726"/>
    <w:rsid w:val="00A11B12"/>
    <w:rsid w:val="00A13D9B"/>
    <w:rsid w:val="00A1553E"/>
    <w:rsid w:val="00A15689"/>
    <w:rsid w:val="00A17131"/>
    <w:rsid w:val="00A22336"/>
    <w:rsid w:val="00A223F6"/>
    <w:rsid w:val="00A22540"/>
    <w:rsid w:val="00A241FF"/>
    <w:rsid w:val="00A25718"/>
    <w:rsid w:val="00A2705F"/>
    <w:rsid w:val="00A27D59"/>
    <w:rsid w:val="00A350B1"/>
    <w:rsid w:val="00A35A0B"/>
    <w:rsid w:val="00A35E9E"/>
    <w:rsid w:val="00A35F55"/>
    <w:rsid w:val="00A421E5"/>
    <w:rsid w:val="00A42E80"/>
    <w:rsid w:val="00A4370C"/>
    <w:rsid w:val="00A479D3"/>
    <w:rsid w:val="00A52F5D"/>
    <w:rsid w:val="00A5319B"/>
    <w:rsid w:val="00A56B3F"/>
    <w:rsid w:val="00A56D1A"/>
    <w:rsid w:val="00A57045"/>
    <w:rsid w:val="00A61D91"/>
    <w:rsid w:val="00A637B5"/>
    <w:rsid w:val="00A64694"/>
    <w:rsid w:val="00A672BB"/>
    <w:rsid w:val="00A67F28"/>
    <w:rsid w:val="00A71D84"/>
    <w:rsid w:val="00A72842"/>
    <w:rsid w:val="00A72C01"/>
    <w:rsid w:val="00A72DD3"/>
    <w:rsid w:val="00A75523"/>
    <w:rsid w:val="00A76DE6"/>
    <w:rsid w:val="00A77454"/>
    <w:rsid w:val="00A7755B"/>
    <w:rsid w:val="00A81464"/>
    <w:rsid w:val="00A8409F"/>
    <w:rsid w:val="00A85303"/>
    <w:rsid w:val="00A86585"/>
    <w:rsid w:val="00A8738E"/>
    <w:rsid w:val="00A90AE5"/>
    <w:rsid w:val="00A9405D"/>
    <w:rsid w:val="00A954FC"/>
    <w:rsid w:val="00A95536"/>
    <w:rsid w:val="00A95656"/>
    <w:rsid w:val="00A95F91"/>
    <w:rsid w:val="00A9648B"/>
    <w:rsid w:val="00A96E2D"/>
    <w:rsid w:val="00A96E4C"/>
    <w:rsid w:val="00A970B5"/>
    <w:rsid w:val="00A9753F"/>
    <w:rsid w:val="00A97F9A"/>
    <w:rsid w:val="00AA0AB4"/>
    <w:rsid w:val="00AA2807"/>
    <w:rsid w:val="00AA40FF"/>
    <w:rsid w:val="00AA47C6"/>
    <w:rsid w:val="00AA4D19"/>
    <w:rsid w:val="00AA5916"/>
    <w:rsid w:val="00AA5940"/>
    <w:rsid w:val="00AA5991"/>
    <w:rsid w:val="00AA59C1"/>
    <w:rsid w:val="00AA6145"/>
    <w:rsid w:val="00AA7F17"/>
    <w:rsid w:val="00AB04DA"/>
    <w:rsid w:val="00AB2EAC"/>
    <w:rsid w:val="00AB39CC"/>
    <w:rsid w:val="00AB45FA"/>
    <w:rsid w:val="00AB64ED"/>
    <w:rsid w:val="00AC0003"/>
    <w:rsid w:val="00AC2B7C"/>
    <w:rsid w:val="00AC43AC"/>
    <w:rsid w:val="00AC5191"/>
    <w:rsid w:val="00AD045D"/>
    <w:rsid w:val="00AD08D4"/>
    <w:rsid w:val="00AD1EAB"/>
    <w:rsid w:val="00AD4A6C"/>
    <w:rsid w:val="00AD50A3"/>
    <w:rsid w:val="00AD5232"/>
    <w:rsid w:val="00AD5C6C"/>
    <w:rsid w:val="00AD684F"/>
    <w:rsid w:val="00AD7401"/>
    <w:rsid w:val="00AD75F0"/>
    <w:rsid w:val="00AE0540"/>
    <w:rsid w:val="00AE083F"/>
    <w:rsid w:val="00AE0BAF"/>
    <w:rsid w:val="00AE11E9"/>
    <w:rsid w:val="00AE2415"/>
    <w:rsid w:val="00AE563C"/>
    <w:rsid w:val="00AE7AF8"/>
    <w:rsid w:val="00AF09CD"/>
    <w:rsid w:val="00AF10BC"/>
    <w:rsid w:val="00AF2290"/>
    <w:rsid w:val="00AF377A"/>
    <w:rsid w:val="00AF3C88"/>
    <w:rsid w:val="00AF5ACD"/>
    <w:rsid w:val="00AF5EDD"/>
    <w:rsid w:val="00AF7E30"/>
    <w:rsid w:val="00B01A08"/>
    <w:rsid w:val="00B01D7E"/>
    <w:rsid w:val="00B0239E"/>
    <w:rsid w:val="00B03B6E"/>
    <w:rsid w:val="00B04193"/>
    <w:rsid w:val="00B04211"/>
    <w:rsid w:val="00B045E7"/>
    <w:rsid w:val="00B047ED"/>
    <w:rsid w:val="00B04A8C"/>
    <w:rsid w:val="00B07A7F"/>
    <w:rsid w:val="00B102F7"/>
    <w:rsid w:val="00B10873"/>
    <w:rsid w:val="00B125FC"/>
    <w:rsid w:val="00B127FF"/>
    <w:rsid w:val="00B12991"/>
    <w:rsid w:val="00B15392"/>
    <w:rsid w:val="00B1621E"/>
    <w:rsid w:val="00B17DB0"/>
    <w:rsid w:val="00B24AA0"/>
    <w:rsid w:val="00B25401"/>
    <w:rsid w:val="00B258A7"/>
    <w:rsid w:val="00B332EA"/>
    <w:rsid w:val="00B33800"/>
    <w:rsid w:val="00B33873"/>
    <w:rsid w:val="00B338BD"/>
    <w:rsid w:val="00B34E45"/>
    <w:rsid w:val="00B35D6B"/>
    <w:rsid w:val="00B35DC7"/>
    <w:rsid w:val="00B35FAC"/>
    <w:rsid w:val="00B363BD"/>
    <w:rsid w:val="00B36481"/>
    <w:rsid w:val="00B40E67"/>
    <w:rsid w:val="00B41909"/>
    <w:rsid w:val="00B41ADF"/>
    <w:rsid w:val="00B4213E"/>
    <w:rsid w:val="00B428F0"/>
    <w:rsid w:val="00B431D2"/>
    <w:rsid w:val="00B43648"/>
    <w:rsid w:val="00B44C11"/>
    <w:rsid w:val="00B45F87"/>
    <w:rsid w:val="00B467E5"/>
    <w:rsid w:val="00B47229"/>
    <w:rsid w:val="00B47EA7"/>
    <w:rsid w:val="00B51AA5"/>
    <w:rsid w:val="00B51DE7"/>
    <w:rsid w:val="00B529E1"/>
    <w:rsid w:val="00B546B8"/>
    <w:rsid w:val="00B549A7"/>
    <w:rsid w:val="00B55C2D"/>
    <w:rsid w:val="00B55DCF"/>
    <w:rsid w:val="00B5610B"/>
    <w:rsid w:val="00B56A35"/>
    <w:rsid w:val="00B56DE9"/>
    <w:rsid w:val="00B57083"/>
    <w:rsid w:val="00B57B7E"/>
    <w:rsid w:val="00B60528"/>
    <w:rsid w:val="00B60FA4"/>
    <w:rsid w:val="00B62171"/>
    <w:rsid w:val="00B6357A"/>
    <w:rsid w:val="00B63F89"/>
    <w:rsid w:val="00B645D1"/>
    <w:rsid w:val="00B64F30"/>
    <w:rsid w:val="00B709F7"/>
    <w:rsid w:val="00B72C5B"/>
    <w:rsid w:val="00B73485"/>
    <w:rsid w:val="00B826BC"/>
    <w:rsid w:val="00B84AA3"/>
    <w:rsid w:val="00B87908"/>
    <w:rsid w:val="00B91A34"/>
    <w:rsid w:val="00B91EFD"/>
    <w:rsid w:val="00B930F8"/>
    <w:rsid w:val="00B9312C"/>
    <w:rsid w:val="00B9440D"/>
    <w:rsid w:val="00BA0D59"/>
    <w:rsid w:val="00BA1945"/>
    <w:rsid w:val="00BA2D4B"/>
    <w:rsid w:val="00BA3895"/>
    <w:rsid w:val="00BA42AD"/>
    <w:rsid w:val="00BA44D2"/>
    <w:rsid w:val="00BA5495"/>
    <w:rsid w:val="00BA55D9"/>
    <w:rsid w:val="00BA5956"/>
    <w:rsid w:val="00BA78E9"/>
    <w:rsid w:val="00BA7A15"/>
    <w:rsid w:val="00BA7ADA"/>
    <w:rsid w:val="00BA7B44"/>
    <w:rsid w:val="00BB04D5"/>
    <w:rsid w:val="00BB1D88"/>
    <w:rsid w:val="00BB25B1"/>
    <w:rsid w:val="00BB2C53"/>
    <w:rsid w:val="00BB3A04"/>
    <w:rsid w:val="00BB4824"/>
    <w:rsid w:val="00BB576E"/>
    <w:rsid w:val="00BB7E89"/>
    <w:rsid w:val="00BB7F27"/>
    <w:rsid w:val="00BC1654"/>
    <w:rsid w:val="00BC2AE7"/>
    <w:rsid w:val="00BC2D47"/>
    <w:rsid w:val="00BC3C45"/>
    <w:rsid w:val="00BC45C7"/>
    <w:rsid w:val="00BC47CB"/>
    <w:rsid w:val="00BC5E92"/>
    <w:rsid w:val="00BD07CE"/>
    <w:rsid w:val="00BD0891"/>
    <w:rsid w:val="00BD0ACA"/>
    <w:rsid w:val="00BD23D4"/>
    <w:rsid w:val="00BD2535"/>
    <w:rsid w:val="00BD4624"/>
    <w:rsid w:val="00BD4959"/>
    <w:rsid w:val="00BD554D"/>
    <w:rsid w:val="00BD579D"/>
    <w:rsid w:val="00BE06A8"/>
    <w:rsid w:val="00BE14F7"/>
    <w:rsid w:val="00BE21E5"/>
    <w:rsid w:val="00BE3501"/>
    <w:rsid w:val="00BE3744"/>
    <w:rsid w:val="00BE4F0D"/>
    <w:rsid w:val="00BE66D1"/>
    <w:rsid w:val="00BE6E91"/>
    <w:rsid w:val="00BE6F1F"/>
    <w:rsid w:val="00BE763C"/>
    <w:rsid w:val="00BF0D12"/>
    <w:rsid w:val="00BF1341"/>
    <w:rsid w:val="00BF15F0"/>
    <w:rsid w:val="00BF22EC"/>
    <w:rsid w:val="00BF24C1"/>
    <w:rsid w:val="00BF31E4"/>
    <w:rsid w:val="00BF4B31"/>
    <w:rsid w:val="00BF502B"/>
    <w:rsid w:val="00BF64FC"/>
    <w:rsid w:val="00BF743A"/>
    <w:rsid w:val="00C0195C"/>
    <w:rsid w:val="00C04955"/>
    <w:rsid w:val="00C05A39"/>
    <w:rsid w:val="00C05DAD"/>
    <w:rsid w:val="00C10C88"/>
    <w:rsid w:val="00C11782"/>
    <w:rsid w:val="00C1240C"/>
    <w:rsid w:val="00C12F16"/>
    <w:rsid w:val="00C1424F"/>
    <w:rsid w:val="00C14AB7"/>
    <w:rsid w:val="00C14CC5"/>
    <w:rsid w:val="00C15BB1"/>
    <w:rsid w:val="00C17BA1"/>
    <w:rsid w:val="00C23648"/>
    <w:rsid w:val="00C24CCB"/>
    <w:rsid w:val="00C24E61"/>
    <w:rsid w:val="00C25F3C"/>
    <w:rsid w:val="00C26780"/>
    <w:rsid w:val="00C303EC"/>
    <w:rsid w:val="00C30CE3"/>
    <w:rsid w:val="00C33E3F"/>
    <w:rsid w:val="00C36E59"/>
    <w:rsid w:val="00C372B3"/>
    <w:rsid w:val="00C37C71"/>
    <w:rsid w:val="00C40DD4"/>
    <w:rsid w:val="00C410D4"/>
    <w:rsid w:val="00C427A7"/>
    <w:rsid w:val="00C43856"/>
    <w:rsid w:val="00C446DE"/>
    <w:rsid w:val="00C45FDB"/>
    <w:rsid w:val="00C50E31"/>
    <w:rsid w:val="00C52751"/>
    <w:rsid w:val="00C52C5C"/>
    <w:rsid w:val="00C56774"/>
    <w:rsid w:val="00C576AD"/>
    <w:rsid w:val="00C60A24"/>
    <w:rsid w:val="00C614CD"/>
    <w:rsid w:val="00C61E4B"/>
    <w:rsid w:val="00C62777"/>
    <w:rsid w:val="00C64910"/>
    <w:rsid w:val="00C70509"/>
    <w:rsid w:val="00C716B5"/>
    <w:rsid w:val="00C7192B"/>
    <w:rsid w:val="00C7322C"/>
    <w:rsid w:val="00C740B9"/>
    <w:rsid w:val="00C74363"/>
    <w:rsid w:val="00C74448"/>
    <w:rsid w:val="00C753A8"/>
    <w:rsid w:val="00C81908"/>
    <w:rsid w:val="00C82DA0"/>
    <w:rsid w:val="00C835EA"/>
    <w:rsid w:val="00C8363A"/>
    <w:rsid w:val="00C856B0"/>
    <w:rsid w:val="00C86BF5"/>
    <w:rsid w:val="00C86F15"/>
    <w:rsid w:val="00C87C99"/>
    <w:rsid w:val="00C9059B"/>
    <w:rsid w:val="00C9102C"/>
    <w:rsid w:val="00C91758"/>
    <w:rsid w:val="00C9223F"/>
    <w:rsid w:val="00C93AEE"/>
    <w:rsid w:val="00C96FB0"/>
    <w:rsid w:val="00C979EA"/>
    <w:rsid w:val="00CA1583"/>
    <w:rsid w:val="00CA1FEF"/>
    <w:rsid w:val="00CA29F0"/>
    <w:rsid w:val="00CA3EBA"/>
    <w:rsid w:val="00CA43EF"/>
    <w:rsid w:val="00CA476A"/>
    <w:rsid w:val="00CA5204"/>
    <w:rsid w:val="00CA5320"/>
    <w:rsid w:val="00CB0086"/>
    <w:rsid w:val="00CB02AA"/>
    <w:rsid w:val="00CB0965"/>
    <w:rsid w:val="00CB1327"/>
    <w:rsid w:val="00CB224D"/>
    <w:rsid w:val="00CB297F"/>
    <w:rsid w:val="00CB4F34"/>
    <w:rsid w:val="00CB66CB"/>
    <w:rsid w:val="00CB6E45"/>
    <w:rsid w:val="00CB7AD7"/>
    <w:rsid w:val="00CC0722"/>
    <w:rsid w:val="00CC24EB"/>
    <w:rsid w:val="00CC4ACE"/>
    <w:rsid w:val="00CC5B5D"/>
    <w:rsid w:val="00CC6CFC"/>
    <w:rsid w:val="00CC6F7A"/>
    <w:rsid w:val="00CC7010"/>
    <w:rsid w:val="00CC73CE"/>
    <w:rsid w:val="00CC7448"/>
    <w:rsid w:val="00CD2F7F"/>
    <w:rsid w:val="00CD3D80"/>
    <w:rsid w:val="00CE0EB1"/>
    <w:rsid w:val="00CE2EAA"/>
    <w:rsid w:val="00CE581B"/>
    <w:rsid w:val="00CE6A35"/>
    <w:rsid w:val="00CF1F36"/>
    <w:rsid w:val="00CF201D"/>
    <w:rsid w:val="00CF269D"/>
    <w:rsid w:val="00CF3AE7"/>
    <w:rsid w:val="00CF54BF"/>
    <w:rsid w:val="00CF58CD"/>
    <w:rsid w:val="00CF5F1A"/>
    <w:rsid w:val="00CF6395"/>
    <w:rsid w:val="00D0174D"/>
    <w:rsid w:val="00D02EA9"/>
    <w:rsid w:val="00D036E0"/>
    <w:rsid w:val="00D04DCA"/>
    <w:rsid w:val="00D05007"/>
    <w:rsid w:val="00D051B7"/>
    <w:rsid w:val="00D07F83"/>
    <w:rsid w:val="00D111D5"/>
    <w:rsid w:val="00D11580"/>
    <w:rsid w:val="00D12C1C"/>
    <w:rsid w:val="00D153BC"/>
    <w:rsid w:val="00D16FB9"/>
    <w:rsid w:val="00D17BF4"/>
    <w:rsid w:val="00D202EB"/>
    <w:rsid w:val="00D20349"/>
    <w:rsid w:val="00D2036D"/>
    <w:rsid w:val="00D20421"/>
    <w:rsid w:val="00D218FA"/>
    <w:rsid w:val="00D224F1"/>
    <w:rsid w:val="00D24E31"/>
    <w:rsid w:val="00D30BAD"/>
    <w:rsid w:val="00D30C6F"/>
    <w:rsid w:val="00D30D26"/>
    <w:rsid w:val="00D31BDC"/>
    <w:rsid w:val="00D31F8B"/>
    <w:rsid w:val="00D3220E"/>
    <w:rsid w:val="00D32A08"/>
    <w:rsid w:val="00D34775"/>
    <w:rsid w:val="00D35D5C"/>
    <w:rsid w:val="00D36A97"/>
    <w:rsid w:val="00D405AF"/>
    <w:rsid w:val="00D407E3"/>
    <w:rsid w:val="00D414EE"/>
    <w:rsid w:val="00D43415"/>
    <w:rsid w:val="00D442FA"/>
    <w:rsid w:val="00D44880"/>
    <w:rsid w:val="00D458D8"/>
    <w:rsid w:val="00D54BD9"/>
    <w:rsid w:val="00D553BA"/>
    <w:rsid w:val="00D55768"/>
    <w:rsid w:val="00D6218F"/>
    <w:rsid w:val="00D63874"/>
    <w:rsid w:val="00D63933"/>
    <w:rsid w:val="00D66BBC"/>
    <w:rsid w:val="00D72492"/>
    <w:rsid w:val="00D72917"/>
    <w:rsid w:val="00D73847"/>
    <w:rsid w:val="00D73B0A"/>
    <w:rsid w:val="00D746D8"/>
    <w:rsid w:val="00D75E3A"/>
    <w:rsid w:val="00D761CB"/>
    <w:rsid w:val="00D777D8"/>
    <w:rsid w:val="00D77CE7"/>
    <w:rsid w:val="00D804E6"/>
    <w:rsid w:val="00D812B9"/>
    <w:rsid w:val="00D8225A"/>
    <w:rsid w:val="00D83477"/>
    <w:rsid w:val="00D83683"/>
    <w:rsid w:val="00D83DB1"/>
    <w:rsid w:val="00D8479A"/>
    <w:rsid w:val="00D84AFA"/>
    <w:rsid w:val="00D84FC2"/>
    <w:rsid w:val="00D87FEA"/>
    <w:rsid w:val="00D92323"/>
    <w:rsid w:val="00D960DC"/>
    <w:rsid w:val="00D97FDD"/>
    <w:rsid w:val="00DA15CC"/>
    <w:rsid w:val="00DA363C"/>
    <w:rsid w:val="00DA484F"/>
    <w:rsid w:val="00DA4D66"/>
    <w:rsid w:val="00DB0FFB"/>
    <w:rsid w:val="00DB1814"/>
    <w:rsid w:val="00DB4FC8"/>
    <w:rsid w:val="00DC07C8"/>
    <w:rsid w:val="00DC3EB6"/>
    <w:rsid w:val="00DC461E"/>
    <w:rsid w:val="00DC4F58"/>
    <w:rsid w:val="00DC6200"/>
    <w:rsid w:val="00DC6A0C"/>
    <w:rsid w:val="00DC7417"/>
    <w:rsid w:val="00DD194A"/>
    <w:rsid w:val="00DD1D7B"/>
    <w:rsid w:val="00DD439F"/>
    <w:rsid w:val="00DD4EF7"/>
    <w:rsid w:val="00DD50F2"/>
    <w:rsid w:val="00DD6374"/>
    <w:rsid w:val="00DD6E2A"/>
    <w:rsid w:val="00DE072E"/>
    <w:rsid w:val="00DE1944"/>
    <w:rsid w:val="00DE2A14"/>
    <w:rsid w:val="00DE33F0"/>
    <w:rsid w:val="00DE47AB"/>
    <w:rsid w:val="00DE47C2"/>
    <w:rsid w:val="00DE5183"/>
    <w:rsid w:val="00DE56C4"/>
    <w:rsid w:val="00DE60AB"/>
    <w:rsid w:val="00DE7B06"/>
    <w:rsid w:val="00DF0392"/>
    <w:rsid w:val="00DF20D2"/>
    <w:rsid w:val="00DF2105"/>
    <w:rsid w:val="00DF2165"/>
    <w:rsid w:val="00DF217D"/>
    <w:rsid w:val="00DF475A"/>
    <w:rsid w:val="00DF48D0"/>
    <w:rsid w:val="00DF4F93"/>
    <w:rsid w:val="00DF585A"/>
    <w:rsid w:val="00E00879"/>
    <w:rsid w:val="00E00A7B"/>
    <w:rsid w:val="00E0203D"/>
    <w:rsid w:val="00E043F6"/>
    <w:rsid w:val="00E05059"/>
    <w:rsid w:val="00E06A7D"/>
    <w:rsid w:val="00E06B7C"/>
    <w:rsid w:val="00E06BA9"/>
    <w:rsid w:val="00E10167"/>
    <w:rsid w:val="00E1109F"/>
    <w:rsid w:val="00E11AF0"/>
    <w:rsid w:val="00E128E5"/>
    <w:rsid w:val="00E12EE0"/>
    <w:rsid w:val="00E1354B"/>
    <w:rsid w:val="00E13C0C"/>
    <w:rsid w:val="00E13E1E"/>
    <w:rsid w:val="00E1423E"/>
    <w:rsid w:val="00E16585"/>
    <w:rsid w:val="00E16AC6"/>
    <w:rsid w:val="00E1714E"/>
    <w:rsid w:val="00E17828"/>
    <w:rsid w:val="00E17F5F"/>
    <w:rsid w:val="00E230F4"/>
    <w:rsid w:val="00E301DF"/>
    <w:rsid w:val="00E31232"/>
    <w:rsid w:val="00E31271"/>
    <w:rsid w:val="00E32317"/>
    <w:rsid w:val="00E332B8"/>
    <w:rsid w:val="00E337A5"/>
    <w:rsid w:val="00E34340"/>
    <w:rsid w:val="00E352B3"/>
    <w:rsid w:val="00E37492"/>
    <w:rsid w:val="00E4109A"/>
    <w:rsid w:val="00E41A46"/>
    <w:rsid w:val="00E41AEE"/>
    <w:rsid w:val="00E41C41"/>
    <w:rsid w:val="00E45A67"/>
    <w:rsid w:val="00E46F35"/>
    <w:rsid w:val="00E500ED"/>
    <w:rsid w:val="00E51464"/>
    <w:rsid w:val="00E52FE3"/>
    <w:rsid w:val="00E57E57"/>
    <w:rsid w:val="00E605FF"/>
    <w:rsid w:val="00E613A0"/>
    <w:rsid w:val="00E6155E"/>
    <w:rsid w:val="00E634C6"/>
    <w:rsid w:val="00E637CF"/>
    <w:rsid w:val="00E643A9"/>
    <w:rsid w:val="00E643C3"/>
    <w:rsid w:val="00E64D11"/>
    <w:rsid w:val="00E658BD"/>
    <w:rsid w:val="00E66B88"/>
    <w:rsid w:val="00E677D1"/>
    <w:rsid w:val="00E67C96"/>
    <w:rsid w:val="00E70DD6"/>
    <w:rsid w:val="00E72F0E"/>
    <w:rsid w:val="00E7439A"/>
    <w:rsid w:val="00E74738"/>
    <w:rsid w:val="00E74C1A"/>
    <w:rsid w:val="00E754D0"/>
    <w:rsid w:val="00E75619"/>
    <w:rsid w:val="00E7590A"/>
    <w:rsid w:val="00E759B9"/>
    <w:rsid w:val="00E770BD"/>
    <w:rsid w:val="00E8038A"/>
    <w:rsid w:val="00E81984"/>
    <w:rsid w:val="00E826F2"/>
    <w:rsid w:val="00E8698A"/>
    <w:rsid w:val="00E90C86"/>
    <w:rsid w:val="00E93396"/>
    <w:rsid w:val="00E938A8"/>
    <w:rsid w:val="00E93CF1"/>
    <w:rsid w:val="00E950F5"/>
    <w:rsid w:val="00E95592"/>
    <w:rsid w:val="00E97CFC"/>
    <w:rsid w:val="00EA1159"/>
    <w:rsid w:val="00EA27B1"/>
    <w:rsid w:val="00EA3A3A"/>
    <w:rsid w:val="00EA489B"/>
    <w:rsid w:val="00EA5AE5"/>
    <w:rsid w:val="00EA6721"/>
    <w:rsid w:val="00EA7839"/>
    <w:rsid w:val="00EA791A"/>
    <w:rsid w:val="00EB0D87"/>
    <w:rsid w:val="00EB28F2"/>
    <w:rsid w:val="00EB4252"/>
    <w:rsid w:val="00EB46B8"/>
    <w:rsid w:val="00EB4831"/>
    <w:rsid w:val="00EB49A4"/>
    <w:rsid w:val="00EB5CFC"/>
    <w:rsid w:val="00EB7575"/>
    <w:rsid w:val="00EC141C"/>
    <w:rsid w:val="00EC1EE3"/>
    <w:rsid w:val="00EC293E"/>
    <w:rsid w:val="00EC2C0C"/>
    <w:rsid w:val="00EC2EC6"/>
    <w:rsid w:val="00EC3F37"/>
    <w:rsid w:val="00EC46B0"/>
    <w:rsid w:val="00EC523F"/>
    <w:rsid w:val="00EC5DA5"/>
    <w:rsid w:val="00EC699C"/>
    <w:rsid w:val="00EC733A"/>
    <w:rsid w:val="00ED02D5"/>
    <w:rsid w:val="00ED17D3"/>
    <w:rsid w:val="00ED2233"/>
    <w:rsid w:val="00ED4176"/>
    <w:rsid w:val="00ED498D"/>
    <w:rsid w:val="00ED4A12"/>
    <w:rsid w:val="00ED738A"/>
    <w:rsid w:val="00EE5D92"/>
    <w:rsid w:val="00EE6367"/>
    <w:rsid w:val="00EE6A1F"/>
    <w:rsid w:val="00EE6A5B"/>
    <w:rsid w:val="00EE6BAB"/>
    <w:rsid w:val="00EE76F9"/>
    <w:rsid w:val="00EE771C"/>
    <w:rsid w:val="00EE7B65"/>
    <w:rsid w:val="00EF195A"/>
    <w:rsid w:val="00EF33B0"/>
    <w:rsid w:val="00EF41E8"/>
    <w:rsid w:val="00EF577E"/>
    <w:rsid w:val="00EF65C3"/>
    <w:rsid w:val="00F00C80"/>
    <w:rsid w:val="00F0308D"/>
    <w:rsid w:val="00F0448E"/>
    <w:rsid w:val="00F04774"/>
    <w:rsid w:val="00F04E86"/>
    <w:rsid w:val="00F1062D"/>
    <w:rsid w:val="00F1197B"/>
    <w:rsid w:val="00F126E3"/>
    <w:rsid w:val="00F130A0"/>
    <w:rsid w:val="00F135D6"/>
    <w:rsid w:val="00F211D5"/>
    <w:rsid w:val="00F21531"/>
    <w:rsid w:val="00F216C9"/>
    <w:rsid w:val="00F23F00"/>
    <w:rsid w:val="00F241F6"/>
    <w:rsid w:val="00F314CA"/>
    <w:rsid w:val="00F325B8"/>
    <w:rsid w:val="00F34236"/>
    <w:rsid w:val="00F34DFD"/>
    <w:rsid w:val="00F34F48"/>
    <w:rsid w:val="00F34FB0"/>
    <w:rsid w:val="00F35802"/>
    <w:rsid w:val="00F358C1"/>
    <w:rsid w:val="00F401B7"/>
    <w:rsid w:val="00F404D9"/>
    <w:rsid w:val="00F4102B"/>
    <w:rsid w:val="00F411C1"/>
    <w:rsid w:val="00F4363C"/>
    <w:rsid w:val="00F45079"/>
    <w:rsid w:val="00F4683F"/>
    <w:rsid w:val="00F46AF0"/>
    <w:rsid w:val="00F4747C"/>
    <w:rsid w:val="00F4784A"/>
    <w:rsid w:val="00F503CA"/>
    <w:rsid w:val="00F51552"/>
    <w:rsid w:val="00F51C5B"/>
    <w:rsid w:val="00F52708"/>
    <w:rsid w:val="00F56085"/>
    <w:rsid w:val="00F56677"/>
    <w:rsid w:val="00F56769"/>
    <w:rsid w:val="00F57147"/>
    <w:rsid w:val="00F6547A"/>
    <w:rsid w:val="00F656C0"/>
    <w:rsid w:val="00F66E80"/>
    <w:rsid w:val="00F679C5"/>
    <w:rsid w:val="00F70CC1"/>
    <w:rsid w:val="00F70E5E"/>
    <w:rsid w:val="00F74862"/>
    <w:rsid w:val="00F74B8A"/>
    <w:rsid w:val="00F76E73"/>
    <w:rsid w:val="00F778BF"/>
    <w:rsid w:val="00F80673"/>
    <w:rsid w:val="00F808F5"/>
    <w:rsid w:val="00F83BB1"/>
    <w:rsid w:val="00F8586F"/>
    <w:rsid w:val="00F86033"/>
    <w:rsid w:val="00F864A2"/>
    <w:rsid w:val="00F86581"/>
    <w:rsid w:val="00F86830"/>
    <w:rsid w:val="00F8772F"/>
    <w:rsid w:val="00F87F1D"/>
    <w:rsid w:val="00F9066E"/>
    <w:rsid w:val="00F911DA"/>
    <w:rsid w:val="00F915AA"/>
    <w:rsid w:val="00F91E05"/>
    <w:rsid w:val="00F923B0"/>
    <w:rsid w:val="00F95430"/>
    <w:rsid w:val="00F971E8"/>
    <w:rsid w:val="00F971F4"/>
    <w:rsid w:val="00F97D11"/>
    <w:rsid w:val="00FA1856"/>
    <w:rsid w:val="00FA26B8"/>
    <w:rsid w:val="00FA47F2"/>
    <w:rsid w:val="00FA5804"/>
    <w:rsid w:val="00FA749F"/>
    <w:rsid w:val="00FA7502"/>
    <w:rsid w:val="00FB12F1"/>
    <w:rsid w:val="00FB184F"/>
    <w:rsid w:val="00FB3B90"/>
    <w:rsid w:val="00FB42E3"/>
    <w:rsid w:val="00FB5A0D"/>
    <w:rsid w:val="00FC03F7"/>
    <w:rsid w:val="00FC3445"/>
    <w:rsid w:val="00FC391C"/>
    <w:rsid w:val="00FC4904"/>
    <w:rsid w:val="00FC4B6F"/>
    <w:rsid w:val="00FC503E"/>
    <w:rsid w:val="00FC6980"/>
    <w:rsid w:val="00FC7069"/>
    <w:rsid w:val="00FD0EF5"/>
    <w:rsid w:val="00FD102F"/>
    <w:rsid w:val="00FD2D96"/>
    <w:rsid w:val="00FD38DC"/>
    <w:rsid w:val="00FD6348"/>
    <w:rsid w:val="00FD6AAE"/>
    <w:rsid w:val="00FE0F3C"/>
    <w:rsid w:val="00FE2B4E"/>
    <w:rsid w:val="00FE3CF2"/>
    <w:rsid w:val="00FE4D35"/>
    <w:rsid w:val="00FE4D49"/>
    <w:rsid w:val="00FE4F71"/>
    <w:rsid w:val="00FF2842"/>
    <w:rsid w:val="00FF46AA"/>
    <w:rsid w:val="00FF5618"/>
    <w:rsid w:val="00FF7CB2"/>
    <w:rsid w:val="00FF7E3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9873CD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nhideWhenUsed="0" w:qFormat="1"/>
    <w:lsdException w:name="heading 4" w:locked="1" w:semiHidden="0" w:uiPriority="0" w:unhideWhenUsed="0" w:qFormat="1"/>
    <w:lsdException w:name="heading 5" w:locked="1" w:semiHidden="0" w:unhideWhenUsed="0" w:qFormat="1"/>
    <w:lsdException w:name="heading 6" w:locked="1" w:semiHidden="0" w:unhideWhenUsed="0" w:qFormat="1"/>
    <w:lsdException w:name="heading 7" w:locked="1" w:qFormat="1"/>
    <w:lsdException w:name="heading 8" w:locked="1" w:qFormat="1"/>
    <w:lsdException w:name="heading 9" w:locked="1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locked="1"/>
    <w:lsdException w:name="toc 2" w:locked="1"/>
    <w:lsdException w:name="toc 3" w:locked="1"/>
    <w:lsdException w:name="toc 4" w:locked="1"/>
    <w:lsdException w:name="Normal Indent" w:qFormat="1"/>
    <w:lsdException w:name="footnote text" w:locked="1" w:uiPriority="0"/>
    <w:lsdException w:name="annotation text" w:uiPriority="0" w:qFormat="1"/>
    <w:lsdException w:name="header" w:locked="1" w:uiPriority="0"/>
    <w:lsdException w:name="footer" w:uiPriority="0"/>
    <w:lsdException w:name="index heading" w:locked="1" w:uiPriority="0" w:qFormat="1"/>
    <w:lsdException w:name="caption" w:locked="1" w:uiPriority="0" w:qFormat="1"/>
    <w:lsdException w:name="table of figures" w:locked="1"/>
    <w:lsdException w:name="envelope address" w:qFormat="1"/>
    <w:lsdException w:name="envelope return" w:qFormat="1"/>
    <w:lsdException w:name="footnote reference" w:locked="1" w:uiPriority="0"/>
    <w:lsdException w:name="annotation reference" w:uiPriority="0" w:qFormat="1"/>
    <w:lsdException w:name="line number" w:qFormat="1"/>
    <w:lsdException w:name="page number" w:uiPriority="0" w:qFormat="1"/>
    <w:lsdException w:name="endnote reference" w:locked="1"/>
    <w:lsdException w:name="table of authorities" w:locked="1"/>
    <w:lsdException w:name="macro" w:locked="1"/>
    <w:lsdException w:name="toa heading" w:locked="1"/>
    <w:lsdException w:name="List Bullet" w:qFormat="1"/>
    <w:lsdException w:name="List Number" w:semiHidden="0" w:unhideWhenUsed="0"/>
    <w:lsdException w:name="List 4" w:semiHidden="0" w:unhideWhenUsed="0"/>
    <w:lsdException w:name="List 5" w:semiHidden="0" w:unhideWhenUsed="0"/>
    <w:lsdException w:name="List Bullet 2" w:qFormat="1"/>
    <w:lsdException w:name="List Number 2" w:qFormat="1"/>
    <w:lsdException w:name="List Number 3" w:qFormat="1"/>
    <w:lsdException w:name="List Number 4" w:qFormat="1"/>
    <w:lsdException w:name="List Number 5" w:qFormat="1"/>
    <w:lsdException w:name="Title" w:locked="1" w:semiHidden="0" w:unhideWhenUsed="0" w:qFormat="1"/>
    <w:lsdException w:name="Closing" w:qFormat="1"/>
    <w:lsdException w:name="Default Paragraph Font" w:locked="1" w:uiPriority="1"/>
    <w:lsdException w:name="Body Text" w:uiPriority="0"/>
    <w:lsdException w:name="Body Text Indent" w:uiPriority="0" w:qFormat="1"/>
    <w:lsdException w:name="List Continue" w:qFormat="1"/>
    <w:lsdException w:name="List Continue 2" w:qFormat="1"/>
    <w:lsdException w:name="List Continue 3" w:qFormat="1"/>
    <w:lsdException w:name="List Continue 4" w:qFormat="1"/>
    <w:lsdException w:name="List Continue 5" w:qFormat="1"/>
    <w:lsdException w:name="Message Header" w:qFormat="1"/>
    <w:lsdException w:name="Subtitle" w:locked="1" w:semiHidden="0" w:unhideWhenUsed="0" w:qFormat="1"/>
    <w:lsdException w:name="Salutation" w:semiHidden="0" w:unhideWhenUsed="0"/>
    <w:lsdException w:name="Date" w:locked="1" w:qFormat="1"/>
    <w:lsdException w:name="Body Text First Indent" w:semiHidden="0" w:unhideWhenUsed="0"/>
    <w:lsdException w:name="Body Text First Indent 2" w:qFormat="1"/>
    <w:lsdException w:name="Note Heading" w:qFormat="1"/>
    <w:lsdException w:name="Body Text 2" w:uiPriority="0" w:qFormat="1"/>
    <w:lsdException w:name="Body Text 3" w:uiPriority="0" w:qFormat="1"/>
    <w:lsdException w:name="Body Text Indent 2" w:uiPriority="0" w:qFormat="1"/>
    <w:lsdException w:name="Body Text Indent 3" w:uiPriority="0" w:qFormat="1"/>
    <w:lsdException w:name="Block Text" w:qFormat="1"/>
    <w:lsdException w:name="Strong" w:locked="1" w:semiHidden="0" w:unhideWhenUsed="0" w:qFormat="1"/>
    <w:lsdException w:name="Emphasis" w:locked="1" w:semiHidden="0" w:unhideWhenUsed="0" w:qFormat="1"/>
    <w:lsdException w:name="Document Map" w:locked="1"/>
    <w:lsdException w:name="Plain Text" w:qFormat="1"/>
    <w:lsdException w:name="E-mail Signature" w:qFormat="1"/>
    <w:lsdException w:name="HTML Top of Form" w:locked="1"/>
    <w:lsdException w:name="HTML Bottom of Form" w:locked="1"/>
    <w:lsdException w:name="Normal (Web)" w:qFormat="1"/>
    <w:lsdException w:name="HTML Acronym" w:qFormat="1"/>
    <w:lsdException w:name="HTML Address" w:qFormat="1"/>
    <w:lsdException w:name="HTML Cite" w:qFormat="1"/>
    <w:lsdException w:name="HTML Code" w:qFormat="1"/>
    <w:lsdException w:name="HTML Definition" w:qFormat="1"/>
    <w:lsdException w:name="HTML Keyboard" w:qFormat="1"/>
    <w:lsdException w:name="HTML Preformatted" w:uiPriority="0" w:qFormat="1"/>
    <w:lsdException w:name="HTML Sample" w:qFormat="1"/>
    <w:lsdException w:name="HTML Typewriter" w:qFormat="1"/>
    <w:lsdException w:name="HTML Variable" w:qFormat="1"/>
    <w:lsdException w:name="Normal Table" w:locked="1"/>
    <w:lsdException w:name="annotation subject" w:uiPriority="0" w:qFormat="1"/>
    <w:lsdException w:name="No List" w:locked="1"/>
    <w:lsdException w:name="Outline List 1" w:locked="1"/>
    <w:lsdException w:name="Outline List 2" w:uiPriority="0" w:qFormat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uiPriority="0" w:qFormat="1"/>
    <w:lsdException w:name="Table Grid" w:locked="1" w:semiHidden="0" w:uiPriority="0" w:unhideWhenUsed="0"/>
    <w:lsdException w:name="Table Theme" w:locked="1"/>
    <w:lsdException w:name="Placeholder Text" w:unhideWhenUsed="0" w:qFormat="1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8B3592"/>
    <w:pPr>
      <w:spacing w:after="200" w:line="276" w:lineRule="auto"/>
    </w:pPr>
    <w:rPr>
      <w:lang w:eastAsia="en-US"/>
    </w:rPr>
  </w:style>
  <w:style w:type="paragraph" w:styleId="1">
    <w:name w:val="heading 1"/>
    <w:basedOn w:val="a1"/>
    <w:next w:val="a1"/>
    <w:link w:val="10"/>
    <w:qFormat/>
    <w:rsid w:val="00452C38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1">
    <w:name w:val="heading 2"/>
    <w:basedOn w:val="a1"/>
    <w:next w:val="a1"/>
    <w:link w:val="22"/>
    <w:autoRedefine/>
    <w:qFormat/>
    <w:rsid w:val="00461BF7"/>
    <w:pPr>
      <w:keepNext/>
      <w:keepLines/>
      <w:tabs>
        <w:tab w:val="left" w:pos="360"/>
      </w:tabs>
      <w:spacing w:after="60" w:line="240" w:lineRule="auto"/>
      <w:outlineLvl w:val="1"/>
    </w:pPr>
    <w:rPr>
      <w:rFonts w:ascii="Times New Roman" w:eastAsia="Times New Roman" w:hAnsi="Times New Roman"/>
      <w:b/>
      <w:bCs/>
      <w:kern w:val="28"/>
      <w:sz w:val="24"/>
      <w:szCs w:val="24"/>
      <w:lang w:eastAsia="ru-RU"/>
    </w:rPr>
  </w:style>
  <w:style w:type="paragraph" w:styleId="31">
    <w:name w:val="heading 3"/>
    <w:basedOn w:val="a1"/>
    <w:next w:val="a1"/>
    <w:link w:val="32"/>
    <w:uiPriority w:val="99"/>
    <w:qFormat/>
    <w:rsid w:val="00461BF7"/>
    <w:pPr>
      <w:keepNext/>
      <w:spacing w:before="240" w:after="60" w:line="240" w:lineRule="auto"/>
      <w:jc w:val="both"/>
      <w:outlineLvl w:val="2"/>
    </w:pPr>
    <w:rPr>
      <w:rFonts w:ascii="Times New Roman" w:eastAsia="Times New Roman" w:hAnsi="Times New Roman"/>
      <w:b/>
      <w:caps/>
      <w:sz w:val="24"/>
      <w:szCs w:val="24"/>
      <w:lang w:eastAsia="ru-RU"/>
    </w:rPr>
  </w:style>
  <w:style w:type="paragraph" w:styleId="41">
    <w:name w:val="heading 4"/>
    <w:basedOn w:val="a1"/>
    <w:next w:val="a1"/>
    <w:link w:val="42"/>
    <w:qFormat/>
    <w:rsid w:val="00461BF7"/>
    <w:pPr>
      <w:keepNext/>
      <w:spacing w:before="240" w:after="60" w:line="240" w:lineRule="auto"/>
      <w:jc w:val="both"/>
      <w:outlineLvl w:val="3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styleId="50">
    <w:name w:val="heading 5"/>
    <w:aliases w:val="Пункт"/>
    <w:basedOn w:val="a1"/>
    <w:next w:val="a1"/>
    <w:link w:val="51"/>
    <w:uiPriority w:val="99"/>
    <w:qFormat/>
    <w:rsid w:val="00461BF7"/>
    <w:pPr>
      <w:spacing w:before="240" w:after="60" w:line="240" w:lineRule="auto"/>
      <w:jc w:val="both"/>
      <w:outlineLvl w:val="4"/>
    </w:pPr>
    <w:rPr>
      <w:rFonts w:ascii="Times New Roman" w:eastAsia="Times New Roman" w:hAnsi="Times New Roman"/>
      <w:szCs w:val="20"/>
      <w:lang w:eastAsia="ru-RU"/>
    </w:rPr>
  </w:style>
  <w:style w:type="paragraph" w:styleId="6">
    <w:name w:val="heading 6"/>
    <w:basedOn w:val="a1"/>
    <w:next w:val="a1"/>
    <w:link w:val="60"/>
    <w:uiPriority w:val="99"/>
    <w:qFormat/>
    <w:rsid w:val="00461BF7"/>
    <w:pPr>
      <w:spacing w:before="240" w:after="60" w:line="240" w:lineRule="auto"/>
      <w:jc w:val="both"/>
      <w:outlineLvl w:val="5"/>
    </w:pPr>
    <w:rPr>
      <w:rFonts w:ascii="Times New Roman" w:eastAsia="Times New Roman" w:hAnsi="Times New Roman"/>
      <w:i/>
      <w:szCs w:val="20"/>
      <w:lang w:eastAsia="ru-RU"/>
    </w:rPr>
  </w:style>
  <w:style w:type="paragraph" w:styleId="7">
    <w:name w:val="heading 7"/>
    <w:basedOn w:val="a1"/>
    <w:next w:val="a1"/>
    <w:link w:val="70"/>
    <w:uiPriority w:val="99"/>
    <w:qFormat/>
    <w:rsid w:val="00461BF7"/>
    <w:pPr>
      <w:spacing w:before="240" w:after="60" w:line="240" w:lineRule="auto"/>
      <w:jc w:val="both"/>
      <w:outlineLvl w:val="6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8">
    <w:name w:val="heading 8"/>
    <w:basedOn w:val="a1"/>
    <w:next w:val="a1"/>
    <w:link w:val="80"/>
    <w:uiPriority w:val="99"/>
    <w:qFormat/>
    <w:rsid w:val="00461BF7"/>
    <w:pPr>
      <w:spacing w:before="240" w:after="60" w:line="240" w:lineRule="auto"/>
      <w:jc w:val="both"/>
      <w:outlineLvl w:val="7"/>
    </w:pPr>
    <w:rPr>
      <w:rFonts w:ascii="Times New Roman" w:eastAsia="Times New Roman" w:hAnsi="Times New Roman"/>
      <w:i/>
      <w:iCs/>
      <w:sz w:val="24"/>
      <w:szCs w:val="24"/>
      <w:lang w:eastAsia="ru-RU"/>
    </w:rPr>
  </w:style>
  <w:style w:type="paragraph" w:styleId="9">
    <w:name w:val="heading 9"/>
    <w:basedOn w:val="a1"/>
    <w:next w:val="a1"/>
    <w:link w:val="90"/>
    <w:uiPriority w:val="99"/>
    <w:qFormat/>
    <w:rsid w:val="00461BF7"/>
    <w:pPr>
      <w:spacing w:before="240" w:after="60" w:line="240" w:lineRule="auto"/>
      <w:jc w:val="both"/>
      <w:outlineLvl w:val="8"/>
    </w:pPr>
    <w:rPr>
      <w:rFonts w:ascii="Arial" w:eastAsia="Times New Roman" w:hAnsi="Arial" w:cs="Arial"/>
      <w:lang w:eastAsia="ru-RU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qFormat/>
    <w:locked/>
    <w:rsid w:val="00452C38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2">
    <w:name w:val="Заголовок 2 Знак"/>
    <w:basedOn w:val="a2"/>
    <w:link w:val="21"/>
    <w:qFormat/>
    <w:locked/>
    <w:rsid w:val="00461BF7"/>
    <w:rPr>
      <w:rFonts w:ascii="Times New Roman" w:hAnsi="Times New Roman" w:cs="Times New Roman"/>
      <w:b/>
      <w:bCs/>
      <w:kern w:val="28"/>
      <w:sz w:val="24"/>
      <w:szCs w:val="24"/>
      <w:lang w:eastAsia="ru-RU"/>
    </w:rPr>
  </w:style>
  <w:style w:type="character" w:customStyle="1" w:styleId="32">
    <w:name w:val="Заголовок 3 Знак"/>
    <w:basedOn w:val="a2"/>
    <w:link w:val="31"/>
    <w:uiPriority w:val="99"/>
    <w:qFormat/>
    <w:locked/>
    <w:rsid w:val="00461BF7"/>
    <w:rPr>
      <w:rFonts w:ascii="Times New Roman" w:hAnsi="Times New Roman" w:cs="Times New Roman"/>
      <w:b/>
      <w:caps/>
      <w:sz w:val="24"/>
      <w:szCs w:val="24"/>
      <w:lang w:eastAsia="ru-RU"/>
    </w:rPr>
  </w:style>
  <w:style w:type="character" w:customStyle="1" w:styleId="42">
    <w:name w:val="Заголовок 4 Знак"/>
    <w:basedOn w:val="a2"/>
    <w:link w:val="41"/>
    <w:qFormat/>
    <w:locked/>
    <w:rsid w:val="00461BF7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51">
    <w:name w:val="Заголовок 5 Знак"/>
    <w:aliases w:val="Пункт Знак1"/>
    <w:basedOn w:val="a2"/>
    <w:link w:val="50"/>
    <w:uiPriority w:val="99"/>
    <w:qFormat/>
    <w:locked/>
    <w:rsid w:val="00461BF7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60">
    <w:name w:val="Заголовок 6 Знак"/>
    <w:basedOn w:val="a2"/>
    <w:link w:val="6"/>
    <w:uiPriority w:val="99"/>
    <w:qFormat/>
    <w:locked/>
    <w:rsid w:val="00461BF7"/>
    <w:rPr>
      <w:rFonts w:ascii="Times New Roman" w:hAnsi="Times New Roman" w:cs="Times New Roman"/>
      <w:i/>
      <w:sz w:val="20"/>
      <w:szCs w:val="20"/>
      <w:lang w:eastAsia="ru-RU"/>
    </w:rPr>
  </w:style>
  <w:style w:type="character" w:customStyle="1" w:styleId="70">
    <w:name w:val="Заголовок 7 Знак"/>
    <w:basedOn w:val="a2"/>
    <w:link w:val="7"/>
    <w:uiPriority w:val="99"/>
    <w:qFormat/>
    <w:locked/>
    <w:rsid w:val="00461BF7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2"/>
    <w:link w:val="8"/>
    <w:uiPriority w:val="99"/>
    <w:qFormat/>
    <w:locked/>
    <w:rsid w:val="00461BF7"/>
    <w:rPr>
      <w:rFonts w:ascii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2"/>
    <w:link w:val="9"/>
    <w:uiPriority w:val="99"/>
    <w:qFormat/>
    <w:locked/>
    <w:rsid w:val="00461BF7"/>
    <w:rPr>
      <w:rFonts w:ascii="Arial" w:hAnsi="Arial" w:cs="Arial"/>
      <w:lang w:eastAsia="ru-RU"/>
    </w:rPr>
  </w:style>
  <w:style w:type="paragraph" w:styleId="a5">
    <w:name w:val="Subtitle"/>
    <w:basedOn w:val="a1"/>
    <w:link w:val="a6"/>
    <w:uiPriority w:val="99"/>
    <w:qFormat/>
    <w:rsid w:val="00320C79"/>
    <w:pPr>
      <w:spacing w:after="60" w:line="240" w:lineRule="auto"/>
      <w:jc w:val="center"/>
    </w:pPr>
    <w:rPr>
      <w:rFonts w:ascii="Arial" w:eastAsia="Arial Unicode MS" w:hAnsi="Arial" w:cs="Arial"/>
      <w:i/>
      <w:iCs/>
      <w:sz w:val="24"/>
      <w:szCs w:val="24"/>
      <w:lang w:eastAsia="ru-RU"/>
    </w:rPr>
  </w:style>
  <w:style w:type="character" w:customStyle="1" w:styleId="a6">
    <w:name w:val="Подзаголовок Знак"/>
    <w:basedOn w:val="a2"/>
    <w:link w:val="a5"/>
    <w:uiPriority w:val="99"/>
    <w:qFormat/>
    <w:locked/>
    <w:rsid w:val="00320C79"/>
    <w:rPr>
      <w:rFonts w:ascii="Arial" w:eastAsia="Arial Unicode MS" w:hAnsi="Arial" w:cs="Arial"/>
      <w:i/>
      <w:iCs/>
      <w:sz w:val="24"/>
      <w:szCs w:val="24"/>
      <w:lang w:eastAsia="ru-RU"/>
    </w:rPr>
  </w:style>
  <w:style w:type="paragraph" w:styleId="a7">
    <w:name w:val="List Paragraph"/>
    <w:aliases w:val="Bullet List,FooterText,numbered,Маркер,Bullet 1,Use Case List Paragraph,ТЗ список,List Paragraph,GOST_TableList,Paragraphe de liste1,lp1,Абзац списка литеральный,Bulletr List Paragraph,Булет1,1Булет,it_List1,Абзац основного текста"/>
    <w:basedOn w:val="a1"/>
    <w:link w:val="a8"/>
    <w:uiPriority w:val="99"/>
    <w:qFormat/>
    <w:rsid w:val="00320C79"/>
    <w:pPr>
      <w:ind w:left="720"/>
      <w:contextualSpacing/>
    </w:pPr>
  </w:style>
  <w:style w:type="paragraph" w:styleId="a9">
    <w:name w:val="header"/>
    <w:basedOn w:val="a1"/>
    <w:link w:val="aa"/>
    <w:rsid w:val="002A1B07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a">
    <w:name w:val="Верхний колонтитул Знак"/>
    <w:basedOn w:val="a2"/>
    <w:link w:val="a9"/>
    <w:qFormat/>
    <w:locked/>
    <w:rsid w:val="002A1B07"/>
    <w:rPr>
      <w:rFonts w:ascii="Times New Roman" w:hAnsi="Times New Roman" w:cs="Times New Roman"/>
      <w:sz w:val="20"/>
      <w:szCs w:val="20"/>
      <w:lang w:eastAsia="ru-RU"/>
    </w:rPr>
  </w:style>
  <w:style w:type="table" w:styleId="ab">
    <w:name w:val="Table Grid"/>
    <w:basedOn w:val="a3"/>
    <w:rsid w:val="003314F7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footer"/>
    <w:basedOn w:val="a1"/>
    <w:link w:val="ad"/>
    <w:rsid w:val="00A71D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2"/>
    <w:link w:val="ac"/>
    <w:qFormat/>
    <w:locked/>
    <w:rsid w:val="00A71D84"/>
    <w:rPr>
      <w:rFonts w:cs="Times New Roman"/>
    </w:rPr>
  </w:style>
  <w:style w:type="paragraph" w:styleId="ae">
    <w:name w:val="Normal Indent"/>
    <w:basedOn w:val="a1"/>
    <w:uiPriority w:val="99"/>
    <w:qFormat/>
    <w:rsid w:val="00452C38"/>
    <w:pPr>
      <w:spacing w:after="0" w:line="240" w:lineRule="auto"/>
      <w:ind w:left="708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af">
    <w:name w:val="Balloon Text"/>
    <w:basedOn w:val="a1"/>
    <w:link w:val="af0"/>
    <w:qFormat/>
    <w:rsid w:val="00452C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2"/>
    <w:link w:val="af"/>
    <w:qFormat/>
    <w:locked/>
    <w:rsid w:val="00452C38"/>
    <w:rPr>
      <w:rFonts w:ascii="Tahoma" w:hAnsi="Tahoma" w:cs="Tahoma"/>
      <w:sz w:val="16"/>
      <w:szCs w:val="16"/>
    </w:rPr>
  </w:style>
  <w:style w:type="character" w:customStyle="1" w:styleId="hl">
    <w:name w:val="hl"/>
    <w:basedOn w:val="a2"/>
    <w:uiPriority w:val="99"/>
    <w:qFormat/>
    <w:rsid w:val="00452C38"/>
    <w:rPr>
      <w:rFonts w:cs="Times New Roman"/>
    </w:rPr>
  </w:style>
  <w:style w:type="paragraph" w:customStyle="1" w:styleId="ConsPlusNormal">
    <w:name w:val="ConsPlusNormal"/>
    <w:link w:val="ConsPlusNormal0"/>
    <w:qFormat/>
    <w:rsid w:val="00452C38"/>
    <w:pPr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paragraph" w:styleId="af1">
    <w:name w:val="footnote text"/>
    <w:aliases w:val="Знак10"/>
    <w:basedOn w:val="a1"/>
    <w:link w:val="af2"/>
    <w:rsid w:val="00452C38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2">
    <w:name w:val="Текст сноски Знак"/>
    <w:aliases w:val="Знак10 Знак1"/>
    <w:basedOn w:val="a2"/>
    <w:link w:val="af1"/>
    <w:qFormat/>
    <w:locked/>
    <w:rsid w:val="00452C38"/>
    <w:rPr>
      <w:rFonts w:ascii="Times New Roman" w:hAnsi="Times New Roman" w:cs="Times New Roman"/>
      <w:sz w:val="20"/>
      <w:szCs w:val="20"/>
      <w:lang w:eastAsia="ru-RU"/>
    </w:rPr>
  </w:style>
  <w:style w:type="character" w:styleId="af3">
    <w:name w:val="footnote reference"/>
    <w:aliases w:val="Знак сноски 1,Знак сноски-FN"/>
    <w:basedOn w:val="a2"/>
    <w:rsid w:val="00452C38"/>
    <w:rPr>
      <w:rFonts w:cs="Times New Roman"/>
      <w:vertAlign w:val="superscript"/>
    </w:rPr>
  </w:style>
  <w:style w:type="paragraph" w:styleId="23">
    <w:name w:val="Body Text 2"/>
    <w:aliases w:val="Договор"/>
    <w:basedOn w:val="a1"/>
    <w:link w:val="24"/>
    <w:qFormat/>
    <w:rsid w:val="00452C38"/>
    <w:pPr>
      <w:spacing w:after="120" w:line="48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4">
    <w:name w:val="Основной текст 2 Знак"/>
    <w:aliases w:val="Договор Знак2"/>
    <w:basedOn w:val="a2"/>
    <w:link w:val="23"/>
    <w:qFormat/>
    <w:locked/>
    <w:rsid w:val="00452C38"/>
    <w:rPr>
      <w:rFonts w:ascii="Times New Roman" w:hAnsi="Times New Roman" w:cs="Times New Roman"/>
      <w:sz w:val="24"/>
      <w:szCs w:val="24"/>
      <w:lang w:eastAsia="ru-RU"/>
    </w:rPr>
  </w:style>
  <w:style w:type="paragraph" w:styleId="af4">
    <w:name w:val="Body Text"/>
    <w:aliases w:val="body text,Знак8 Знак,Основной текст Знак Знак Знак,Основной текст Знак Знак Знак Знак,body text Знак Знак"/>
    <w:basedOn w:val="a1"/>
    <w:link w:val="af5"/>
    <w:rsid w:val="00452C38"/>
    <w:pPr>
      <w:suppressAutoHyphens/>
      <w:spacing w:after="120"/>
      <w:jc w:val="both"/>
    </w:pPr>
    <w:rPr>
      <w:rFonts w:eastAsia="Times New Roman"/>
      <w:kern w:val="2"/>
      <w:lang w:eastAsia="ar-SA"/>
    </w:rPr>
  </w:style>
  <w:style w:type="character" w:customStyle="1" w:styleId="af5">
    <w:name w:val="Основной текст Знак"/>
    <w:aliases w:val="body text Знак1,Знак8 Знак Знак1,Основной текст Знак Знак Знак Знак2,Основной текст Знак Знак Знак Знак Знак1,body text Знак Знак Знак1"/>
    <w:basedOn w:val="a2"/>
    <w:link w:val="af4"/>
    <w:qFormat/>
    <w:locked/>
    <w:rsid w:val="00452C38"/>
    <w:rPr>
      <w:rFonts w:ascii="Calibri" w:hAnsi="Calibri" w:cs="Times New Roman"/>
      <w:kern w:val="2"/>
      <w:lang w:eastAsia="ar-SA" w:bidi="ar-SA"/>
    </w:rPr>
  </w:style>
  <w:style w:type="paragraph" w:customStyle="1" w:styleId="ConsPlusCell">
    <w:name w:val="ConsPlusCell"/>
    <w:uiPriority w:val="99"/>
    <w:qFormat/>
    <w:rsid w:val="00452C38"/>
    <w:pPr>
      <w:widowControl w:val="0"/>
      <w:autoSpaceDE w:val="0"/>
      <w:autoSpaceDN w:val="0"/>
    </w:pPr>
    <w:rPr>
      <w:rFonts w:ascii="Courier New" w:eastAsia="Times New Roman" w:hAnsi="Courier New" w:cs="Courier New"/>
      <w:sz w:val="20"/>
      <w:szCs w:val="20"/>
    </w:rPr>
  </w:style>
  <w:style w:type="paragraph" w:customStyle="1" w:styleId="-">
    <w:name w:val="Контракт-раздел"/>
    <w:basedOn w:val="a1"/>
    <w:next w:val="-0"/>
    <w:uiPriority w:val="99"/>
    <w:qFormat/>
    <w:rsid w:val="00452C38"/>
    <w:pPr>
      <w:keepNext/>
      <w:numPr>
        <w:numId w:val="1"/>
      </w:numPr>
      <w:tabs>
        <w:tab w:val="clear" w:pos="0"/>
        <w:tab w:val="left" w:pos="540"/>
        <w:tab w:val="num" w:pos="643"/>
      </w:tabs>
      <w:suppressAutoHyphens/>
      <w:spacing w:before="360" w:after="120" w:line="240" w:lineRule="auto"/>
      <w:ind w:left="643" w:hanging="360"/>
      <w:jc w:val="center"/>
      <w:outlineLvl w:val="3"/>
    </w:pPr>
    <w:rPr>
      <w:rFonts w:ascii="Times New Roman" w:eastAsia="Times New Roman" w:hAnsi="Times New Roman"/>
      <w:b/>
      <w:bCs/>
      <w:caps/>
      <w:smallCaps/>
      <w:sz w:val="24"/>
      <w:szCs w:val="24"/>
      <w:lang w:eastAsia="ru-RU"/>
    </w:rPr>
  </w:style>
  <w:style w:type="paragraph" w:customStyle="1" w:styleId="-0">
    <w:name w:val="Контракт-пункт"/>
    <w:basedOn w:val="a1"/>
    <w:uiPriority w:val="99"/>
    <w:qFormat/>
    <w:rsid w:val="00452C38"/>
    <w:pPr>
      <w:numPr>
        <w:ilvl w:val="1"/>
        <w:numId w:val="1"/>
      </w:numPr>
      <w:tabs>
        <w:tab w:val="clear" w:pos="851"/>
        <w:tab w:val="num" w:pos="643"/>
      </w:tabs>
      <w:spacing w:after="0" w:line="240" w:lineRule="auto"/>
      <w:ind w:left="643" w:hanging="36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-1">
    <w:name w:val="Контракт-подпункт"/>
    <w:basedOn w:val="a1"/>
    <w:uiPriority w:val="99"/>
    <w:qFormat/>
    <w:rsid w:val="00452C38"/>
    <w:pPr>
      <w:numPr>
        <w:ilvl w:val="2"/>
        <w:numId w:val="1"/>
      </w:numPr>
      <w:tabs>
        <w:tab w:val="clear" w:pos="851"/>
        <w:tab w:val="num" w:pos="643"/>
      </w:tabs>
      <w:spacing w:after="0" w:line="240" w:lineRule="auto"/>
      <w:ind w:left="643" w:hanging="36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-2">
    <w:name w:val="Контракт-подподпункт"/>
    <w:basedOn w:val="a1"/>
    <w:uiPriority w:val="99"/>
    <w:qFormat/>
    <w:rsid w:val="00452C38"/>
    <w:pPr>
      <w:numPr>
        <w:ilvl w:val="3"/>
        <w:numId w:val="1"/>
      </w:numPr>
      <w:tabs>
        <w:tab w:val="clear" w:pos="1418"/>
        <w:tab w:val="num" w:pos="643"/>
      </w:tabs>
      <w:spacing w:after="0" w:line="240" w:lineRule="auto"/>
      <w:ind w:left="643" w:hanging="36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6">
    <w:name w:val="endnote text"/>
    <w:basedOn w:val="a1"/>
    <w:link w:val="af7"/>
    <w:uiPriority w:val="99"/>
    <w:semiHidden/>
    <w:rsid w:val="00452C38"/>
    <w:pPr>
      <w:spacing w:before="120" w:after="0" w:line="240" w:lineRule="auto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7">
    <w:name w:val="Текст концевой сноски Знак"/>
    <w:basedOn w:val="a2"/>
    <w:link w:val="af6"/>
    <w:uiPriority w:val="99"/>
    <w:semiHidden/>
    <w:qFormat/>
    <w:locked/>
    <w:rsid w:val="00452C38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a8">
    <w:name w:val="Абзац списка Знак"/>
    <w:aliases w:val="Bullet List Знак,FooterText Знак,numbered Знак,Маркер Знак,Bullet 1 Знак,Use Case List Paragraph Знак,ТЗ список Знак,List Paragraph Знак,GOST_TableList Знак,Paragraphe de liste1 Знак,lp1 Знак,Абзац списка литеральный Знак,Булет1 Знак"/>
    <w:basedOn w:val="a2"/>
    <w:link w:val="a7"/>
    <w:uiPriority w:val="99"/>
    <w:qFormat/>
    <w:locked/>
    <w:rsid w:val="00452C38"/>
    <w:rPr>
      <w:rFonts w:cs="Times New Roman"/>
    </w:rPr>
  </w:style>
  <w:style w:type="character" w:styleId="af8">
    <w:name w:val="Hyperlink"/>
    <w:basedOn w:val="a2"/>
    <w:uiPriority w:val="99"/>
    <w:rsid w:val="00452C38"/>
    <w:rPr>
      <w:rFonts w:cs="Times New Roman"/>
      <w:color w:val="666699"/>
      <w:u w:val="none"/>
      <w:effect w:val="none"/>
    </w:rPr>
  </w:style>
  <w:style w:type="paragraph" w:styleId="af9">
    <w:name w:val="Normal (Web)"/>
    <w:aliases w:val="Обычный (Web),Знак2"/>
    <w:basedOn w:val="a1"/>
    <w:uiPriority w:val="99"/>
    <w:qFormat/>
    <w:rsid w:val="00452C38"/>
    <w:pPr>
      <w:spacing w:before="100" w:beforeAutospacing="1" w:after="100" w:afterAutospacing="1" w:line="240" w:lineRule="auto"/>
    </w:pPr>
    <w:rPr>
      <w:rFonts w:ascii="Verdana" w:eastAsia="Times New Roman" w:hAnsi="Verdana"/>
      <w:sz w:val="14"/>
      <w:szCs w:val="14"/>
      <w:lang w:eastAsia="ru-RU"/>
    </w:rPr>
  </w:style>
  <w:style w:type="character" w:styleId="afa">
    <w:name w:val="endnote reference"/>
    <w:basedOn w:val="a2"/>
    <w:uiPriority w:val="99"/>
    <w:semiHidden/>
    <w:rsid w:val="00452C38"/>
    <w:rPr>
      <w:rFonts w:cs="Times New Roman"/>
      <w:vertAlign w:val="superscript"/>
    </w:rPr>
  </w:style>
  <w:style w:type="paragraph" w:customStyle="1" w:styleId="11">
    <w:name w:val="Без интервала1"/>
    <w:uiPriority w:val="99"/>
    <w:qFormat/>
    <w:rsid w:val="00452C38"/>
    <w:rPr>
      <w:rFonts w:ascii="Times New Roman" w:eastAsia="Times New Roman" w:hAnsi="Times New Roman"/>
      <w:color w:val="000000"/>
      <w:szCs w:val="20"/>
    </w:rPr>
  </w:style>
  <w:style w:type="paragraph" w:styleId="25">
    <w:name w:val="Body Text Indent 2"/>
    <w:aliases w:val="Знак"/>
    <w:basedOn w:val="a1"/>
    <w:link w:val="26"/>
    <w:qFormat/>
    <w:rsid w:val="00461BF7"/>
    <w:pPr>
      <w:spacing w:after="120" w:line="480" w:lineRule="auto"/>
      <w:ind w:left="283"/>
    </w:pPr>
  </w:style>
  <w:style w:type="character" w:customStyle="1" w:styleId="26">
    <w:name w:val="Основной текст с отступом 2 Знак"/>
    <w:aliases w:val="Знак Знак"/>
    <w:basedOn w:val="a2"/>
    <w:link w:val="25"/>
    <w:uiPriority w:val="99"/>
    <w:qFormat/>
    <w:locked/>
    <w:rsid w:val="00461BF7"/>
    <w:rPr>
      <w:rFonts w:cs="Times New Roman"/>
    </w:rPr>
  </w:style>
  <w:style w:type="character" w:styleId="afb">
    <w:name w:val="Placeholder Text"/>
    <w:basedOn w:val="a2"/>
    <w:uiPriority w:val="99"/>
    <w:semiHidden/>
    <w:qFormat/>
    <w:rsid w:val="00461BF7"/>
    <w:rPr>
      <w:rFonts w:cs="Times New Roman"/>
      <w:color w:val="808080"/>
    </w:rPr>
  </w:style>
  <w:style w:type="character" w:styleId="afc">
    <w:name w:val="FollowedHyperlink"/>
    <w:basedOn w:val="a2"/>
    <w:uiPriority w:val="99"/>
    <w:rsid w:val="00461BF7"/>
    <w:rPr>
      <w:rFonts w:cs="Times New Roman"/>
      <w:color w:val="800080"/>
      <w:u w:val="single"/>
    </w:rPr>
  </w:style>
  <w:style w:type="paragraph" w:styleId="HTML">
    <w:name w:val="HTML Address"/>
    <w:basedOn w:val="a1"/>
    <w:link w:val="HTML0"/>
    <w:uiPriority w:val="99"/>
    <w:qFormat/>
    <w:rsid w:val="00461BF7"/>
    <w:pPr>
      <w:spacing w:after="60" w:line="240" w:lineRule="auto"/>
      <w:jc w:val="both"/>
    </w:pPr>
    <w:rPr>
      <w:rFonts w:ascii="Times New Roman" w:eastAsia="Times New Roman" w:hAnsi="Times New Roman"/>
      <w:i/>
      <w:iCs/>
      <w:sz w:val="24"/>
      <w:szCs w:val="24"/>
      <w:lang w:eastAsia="ru-RU"/>
    </w:rPr>
  </w:style>
  <w:style w:type="character" w:customStyle="1" w:styleId="HTML0">
    <w:name w:val="Адрес HTML Знак"/>
    <w:basedOn w:val="a2"/>
    <w:link w:val="HTML"/>
    <w:uiPriority w:val="99"/>
    <w:qFormat/>
    <w:locked/>
    <w:rsid w:val="00461BF7"/>
    <w:rPr>
      <w:rFonts w:ascii="Times New Roman" w:hAnsi="Times New Roman" w:cs="Times New Roman"/>
      <w:i/>
      <w:iCs/>
      <w:sz w:val="24"/>
      <w:szCs w:val="24"/>
      <w:lang w:eastAsia="ru-RU"/>
    </w:rPr>
  </w:style>
  <w:style w:type="character" w:styleId="HTML1">
    <w:name w:val="HTML Code"/>
    <w:basedOn w:val="a2"/>
    <w:uiPriority w:val="99"/>
    <w:qFormat/>
    <w:rsid w:val="00461BF7"/>
    <w:rPr>
      <w:rFonts w:ascii="Courier New" w:hAnsi="Courier New" w:cs="Times New Roman"/>
      <w:sz w:val="20"/>
    </w:rPr>
  </w:style>
  <w:style w:type="character" w:styleId="HTML2">
    <w:name w:val="HTML Keyboard"/>
    <w:basedOn w:val="a2"/>
    <w:uiPriority w:val="99"/>
    <w:qFormat/>
    <w:rsid w:val="00461BF7"/>
    <w:rPr>
      <w:rFonts w:ascii="Courier New" w:hAnsi="Courier New" w:cs="Times New Roman"/>
      <w:sz w:val="20"/>
    </w:rPr>
  </w:style>
  <w:style w:type="paragraph" w:styleId="HTML3">
    <w:name w:val="HTML Preformatted"/>
    <w:basedOn w:val="a1"/>
    <w:link w:val="HTML4"/>
    <w:qFormat/>
    <w:rsid w:val="00461BF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60" w:line="240" w:lineRule="auto"/>
      <w:jc w:val="both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4">
    <w:name w:val="Стандартный HTML Знак"/>
    <w:basedOn w:val="a2"/>
    <w:link w:val="HTML3"/>
    <w:qFormat/>
    <w:locked/>
    <w:rsid w:val="00461BF7"/>
    <w:rPr>
      <w:rFonts w:ascii="Courier New" w:hAnsi="Courier New" w:cs="Courier New"/>
      <w:sz w:val="20"/>
      <w:szCs w:val="20"/>
      <w:lang w:eastAsia="ru-RU"/>
    </w:rPr>
  </w:style>
  <w:style w:type="character" w:styleId="HTML5">
    <w:name w:val="HTML Sample"/>
    <w:basedOn w:val="a2"/>
    <w:uiPriority w:val="99"/>
    <w:qFormat/>
    <w:rsid w:val="00461BF7"/>
    <w:rPr>
      <w:rFonts w:ascii="Courier New" w:hAnsi="Courier New" w:cs="Times New Roman"/>
    </w:rPr>
  </w:style>
  <w:style w:type="character" w:styleId="HTML6">
    <w:name w:val="HTML Typewriter"/>
    <w:basedOn w:val="a2"/>
    <w:uiPriority w:val="99"/>
    <w:qFormat/>
    <w:rsid w:val="00461BF7"/>
    <w:rPr>
      <w:rFonts w:ascii="Courier New" w:hAnsi="Courier New" w:cs="Times New Roman"/>
      <w:sz w:val="20"/>
    </w:rPr>
  </w:style>
  <w:style w:type="paragraph" w:styleId="afd">
    <w:name w:val="Closing"/>
    <w:basedOn w:val="a1"/>
    <w:link w:val="afe"/>
    <w:uiPriority w:val="99"/>
    <w:qFormat/>
    <w:rsid w:val="00461BF7"/>
    <w:pPr>
      <w:spacing w:after="60" w:line="240" w:lineRule="auto"/>
      <w:ind w:left="4252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e">
    <w:name w:val="Прощание Знак"/>
    <w:basedOn w:val="a2"/>
    <w:link w:val="afd"/>
    <w:uiPriority w:val="99"/>
    <w:qFormat/>
    <w:locked/>
    <w:rsid w:val="00461BF7"/>
    <w:rPr>
      <w:rFonts w:ascii="Times New Roman" w:hAnsi="Times New Roman" w:cs="Times New Roman"/>
      <w:sz w:val="24"/>
      <w:szCs w:val="24"/>
      <w:lang w:eastAsia="ru-RU"/>
    </w:rPr>
  </w:style>
  <w:style w:type="paragraph" w:styleId="aff">
    <w:name w:val="Body Text Indent"/>
    <w:basedOn w:val="a1"/>
    <w:link w:val="aff0"/>
    <w:qFormat/>
    <w:rsid w:val="00461BF7"/>
    <w:pPr>
      <w:spacing w:after="120" w:line="240" w:lineRule="auto"/>
      <w:ind w:left="283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BodyTextIndentChar">
    <w:name w:val="Body Text Indent Char"/>
    <w:basedOn w:val="a2"/>
    <w:uiPriority w:val="99"/>
    <w:qFormat/>
    <w:locked/>
    <w:rsid w:val="00461BF7"/>
    <w:rPr>
      <w:rFonts w:ascii="Times New Roman" w:hAnsi="Times New Roman"/>
      <w:sz w:val="24"/>
      <w:lang w:eastAsia="ru-RU"/>
    </w:rPr>
  </w:style>
  <w:style w:type="character" w:customStyle="1" w:styleId="aff0">
    <w:name w:val="Основной текст с отступом Знак"/>
    <w:basedOn w:val="a2"/>
    <w:link w:val="aff"/>
    <w:qFormat/>
    <w:locked/>
    <w:rsid w:val="00461BF7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12">
    <w:name w:val="Договор Знак1"/>
    <w:uiPriority w:val="99"/>
    <w:qFormat/>
    <w:rsid w:val="00461BF7"/>
    <w:rPr>
      <w:sz w:val="24"/>
      <w:lang w:val="ru-RU" w:eastAsia="ru-RU"/>
    </w:rPr>
  </w:style>
  <w:style w:type="paragraph" w:customStyle="1" w:styleId="a0">
    <w:name w:val="Часть"/>
    <w:basedOn w:val="a1"/>
    <w:uiPriority w:val="99"/>
    <w:semiHidden/>
    <w:qFormat/>
    <w:rsid w:val="00461BF7"/>
    <w:pPr>
      <w:numPr>
        <w:numId w:val="8"/>
      </w:numPr>
      <w:tabs>
        <w:tab w:val="clear" w:pos="360"/>
        <w:tab w:val="num" w:pos="926"/>
      </w:tabs>
      <w:spacing w:after="60" w:line="240" w:lineRule="auto"/>
      <w:ind w:left="0" w:firstLine="0"/>
      <w:jc w:val="center"/>
    </w:pPr>
    <w:rPr>
      <w:rFonts w:ascii="Arial" w:eastAsia="Times New Roman" w:hAnsi="Arial"/>
      <w:b/>
      <w:caps/>
      <w:sz w:val="32"/>
      <w:szCs w:val="20"/>
      <w:lang w:eastAsia="ru-RU"/>
    </w:rPr>
  </w:style>
  <w:style w:type="paragraph" w:customStyle="1" w:styleId="33">
    <w:name w:val="Раздел 3"/>
    <w:basedOn w:val="a1"/>
    <w:uiPriority w:val="99"/>
    <w:semiHidden/>
    <w:qFormat/>
    <w:rsid w:val="00461BF7"/>
    <w:pPr>
      <w:tabs>
        <w:tab w:val="num" w:pos="360"/>
        <w:tab w:val="num" w:pos="567"/>
      </w:tabs>
      <w:spacing w:before="120" w:after="120" w:line="240" w:lineRule="auto"/>
      <w:ind w:left="360" w:hanging="360"/>
      <w:jc w:val="center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aff1">
    <w:name w:val="Тендерные данные"/>
    <w:basedOn w:val="a1"/>
    <w:uiPriority w:val="99"/>
    <w:semiHidden/>
    <w:qFormat/>
    <w:rsid w:val="00461BF7"/>
    <w:pPr>
      <w:tabs>
        <w:tab w:val="left" w:pos="1985"/>
      </w:tabs>
      <w:spacing w:before="120" w:after="60" w:line="240" w:lineRule="auto"/>
      <w:jc w:val="both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ConsNormal">
    <w:name w:val="ConsNormal"/>
    <w:uiPriority w:val="99"/>
    <w:qFormat/>
    <w:rsid w:val="00461BF7"/>
    <w:pPr>
      <w:widowControl w:val="0"/>
      <w:autoSpaceDE w:val="0"/>
      <w:autoSpaceDN w:val="0"/>
      <w:adjustRightInd w:val="0"/>
      <w:ind w:right="19772" w:firstLine="720"/>
    </w:pPr>
    <w:rPr>
      <w:rFonts w:ascii="Arial" w:eastAsia="Times New Roman" w:hAnsi="Arial" w:cs="Arial"/>
      <w:sz w:val="20"/>
      <w:szCs w:val="20"/>
    </w:rPr>
  </w:style>
  <w:style w:type="paragraph" w:customStyle="1" w:styleId="ConsNonformat">
    <w:name w:val="ConsNonformat"/>
    <w:qFormat/>
    <w:rsid w:val="00461BF7"/>
    <w:pPr>
      <w:widowControl w:val="0"/>
      <w:autoSpaceDE w:val="0"/>
      <w:autoSpaceDN w:val="0"/>
      <w:adjustRightInd w:val="0"/>
      <w:ind w:right="19772"/>
    </w:pPr>
    <w:rPr>
      <w:rFonts w:ascii="Courier New" w:eastAsia="Times New Roman" w:hAnsi="Courier New" w:cs="Courier New"/>
      <w:sz w:val="20"/>
      <w:szCs w:val="20"/>
    </w:rPr>
  </w:style>
  <w:style w:type="paragraph" w:customStyle="1" w:styleId="13">
    <w:name w:val="Стиль1"/>
    <w:basedOn w:val="a1"/>
    <w:uiPriority w:val="99"/>
    <w:qFormat/>
    <w:rsid w:val="00461BF7"/>
    <w:pPr>
      <w:keepNext/>
      <w:keepLines/>
      <w:widowControl w:val="0"/>
      <w:suppressLineNumbers/>
      <w:tabs>
        <w:tab w:val="num" w:pos="1152"/>
      </w:tabs>
      <w:suppressAutoHyphens/>
      <w:spacing w:after="60" w:line="240" w:lineRule="auto"/>
      <w:ind w:left="1152" w:hanging="432"/>
    </w:pPr>
    <w:rPr>
      <w:rFonts w:ascii="Times New Roman" w:eastAsia="Times New Roman" w:hAnsi="Times New Roman"/>
      <w:b/>
      <w:sz w:val="28"/>
      <w:szCs w:val="24"/>
      <w:lang w:eastAsia="ru-RU"/>
    </w:rPr>
  </w:style>
  <w:style w:type="paragraph" w:customStyle="1" w:styleId="2-1">
    <w:name w:val="содержание2-1"/>
    <w:basedOn w:val="31"/>
    <w:next w:val="a1"/>
    <w:uiPriority w:val="99"/>
    <w:qFormat/>
    <w:rsid w:val="00461BF7"/>
  </w:style>
  <w:style w:type="paragraph" w:styleId="27">
    <w:name w:val="List Number 2"/>
    <w:basedOn w:val="a1"/>
    <w:uiPriority w:val="99"/>
    <w:qFormat/>
    <w:rsid w:val="00461BF7"/>
    <w:pPr>
      <w:tabs>
        <w:tab w:val="num" w:pos="643"/>
      </w:tabs>
      <w:spacing w:after="60" w:line="240" w:lineRule="auto"/>
      <w:ind w:left="643" w:hanging="36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0">
    <w:name w:val="Стиль2"/>
    <w:basedOn w:val="27"/>
    <w:uiPriority w:val="99"/>
    <w:qFormat/>
    <w:rsid w:val="00461BF7"/>
    <w:pPr>
      <w:keepNext/>
      <w:keepLines/>
      <w:widowControl w:val="0"/>
      <w:numPr>
        <w:ilvl w:val="2"/>
        <w:numId w:val="9"/>
      </w:numPr>
      <w:suppressLineNumbers/>
      <w:tabs>
        <w:tab w:val="clear" w:pos="720"/>
        <w:tab w:val="num" w:pos="1209"/>
      </w:tabs>
      <w:suppressAutoHyphens/>
      <w:ind w:left="1209" w:hanging="360"/>
    </w:pPr>
    <w:rPr>
      <w:b/>
      <w:szCs w:val="20"/>
    </w:rPr>
  </w:style>
  <w:style w:type="paragraph" w:customStyle="1" w:styleId="34">
    <w:name w:val="Стиль3"/>
    <w:basedOn w:val="25"/>
    <w:uiPriority w:val="99"/>
    <w:qFormat/>
    <w:rsid w:val="00461BF7"/>
    <w:pPr>
      <w:widowControl w:val="0"/>
      <w:adjustRightInd w:val="0"/>
      <w:spacing w:after="0" w:line="240" w:lineRule="auto"/>
      <w:ind w:left="0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2-11">
    <w:name w:val="содержание2-11"/>
    <w:basedOn w:val="a1"/>
    <w:uiPriority w:val="99"/>
    <w:qFormat/>
    <w:rsid w:val="00461BF7"/>
    <w:pPr>
      <w:spacing w:after="6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43">
    <w:name w:val="Стиль4"/>
    <w:basedOn w:val="21"/>
    <w:next w:val="a1"/>
    <w:uiPriority w:val="99"/>
    <w:qFormat/>
    <w:rsid w:val="00461BF7"/>
    <w:pPr>
      <w:widowControl w:val="0"/>
      <w:suppressLineNumbers/>
      <w:suppressAutoHyphens/>
      <w:ind w:firstLine="567"/>
    </w:pPr>
  </w:style>
  <w:style w:type="paragraph" w:customStyle="1" w:styleId="aff2">
    <w:name w:val="Таблица заголовок"/>
    <w:basedOn w:val="a1"/>
    <w:uiPriority w:val="99"/>
    <w:qFormat/>
    <w:rsid w:val="00461BF7"/>
    <w:pPr>
      <w:spacing w:before="120" w:after="120" w:line="360" w:lineRule="auto"/>
      <w:jc w:val="right"/>
    </w:pPr>
    <w:rPr>
      <w:rFonts w:ascii="Times New Roman" w:eastAsia="Times New Roman" w:hAnsi="Times New Roman"/>
      <w:b/>
      <w:sz w:val="28"/>
      <w:szCs w:val="28"/>
      <w:lang w:eastAsia="ru-RU"/>
    </w:rPr>
  </w:style>
  <w:style w:type="paragraph" w:customStyle="1" w:styleId="aff3">
    <w:name w:val="текст таблицы"/>
    <w:basedOn w:val="a1"/>
    <w:uiPriority w:val="99"/>
    <w:qFormat/>
    <w:rsid w:val="00461BF7"/>
    <w:pPr>
      <w:spacing w:before="120" w:after="0" w:line="240" w:lineRule="auto"/>
      <w:ind w:right="-102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f4">
    <w:name w:val="Пункт Знак"/>
    <w:basedOn w:val="a1"/>
    <w:uiPriority w:val="99"/>
    <w:qFormat/>
    <w:rsid w:val="00461BF7"/>
    <w:pPr>
      <w:tabs>
        <w:tab w:val="num" w:pos="1134"/>
        <w:tab w:val="left" w:pos="1701"/>
      </w:tabs>
      <w:snapToGrid w:val="0"/>
      <w:spacing w:after="0" w:line="360" w:lineRule="auto"/>
      <w:ind w:left="1134" w:hanging="567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aff5">
    <w:name w:val="a"/>
    <w:basedOn w:val="a1"/>
    <w:uiPriority w:val="99"/>
    <w:qFormat/>
    <w:rsid w:val="00461BF7"/>
    <w:pPr>
      <w:snapToGrid w:val="0"/>
      <w:spacing w:after="0" w:line="360" w:lineRule="auto"/>
      <w:ind w:left="1134" w:hanging="567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aff6">
    <w:name w:val="Словарная статья"/>
    <w:basedOn w:val="a1"/>
    <w:next w:val="a1"/>
    <w:uiPriority w:val="99"/>
    <w:qFormat/>
    <w:rsid w:val="00461BF7"/>
    <w:pPr>
      <w:autoSpaceDE w:val="0"/>
      <w:autoSpaceDN w:val="0"/>
      <w:adjustRightInd w:val="0"/>
      <w:spacing w:after="0" w:line="240" w:lineRule="auto"/>
      <w:ind w:right="118"/>
      <w:jc w:val="both"/>
    </w:pPr>
    <w:rPr>
      <w:rFonts w:ascii="Arial" w:eastAsia="Times New Roman" w:hAnsi="Arial"/>
      <w:sz w:val="20"/>
      <w:szCs w:val="20"/>
      <w:lang w:eastAsia="ru-RU"/>
    </w:rPr>
  </w:style>
  <w:style w:type="paragraph" w:customStyle="1" w:styleId="aff7">
    <w:name w:val="Комментарий пользователя"/>
    <w:basedOn w:val="a1"/>
    <w:next w:val="a1"/>
    <w:uiPriority w:val="99"/>
    <w:qFormat/>
    <w:rsid w:val="00461BF7"/>
    <w:pPr>
      <w:autoSpaceDE w:val="0"/>
      <w:autoSpaceDN w:val="0"/>
      <w:adjustRightInd w:val="0"/>
      <w:spacing w:after="0" w:line="240" w:lineRule="auto"/>
      <w:ind w:left="170"/>
    </w:pPr>
    <w:rPr>
      <w:rFonts w:ascii="Arial" w:eastAsia="Times New Roman" w:hAnsi="Arial"/>
      <w:i/>
      <w:iCs/>
      <w:color w:val="000080"/>
      <w:sz w:val="20"/>
      <w:szCs w:val="20"/>
      <w:lang w:eastAsia="ru-RU"/>
    </w:rPr>
  </w:style>
  <w:style w:type="paragraph" w:customStyle="1" w:styleId="paragraph">
    <w:name w:val="paragraph"/>
    <w:basedOn w:val="a1"/>
    <w:uiPriority w:val="99"/>
    <w:qFormat/>
    <w:rsid w:val="00461BF7"/>
    <w:pPr>
      <w:spacing w:before="100" w:beforeAutospacing="1" w:after="100" w:afterAutospacing="1" w:line="240" w:lineRule="auto"/>
      <w:jc w:val="both"/>
    </w:pPr>
    <w:rPr>
      <w:rFonts w:ascii="Arial" w:eastAsia="Arial Unicode MS" w:hAnsi="Arial" w:cs="Arial"/>
      <w:color w:val="000000"/>
      <w:sz w:val="20"/>
      <w:szCs w:val="20"/>
      <w:lang w:eastAsia="ru-RU"/>
    </w:rPr>
  </w:style>
  <w:style w:type="paragraph" w:customStyle="1" w:styleId="xl24">
    <w:name w:val="xl24"/>
    <w:basedOn w:val="a1"/>
    <w:uiPriority w:val="99"/>
    <w:qFormat/>
    <w:rsid w:val="00461BF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11818">
    <w:name w:val="Стиль Заголовок 1 + Перед:  18 пт После:  18 пт"/>
    <w:basedOn w:val="1"/>
    <w:uiPriority w:val="99"/>
    <w:qFormat/>
    <w:rsid w:val="00461BF7"/>
    <w:pPr>
      <w:keepLines w:val="0"/>
      <w:pageBreakBefore/>
      <w:tabs>
        <w:tab w:val="left" w:pos="540"/>
      </w:tabs>
      <w:spacing w:before="360" w:after="360" w:line="360" w:lineRule="auto"/>
      <w:ind w:firstLine="567"/>
      <w:jc w:val="center"/>
    </w:pPr>
    <w:rPr>
      <w:rFonts w:ascii="Times New Roman" w:hAnsi="Times New Roman"/>
      <w:color w:val="000000"/>
      <w:sz w:val="24"/>
      <w:lang w:eastAsia="ru-RU"/>
    </w:rPr>
  </w:style>
  <w:style w:type="paragraph" w:customStyle="1" w:styleId="14">
    <w:name w:val="Обычный1"/>
    <w:qFormat/>
    <w:rsid w:val="00461BF7"/>
    <w:rPr>
      <w:rFonts w:ascii="Times New Roman" w:eastAsia="Times New Roman" w:hAnsi="Times New Roman"/>
      <w:sz w:val="20"/>
      <w:szCs w:val="20"/>
      <w:vertAlign w:val="superscript"/>
    </w:rPr>
  </w:style>
  <w:style w:type="paragraph" w:customStyle="1" w:styleId="15">
    <w:name w:val="Название1"/>
    <w:basedOn w:val="a1"/>
    <w:uiPriority w:val="99"/>
    <w:qFormat/>
    <w:rsid w:val="00461BF7"/>
    <w:pPr>
      <w:snapToGrid w:val="0"/>
      <w:spacing w:after="0" w:line="240" w:lineRule="auto"/>
      <w:jc w:val="center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61">
    <w:name w:val="Текст для М6"/>
    <w:basedOn w:val="a1"/>
    <w:uiPriority w:val="99"/>
    <w:qFormat/>
    <w:rsid w:val="00461BF7"/>
    <w:pPr>
      <w:spacing w:after="0" w:line="360" w:lineRule="auto"/>
      <w:ind w:firstLine="720"/>
      <w:jc w:val="both"/>
    </w:pPr>
    <w:rPr>
      <w:rFonts w:ascii="Times New Roman" w:eastAsia="Times New Roman" w:hAnsi="Times New Roman"/>
      <w:sz w:val="26"/>
      <w:szCs w:val="20"/>
      <w:lang w:eastAsia="ru-RU"/>
    </w:rPr>
  </w:style>
  <w:style w:type="paragraph" w:customStyle="1" w:styleId="210">
    <w:name w:val="Основной текст 21"/>
    <w:basedOn w:val="a1"/>
    <w:uiPriority w:val="99"/>
    <w:qFormat/>
    <w:rsid w:val="00461BF7"/>
    <w:pPr>
      <w:spacing w:after="0" w:line="240" w:lineRule="auto"/>
      <w:jc w:val="both"/>
    </w:pPr>
    <w:rPr>
      <w:rFonts w:ascii="Times New Roman" w:eastAsia="Times New Roman" w:hAnsi="Times New Roman"/>
      <w:b/>
      <w:color w:val="000000"/>
      <w:sz w:val="24"/>
      <w:szCs w:val="20"/>
      <w:lang w:eastAsia="ru-RU"/>
    </w:rPr>
  </w:style>
  <w:style w:type="paragraph" w:customStyle="1" w:styleId="aff8">
    <w:name w:val="ПодразделТ"/>
    <w:basedOn w:val="a1"/>
    <w:next w:val="a1"/>
    <w:uiPriority w:val="99"/>
    <w:qFormat/>
    <w:rsid w:val="00461BF7"/>
    <w:pPr>
      <w:keepNext/>
      <w:keepLines/>
      <w:spacing w:before="360" w:after="360" w:line="312" w:lineRule="auto"/>
      <w:ind w:firstLine="720"/>
      <w:jc w:val="both"/>
      <w:outlineLvl w:val="1"/>
    </w:pPr>
    <w:rPr>
      <w:rFonts w:ascii="Times New Roman" w:eastAsia="Times New Roman" w:hAnsi="Times New Roman"/>
      <w:b/>
      <w:sz w:val="32"/>
      <w:szCs w:val="20"/>
      <w:lang w:eastAsia="ru-RU"/>
    </w:rPr>
  </w:style>
  <w:style w:type="character" w:styleId="aff9">
    <w:name w:val="page number"/>
    <w:basedOn w:val="a2"/>
    <w:qFormat/>
    <w:rsid w:val="00461BF7"/>
    <w:rPr>
      <w:rFonts w:ascii="Times New Roman" w:hAnsi="Times New Roman" w:cs="Times New Roman"/>
    </w:rPr>
  </w:style>
  <w:style w:type="character" w:customStyle="1" w:styleId="affa">
    <w:name w:val="Основной шрифт"/>
    <w:uiPriority w:val="99"/>
    <w:semiHidden/>
    <w:qFormat/>
    <w:rsid w:val="00461BF7"/>
  </w:style>
  <w:style w:type="character" w:customStyle="1" w:styleId="16">
    <w:name w:val="Знак Знак1"/>
    <w:uiPriority w:val="99"/>
    <w:qFormat/>
    <w:rsid w:val="00461BF7"/>
    <w:rPr>
      <w:sz w:val="24"/>
      <w:lang w:val="ru-RU" w:eastAsia="ru-RU"/>
    </w:rPr>
  </w:style>
  <w:style w:type="character" w:customStyle="1" w:styleId="35">
    <w:name w:val="Стиль3 Знак"/>
    <w:basedOn w:val="16"/>
    <w:uiPriority w:val="99"/>
    <w:qFormat/>
    <w:rsid w:val="00461BF7"/>
    <w:rPr>
      <w:rFonts w:cs="Times New Roman"/>
      <w:sz w:val="24"/>
      <w:lang w:val="ru-RU" w:eastAsia="ru-RU" w:bidi="ar-SA"/>
    </w:rPr>
  </w:style>
  <w:style w:type="character" w:customStyle="1" w:styleId="36">
    <w:name w:val="Стиль3 Знак Знак"/>
    <w:uiPriority w:val="99"/>
    <w:qFormat/>
    <w:rsid w:val="00461BF7"/>
    <w:rPr>
      <w:sz w:val="24"/>
      <w:lang w:val="ru-RU" w:eastAsia="ru-RU"/>
    </w:rPr>
  </w:style>
  <w:style w:type="character" w:customStyle="1" w:styleId="17">
    <w:name w:val="Знак1"/>
    <w:uiPriority w:val="99"/>
    <w:qFormat/>
    <w:rsid w:val="00461BF7"/>
    <w:rPr>
      <w:sz w:val="24"/>
      <w:lang w:val="ru-RU" w:eastAsia="ru-RU"/>
    </w:rPr>
  </w:style>
  <w:style w:type="paragraph" w:styleId="91">
    <w:name w:val="toc 9"/>
    <w:basedOn w:val="a1"/>
    <w:next w:val="a1"/>
    <w:autoRedefine/>
    <w:uiPriority w:val="99"/>
    <w:semiHidden/>
    <w:rsid w:val="00461BF7"/>
    <w:pPr>
      <w:spacing w:after="0" w:line="240" w:lineRule="auto"/>
      <w:ind w:left="1920"/>
    </w:pPr>
    <w:rPr>
      <w:rFonts w:ascii="Times New Roman" w:eastAsia="Times New Roman" w:hAnsi="Times New Roman"/>
      <w:sz w:val="18"/>
      <w:szCs w:val="18"/>
      <w:lang w:eastAsia="ru-RU"/>
    </w:rPr>
  </w:style>
  <w:style w:type="paragraph" w:styleId="affb">
    <w:name w:val="List Bullet"/>
    <w:basedOn w:val="a1"/>
    <w:autoRedefine/>
    <w:uiPriority w:val="99"/>
    <w:qFormat/>
    <w:rsid w:val="00461BF7"/>
    <w:pPr>
      <w:spacing w:after="6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c">
    <w:name w:val="List Number"/>
    <w:basedOn w:val="a1"/>
    <w:uiPriority w:val="99"/>
    <w:rsid w:val="00461BF7"/>
    <w:pPr>
      <w:tabs>
        <w:tab w:val="num" w:pos="360"/>
      </w:tabs>
      <w:spacing w:after="60" w:line="240" w:lineRule="auto"/>
      <w:ind w:left="360" w:hanging="36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2">
    <w:name w:val="List Bullet 2"/>
    <w:basedOn w:val="a1"/>
    <w:autoRedefine/>
    <w:uiPriority w:val="99"/>
    <w:qFormat/>
    <w:rsid w:val="00461BF7"/>
    <w:pPr>
      <w:numPr>
        <w:numId w:val="3"/>
      </w:numPr>
      <w:tabs>
        <w:tab w:val="clear" w:pos="643"/>
        <w:tab w:val="num" w:pos="360"/>
      </w:tabs>
      <w:spacing w:after="60" w:line="240" w:lineRule="auto"/>
      <w:ind w:left="36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">
    <w:name w:val="List Bullet 3"/>
    <w:basedOn w:val="a1"/>
    <w:autoRedefine/>
    <w:uiPriority w:val="99"/>
    <w:rsid w:val="00461BF7"/>
    <w:pPr>
      <w:numPr>
        <w:numId w:val="2"/>
      </w:numPr>
      <w:tabs>
        <w:tab w:val="clear" w:pos="643"/>
        <w:tab w:val="num" w:pos="360"/>
        <w:tab w:val="num" w:pos="926"/>
      </w:tabs>
      <w:spacing w:after="60" w:line="240" w:lineRule="auto"/>
      <w:ind w:left="926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40">
    <w:name w:val="List Bullet 4"/>
    <w:basedOn w:val="a1"/>
    <w:autoRedefine/>
    <w:uiPriority w:val="99"/>
    <w:rsid w:val="00461BF7"/>
    <w:pPr>
      <w:numPr>
        <w:numId w:val="4"/>
      </w:numPr>
      <w:tabs>
        <w:tab w:val="clear" w:pos="926"/>
        <w:tab w:val="num" w:pos="643"/>
        <w:tab w:val="num" w:pos="1209"/>
      </w:tabs>
      <w:spacing w:after="60" w:line="240" w:lineRule="auto"/>
      <w:ind w:left="12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5">
    <w:name w:val="List Bullet 5"/>
    <w:basedOn w:val="a1"/>
    <w:autoRedefine/>
    <w:uiPriority w:val="99"/>
    <w:rsid w:val="00461BF7"/>
    <w:pPr>
      <w:numPr>
        <w:numId w:val="5"/>
      </w:numPr>
      <w:tabs>
        <w:tab w:val="clear" w:pos="1209"/>
        <w:tab w:val="num" w:pos="926"/>
        <w:tab w:val="num" w:pos="1492"/>
      </w:tabs>
      <w:spacing w:after="60" w:line="240" w:lineRule="auto"/>
      <w:ind w:left="1492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0">
    <w:name w:val="List Number 3"/>
    <w:basedOn w:val="a1"/>
    <w:uiPriority w:val="99"/>
    <w:qFormat/>
    <w:rsid w:val="00461BF7"/>
    <w:pPr>
      <w:numPr>
        <w:numId w:val="6"/>
      </w:numPr>
      <w:tabs>
        <w:tab w:val="clear" w:pos="360"/>
        <w:tab w:val="num" w:pos="926"/>
        <w:tab w:val="num" w:pos="1209"/>
      </w:tabs>
      <w:spacing w:after="60" w:line="240" w:lineRule="auto"/>
      <w:ind w:left="926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4">
    <w:name w:val="List Number 4"/>
    <w:basedOn w:val="a1"/>
    <w:uiPriority w:val="99"/>
    <w:qFormat/>
    <w:rsid w:val="00461BF7"/>
    <w:pPr>
      <w:numPr>
        <w:numId w:val="7"/>
      </w:numPr>
      <w:tabs>
        <w:tab w:val="clear" w:pos="926"/>
        <w:tab w:val="num" w:pos="1209"/>
        <w:tab w:val="num" w:pos="1492"/>
      </w:tabs>
      <w:spacing w:after="60" w:line="240" w:lineRule="auto"/>
      <w:ind w:left="12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52">
    <w:name w:val="List Number 5"/>
    <w:basedOn w:val="a1"/>
    <w:uiPriority w:val="99"/>
    <w:qFormat/>
    <w:rsid w:val="00461BF7"/>
    <w:pPr>
      <w:tabs>
        <w:tab w:val="num" w:pos="1492"/>
      </w:tabs>
      <w:spacing w:after="60" w:line="240" w:lineRule="auto"/>
      <w:ind w:left="1492" w:hanging="36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d">
    <w:name w:val="Date"/>
    <w:basedOn w:val="a1"/>
    <w:next w:val="a1"/>
    <w:link w:val="affe"/>
    <w:uiPriority w:val="99"/>
    <w:qFormat/>
    <w:rsid w:val="00461BF7"/>
    <w:pPr>
      <w:spacing w:after="6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ffe">
    <w:name w:val="Дата Знак"/>
    <w:basedOn w:val="a2"/>
    <w:link w:val="affd"/>
    <w:uiPriority w:val="99"/>
    <w:qFormat/>
    <w:locked/>
    <w:rsid w:val="00461BF7"/>
    <w:rPr>
      <w:rFonts w:ascii="Times New Roman" w:hAnsi="Times New Roman" w:cs="Times New Roman"/>
      <w:sz w:val="20"/>
      <w:szCs w:val="20"/>
      <w:lang w:eastAsia="ru-RU"/>
    </w:rPr>
  </w:style>
  <w:style w:type="paragraph" w:styleId="37">
    <w:name w:val="Body Text Indent 3"/>
    <w:basedOn w:val="a1"/>
    <w:link w:val="38"/>
    <w:qFormat/>
    <w:rsid w:val="00461BF7"/>
    <w:pPr>
      <w:spacing w:after="120" w:line="240" w:lineRule="auto"/>
      <w:ind w:left="283"/>
      <w:jc w:val="both"/>
    </w:pPr>
    <w:rPr>
      <w:rFonts w:ascii="Times New Roman" w:eastAsia="Times New Roman" w:hAnsi="Times New Roman"/>
      <w:sz w:val="16"/>
      <w:szCs w:val="20"/>
      <w:lang w:eastAsia="ru-RU"/>
    </w:rPr>
  </w:style>
  <w:style w:type="character" w:customStyle="1" w:styleId="38">
    <w:name w:val="Основной текст с отступом 3 Знак"/>
    <w:basedOn w:val="a2"/>
    <w:link w:val="37"/>
    <w:qFormat/>
    <w:locked/>
    <w:rsid w:val="00461BF7"/>
    <w:rPr>
      <w:rFonts w:ascii="Times New Roman" w:hAnsi="Times New Roman" w:cs="Times New Roman"/>
      <w:sz w:val="20"/>
      <w:szCs w:val="20"/>
      <w:lang w:eastAsia="ru-RU"/>
    </w:rPr>
  </w:style>
  <w:style w:type="paragraph" w:styleId="afff">
    <w:name w:val="Block Text"/>
    <w:basedOn w:val="a1"/>
    <w:uiPriority w:val="99"/>
    <w:qFormat/>
    <w:rsid w:val="00461BF7"/>
    <w:pPr>
      <w:spacing w:after="120" w:line="240" w:lineRule="auto"/>
      <w:ind w:left="1440" w:right="1440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39">
    <w:name w:val="Body Text 3"/>
    <w:basedOn w:val="a1"/>
    <w:link w:val="3a"/>
    <w:qFormat/>
    <w:rsid w:val="00461BF7"/>
    <w:pPr>
      <w:keepNext/>
      <w:keepLines/>
      <w:widowControl w:val="0"/>
      <w:suppressLineNumbers/>
      <w:tabs>
        <w:tab w:val="left" w:pos="0"/>
        <w:tab w:val="left" w:pos="567"/>
        <w:tab w:val="left" w:pos="1133"/>
        <w:tab w:val="left" w:pos="1699"/>
        <w:tab w:val="left" w:pos="2266"/>
        <w:tab w:val="left" w:pos="2832"/>
        <w:tab w:val="left" w:pos="3399"/>
        <w:tab w:val="left" w:pos="3965"/>
        <w:tab w:val="left" w:pos="4531"/>
        <w:tab w:val="left" w:pos="5098"/>
        <w:tab w:val="left" w:pos="5664"/>
        <w:tab w:val="left" w:pos="6231"/>
        <w:tab w:val="left" w:pos="6797"/>
        <w:tab w:val="left" w:pos="7363"/>
        <w:tab w:val="left" w:pos="7930"/>
        <w:tab w:val="left" w:pos="8496"/>
        <w:tab w:val="left" w:pos="9063"/>
      </w:tabs>
      <w:suppressAutoHyphens/>
      <w:spacing w:before="148" w:after="112" w:line="240" w:lineRule="auto"/>
      <w:jc w:val="both"/>
    </w:pPr>
    <w:rPr>
      <w:rFonts w:ascii="Times New Roman" w:eastAsia="Times New Roman" w:hAnsi="Times New Roman"/>
      <w:b/>
      <w:i/>
      <w:szCs w:val="24"/>
      <w:lang w:eastAsia="ru-RU"/>
    </w:rPr>
  </w:style>
  <w:style w:type="character" w:customStyle="1" w:styleId="3a">
    <w:name w:val="Основной текст 3 Знак"/>
    <w:basedOn w:val="a2"/>
    <w:link w:val="39"/>
    <w:qFormat/>
    <w:locked/>
    <w:rsid w:val="00461BF7"/>
    <w:rPr>
      <w:rFonts w:ascii="Times New Roman" w:hAnsi="Times New Roman" w:cs="Times New Roman"/>
      <w:b/>
      <w:i/>
      <w:sz w:val="24"/>
      <w:szCs w:val="24"/>
      <w:lang w:eastAsia="ru-RU"/>
    </w:rPr>
  </w:style>
  <w:style w:type="paragraph" w:styleId="afff0">
    <w:name w:val="Plain Text"/>
    <w:basedOn w:val="a1"/>
    <w:link w:val="afff1"/>
    <w:uiPriority w:val="99"/>
    <w:qFormat/>
    <w:rsid w:val="00461BF7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f1">
    <w:name w:val="Текст Знак"/>
    <w:basedOn w:val="a2"/>
    <w:link w:val="afff0"/>
    <w:uiPriority w:val="99"/>
    <w:qFormat/>
    <w:locked/>
    <w:rsid w:val="00461BF7"/>
    <w:rPr>
      <w:rFonts w:ascii="Courier New" w:hAnsi="Courier New" w:cs="Courier New"/>
      <w:sz w:val="20"/>
      <w:szCs w:val="20"/>
      <w:lang w:eastAsia="ru-RU"/>
    </w:rPr>
  </w:style>
  <w:style w:type="paragraph" w:styleId="afff2">
    <w:name w:val="envelope address"/>
    <w:basedOn w:val="a1"/>
    <w:uiPriority w:val="99"/>
    <w:qFormat/>
    <w:rsid w:val="00461BF7"/>
    <w:pPr>
      <w:framePr w:w="7920" w:h="1980" w:hRule="exact" w:hSpace="180" w:wrap="auto" w:hAnchor="page" w:xAlign="center" w:yAlign="bottom"/>
      <w:spacing w:after="60" w:line="240" w:lineRule="auto"/>
      <w:ind w:left="2880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styleId="HTML7">
    <w:name w:val="HTML Acronym"/>
    <w:basedOn w:val="a2"/>
    <w:uiPriority w:val="99"/>
    <w:qFormat/>
    <w:rsid w:val="00461BF7"/>
    <w:rPr>
      <w:rFonts w:cs="Times New Roman"/>
    </w:rPr>
  </w:style>
  <w:style w:type="character" w:styleId="afff3">
    <w:name w:val="Emphasis"/>
    <w:basedOn w:val="a2"/>
    <w:uiPriority w:val="99"/>
    <w:qFormat/>
    <w:rsid w:val="00461BF7"/>
    <w:rPr>
      <w:rFonts w:cs="Times New Roman"/>
      <w:i/>
    </w:rPr>
  </w:style>
  <w:style w:type="paragraph" w:styleId="afff4">
    <w:name w:val="Note Heading"/>
    <w:basedOn w:val="a1"/>
    <w:next w:val="a1"/>
    <w:link w:val="afff5"/>
    <w:uiPriority w:val="99"/>
    <w:qFormat/>
    <w:rsid w:val="00461BF7"/>
    <w:pPr>
      <w:spacing w:after="6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5">
    <w:name w:val="Заголовок записки Знак"/>
    <w:basedOn w:val="a2"/>
    <w:link w:val="afff4"/>
    <w:uiPriority w:val="99"/>
    <w:qFormat/>
    <w:locked/>
    <w:rsid w:val="00461BF7"/>
    <w:rPr>
      <w:rFonts w:ascii="Times New Roman" w:hAnsi="Times New Roman" w:cs="Times New Roman"/>
      <w:sz w:val="24"/>
      <w:szCs w:val="24"/>
      <w:lang w:eastAsia="ru-RU"/>
    </w:rPr>
  </w:style>
  <w:style w:type="paragraph" w:styleId="afff6">
    <w:name w:val="Body Text First Indent"/>
    <w:basedOn w:val="af4"/>
    <w:link w:val="afff7"/>
    <w:uiPriority w:val="99"/>
    <w:rsid w:val="00461BF7"/>
    <w:pPr>
      <w:suppressAutoHyphens w:val="0"/>
      <w:spacing w:line="240" w:lineRule="auto"/>
      <w:ind w:firstLine="210"/>
    </w:pPr>
    <w:rPr>
      <w:rFonts w:ascii="Times New Roman" w:hAnsi="Times New Roman"/>
      <w:kern w:val="0"/>
      <w:sz w:val="24"/>
      <w:szCs w:val="24"/>
      <w:lang w:eastAsia="ru-RU"/>
    </w:rPr>
  </w:style>
  <w:style w:type="character" w:customStyle="1" w:styleId="afff7">
    <w:name w:val="Красная строка Знак"/>
    <w:basedOn w:val="af5"/>
    <w:link w:val="afff6"/>
    <w:uiPriority w:val="99"/>
    <w:locked/>
    <w:rsid w:val="00461BF7"/>
    <w:rPr>
      <w:rFonts w:ascii="Times New Roman" w:hAnsi="Times New Roman" w:cs="Times New Roman"/>
      <w:kern w:val="2"/>
      <w:sz w:val="24"/>
      <w:szCs w:val="24"/>
      <w:lang w:eastAsia="ru-RU" w:bidi="ar-SA"/>
    </w:rPr>
  </w:style>
  <w:style w:type="paragraph" w:styleId="28">
    <w:name w:val="Body Text First Indent 2"/>
    <w:basedOn w:val="aff"/>
    <w:link w:val="29"/>
    <w:uiPriority w:val="99"/>
    <w:qFormat/>
    <w:rsid w:val="00461BF7"/>
    <w:pPr>
      <w:ind w:firstLine="210"/>
    </w:pPr>
  </w:style>
  <w:style w:type="character" w:customStyle="1" w:styleId="29">
    <w:name w:val="Красная строка 2 Знак"/>
    <w:basedOn w:val="aff0"/>
    <w:link w:val="28"/>
    <w:uiPriority w:val="99"/>
    <w:qFormat/>
    <w:locked/>
    <w:rsid w:val="00461BF7"/>
    <w:rPr>
      <w:rFonts w:ascii="Times New Roman" w:hAnsi="Times New Roman" w:cs="Times New Roman"/>
      <w:sz w:val="24"/>
      <w:szCs w:val="24"/>
      <w:lang w:eastAsia="ru-RU"/>
    </w:rPr>
  </w:style>
  <w:style w:type="character" w:styleId="afff8">
    <w:name w:val="line number"/>
    <w:basedOn w:val="a2"/>
    <w:uiPriority w:val="99"/>
    <w:qFormat/>
    <w:rsid w:val="00461BF7"/>
    <w:rPr>
      <w:rFonts w:cs="Times New Roman"/>
    </w:rPr>
  </w:style>
  <w:style w:type="paragraph" w:styleId="2a">
    <w:name w:val="envelope return"/>
    <w:basedOn w:val="a1"/>
    <w:uiPriority w:val="99"/>
    <w:qFormat/>
    <w:rsid w:val="00461BF7"/>
    <w:pPr>
      <w:spacing w:after="60" w:line="240" w:lineRule="auto"/>
      <w:jc w:val="both"/>
    </w:pPr>
    <w:rPr>
      <w:rFonts w:ascii="Arial" w:eastAsia="Times New Roman" w:hAnsi="Arial" w:cs="Arial"/>
      <w:sz w:val="20"/>
      <w:szCs w:val="20"/>
      <w:lang w:eastAsia="ru-RU"/>
    </w:rPr>
  </w:style>
  <w:style w:type="character" w:styleId="HTML8">
    <w:name w:val="HTML Definition"/>
    <w:basedOn w:val="a2"/>
    <w:uiPriority w:val="99"/>
    <w:qFormat/>
    <w:rsid w:val="00461BF7"/>
    <w:rPr>
      <w:rFonts w:cs="Times New Roman"/>
      <w:i/>
    </w:rPr>
  </w:style>
  <w:style w:type="character" w:styleId="HTML9">
    <w:name w:val="HTML Variable"/>
    <w:basedOn w:val="a2"/>
    <w:uiPriority w:val="99"/>
    <w:qFormat/>
    <w:rsid w:val="00461BF7"/>
    <w:rPr>
      <w:rFonts w:cs="Times New Roman"/>
      <w:i/>
    </w:rPr>
  </w:style>
  <w:style w:type="paragraph" w:styleId="afff9">
    <w:name w:val="Signature"/>
    <w:basedOn w:val="a1"/>
    <w:link w:val="afffa"/>
    <w:uiPriority w:val="99"/>
    <w:rsid w:val="00461BF7"/>
    <w:pPr>
      <w:spacing w:after="60" w:line="240" w:lineRule="auto"/>
      <w:ind w:left="4252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a">
    <w:name w:val="Подпись Знак"/>
    <w:basedOn w:val="a2"/>
    <w:link w:val="afff9"/>
    <w:uiPriority w:val="99"/>
    <w:qFormat/>
    <w:locked/>
    <w:rsid w:val="00461BF7"/>
    <w:rPr>
      <w:rFonts w:ascii="Times New Roman" w:hAnsi="Times New Roman" w:cs="Times New Roman"/>
      <w:sz w:val="24"/>
      <w:szCs w:val="24"/>
      <w:lang w:eastAsia="ru-RU"/>
    </w:rPr>
  </w:style>
  <w:style w:type="paragraph" w:styleId="afffb">
    <w:name w:val="Salutation"/>
    <w:basedOn w:val="a1"/>
    <w:next w:val="a1"/>
    <w:link w:val="afffc"/>
    <w:uiPriority w:val="99"/>
    <w:rsid w:val="00461BF7"/>
    <w:pPr>
      <w:spacing w:after="6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c">
    <w:name w:val="Приветствие Знак"/>
    <w:basedOn w:val="a2"/>
    <w:link w:val="afffb"/>
    <w:uiPriority w:val="99"/>
    <w:qFormat/>
    <w:locked/>
    <w:rsid w:val="00461BF7"/>
    <w:rPr>
      <w:rFonts w:ascii="Times New Roman" w:hAnsi="Times New Roman" w:cs="Times New Roman"/>
      <w:sz w:val="24"/>
      <w:szCs w:val="24"/>
      <w:lang w:eastAsia="ru-RU"/>
    </w:rPr>
  </w:style>
  <w:style w:type="paragraph" w:styleId="afffd">
    <w:name w:val="List Continue"/>
    <w:basedOn w:val="a1"/>
    <w:uiPriority w:val="99"/>
    <w:qFormat/>
    <w:rsid w:val="00461BF7"/>
    <w:pPr>
      <w:spacing w:after="120" w:line="240" w:lineRule="auto"/>
      <w:ind w:left="283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2b">
    <w:name w:val="List Continue 2"/>
    <w:basedOn w:val="a1"/>
    <w:uiPriority w:val="99"/>
    <w:qFormat/>
    <w:rsid w:val="00461BF7"/>
    <w:pPr>
      <w:spacing w:after="120" w:line="240" w:lineRule="auto"/>
      <w:ind w:left="566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b">
    <w:name w:val="List Continue 3"/>
    <w:basedOn w:val="a1"/>
    <w:uiPriority w:val="99"/>
    <w:qFormat/>
    <w:rsid w:val="00461BF7"/>
    <w:pPr>
      <w:spacing w:after="120" w:line="240" w:lineRule="auto"/>
      <w:ind w:left="84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44">
    <w:name w:val="List Continue 4"/>
    <w:basedOn w:val="a1"/>
    <w:uiPriority w:val="99"/>
    <w:qFormat/>
    <w:rsid w:val="00461BF7"/>
    <w:pPr>
      <w:spacing w:after="120" w:line="240" w:lineRule="auto"/>
      <w:ind w:left="1132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53">
    <w:name w:val="List Continue 5"/>
    <w:basedOn w:val="a1"/>
    <w:uiPriority w:val="99"/>
    <w:qFormat/>
    <w:rsid w:val="00461BF7"/>
    <w:pPr>
      <w:spacing w:after="120" w:line="240" w:lineRule="auto"/>
      <w:ind w:left="1415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fe">
    <w:name w:val="List"/>
    <w:basedOn w:val="a1"/>
    <w:uiPriority w:val="99"/>
    <w:rsid w:val="00461BF7"/>
    <w:pPr>
      <w:spacing w:after="60" w:line="240" w:lineRule="auto"/>
      <w:ind w:left="283" w:hanging="283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2c">
    <w:name w:val="List 2"/>
    <w:basedOn w:val="a1"/>
    <w:uiPriority w:val="99"/>
    <w:rsid w:val="00461BF7"/>
    <w:pPr>
      <w:spacing w:after="60" w:line="240" w:lineRule="auto"/>
      <w:ind w:left="566" w:hanging="283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c">
    <w:name w:val="List 3"/>
    <w:basedOn w:val="a1"/>
    <w:uiPriority w:val="99"/>
    <w:rsid w:val="00461BF7"/>
    <w:pPr>
      <w:spacing w:after="60" w:line="240" w:lineRule="auto"/>
      <w:ind w:left="849" w:hanging="283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45">
    <w:name w:val="List 4"/>
    <w:basedOn w:val="a1"/>
    <w:uiPriority w:val="99"/>
    <w:rsid w:val="00461BF7"/>
    <w:pPr>
      <w:spacing w:after="60" w:line="240" w:lineRule="auto"/>
      <w:ind w:left="1132" w:hanging="283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54">
    <w:name w:val="List 5"/>
    <w:basedOn w:val="a1"/>
    <w:uiPriority w:val="99"/>
    <w:rsid w:val="00461BF7"/>
    <w:pPr>
      <w:spacing w:after="60" w:line="240" w:lineRule="auto"/>
      <w:ind w:left="1415" w:hanging="283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ff">
    <w:name w:val="Strong"/>
    <w:basedOn w:val="a2"/>
    <w:uiPriority w:val="99"/>
    <w:qFormat/>
    <w:rsid w:val="00461BF7"/>
    <w:rPr>
      <w:rFonts w:cs="Times New Roman"/>
      <w:b/>
    </w:rPr>
  </w:style>
  <w:style w:type="character" w:styleId="HTMLa">
    <w:name w:val="HTML Cite"/>
    <w:basedOn w:val="a2"/>
    <w:uiPriority w:val="99"/>
    <w:qFormat/>
    <w:rsid w:val="00461BF7"/>
    <w:rPr>
      <w:rFonts w:cs="Times New Roman"/>
      <w:i/>
    </w:rPr>
  </w:style>
  <w:style w:type="paragraph" w:styleId="affff0">
    <w:name w:val="Message Header"/>
    <w:basedOn w:val="a1"/>
    <w:link w:val="affff1"/>
    <w:uiPriority w:val="99"/>
    <w:qFormat/>
    <w:rsid w:val="00461BF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60" w:line="240" w:lineRule="auto"/>
      <w:ind w:left="1134" w:hanging="1134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ff1">
    <w:name w:val="Шапка Знак"/>
    <w:basedOn w:val="a2"/>
    <w:link w:val="affff0"/>
    <w:uiPriority w:val="99"/>
    <w:qFormat/>
    <w:locked/>
    <w:rsid w:val="00461BF7"/>
    <w:rPr>
      <w:rFonts w:ascii="Arial" w:hAnsi="Arial" w:cs="Arial"/>
      <w:sz w:val="24"/>
      <w:szCs w:val="24"/>
      <w:shd w:val="pct20" w:color="auto" w:fill="auto"/>
      <w:lang w:eastAsia="ru-RU"/>
    </w:rPr>
  </w:style>
  <w:style w:type="paragraph" w:styleId="affff2">
    <w:name w:val="E-mail Signature"/>
    <w:basedOn w:val="a1"/>
    <w:link w:val="affff3"/>
    <w:uiPriority w:val="99"/>
    <w:qFormat/>
    <w:rsid w:val="00461BF7"/>
    <w:pPr>
      <w:spacing w:after="6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f3">
    <w:name w:val="Электронная подпись Знак"/>
    <w:basedOn w:val="a2"/>
    <w:link w:val="affff2"/>
    <w:uiPriority w:val="99"/>
    <w:locked/>
    <w:rsid w:val="00461BF7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affff4">
    <w:name w:val="Договор Знак"/>
    <w:uiPriority w:val="99"/>
    <w:qFormat/>
    <w:rsid w:val="00461BF7"/>
    <w:rPr>
      <w:sz w:val="24"/>
      <w:lang w:val="ru-RU" w:eastAsia="ru-RU"/>
    </w:rPr>
  </w:style>
  <w:style w:type="paragraph" w:customStyle="1" w:styleId="ConsTitle">
    <w:name w:val="ConsTitle"/>
    <w:uiPriority w:val="99"/>
    <w:qFormat/>
    <w:rsid w:val="00461BF7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affff5">
    <w:name w:val="Краткий обратный адрес"/>
    <w:basedOn w:val="a1"/>
    <w:uiPriority w:val="99"/>
    <w:qFormat/>
    <w:rsid w:val="00461BF7"/>
    <w:pPr>
      <w:spacing w:after="6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FR2">
    <w:name w:val="FR2"/>
    <w:uiPriority w:val="99"/>
    <w:qFormat/>
    <w:rsid w:val="00461BF7"/>
    <w:pPr>
      <w:widowControl w:val="0"/>
      <w:adjustRightInd w:val="0"/>
      <w:spacing w:line="360" w:lineRule="atLeast"/>
      <w:ind w:left="160"/>
      <w:jc w:val="center"/>
    </w:pPr>
    <w:rPr>
      <w:rFonts w:ascii="Arial" w:eastAsia="Times New Roman" w:hAnsi="Arial"/>
      <w:szCs w:val="20"/>
    </w:rPr>
  </w:style>
  <w:style w:type="character" w:customStyle="1" w:styleId="affff6">
    <w:name w:val="Договор Знак Знак"/>
    <w:uiPriority w:val="99"/>
    <w:qFormat/>
    <w:rsid w:val="00461BF7"/>
    <w:rPr>
      <w:sz w:val="24"/>
      <w:lang w:val="ru-RU" w:eastAsia="ru-RU"/>
    </w:rPr>
  </w:style>
  <w:style w:type="character" w:customStyle="1" w:styleId="labelheaderlevel21">
    <w:name w:val="label_header_level_21"/>
    <w:uiPriority w:val="99"/>
    <w:qFormat/>
    <w:rsid w:val="00461BF7"/>
    <w:rPr>
      <w:b/>
      <w:color w:val="0000FF"/>
      <w:sz w:val="20"/>
    </w:rPr>
  </w:style>
  <w:style w:type="paragraph" w:customStyle="1" w:styleId="caaieiaie3">
    <w:name w:val="caaieiaie 3"/>
    <w:basedOn w:val="a1"/>
    <w:next w:val="a1"/>
    <w:uiPriority w:val="99"/>
    <w:qFormat/>
    <w:rsid w:val="00461BF7"/>
    <w:pPr>
      <w:keepNext/>
      <w:spacing w:after="0" w:line="240" w:lineRule="auto"/>
      <w:jc w:val="center"/>
    </w:pPr>
    <w:rPr>
      <w:rFonts w:ascii="NTTierce" w:eastAsia="Times New Roman" w:hAnsi="NTTierce"/>
      <w:b/>
      <w:szCs w:val="20"/>
      <w:lang w:eastAsia="ru-RU"/>
    </w:rPr>
  </w:style>
  <w:style w:type="paragraph" w:customStyle="1" w:styleId="200">
    <w:name w:val="20"/>
    <w:basedOn w:val="a1"/>
    <w:uiPriority w:val="99"/>
    <w:qFormat/>
    <w:rsid w:val="00461BF7"/>
    <w:pPr>
      <w:spacing w:before="104" w:after="104" w:line="240" w:lineRule="auto"/>
      <w:ind w:left="104" w:right="104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panheaderlevel21">
    <w:name w:val="span_header_level_21"/>
    <w:uiPriority w:val="99"/>
    <w:qFormat/>
    <w:rsid w:val="00461BF7"/>
    <w:rPr>
      <w:b/>
      <w:sz w:val="22"/>
    </w:rPr>
  </w:style>
  <w:style w:type="character" w:customStyle="1" w:styleId="labelnoticename1">
    <w:name w:val="label_noticename1"/>
    <w:uiPriority w:val="99"/>
    <w:qFormat/>
    <w:rsid w:val="00461BF7"/>
    <w:rPr>
      <w:b/>
      <w:sz w:val="24"/>
    </w:rPr>
  </w:style>
  <w:style w:type="character" w:customStyle="1" w:styleId="spanbodyheader11">
    <w:name w:val="span_body_header_11"/>
    <w:uiPriority w:val="99"/>
    <w:qFormat/>
    <w:rsid w:val="00461BF7"/>
    <w:rPr>
      <w:b/>
      <w:sz w:val="20"/>
    </w:rPr>
  </w:style>
  <w:style w:type="character" w:customStyle="1" w:styleId="tendersubject1">
    <w:name w:val="tendersubject1"/>
    <w:uiPriority w:val="99"/>
    <w:qFormat/>
    <w:rsid w:val="00461BF7"/>
    <w:rPr>
      <w:b/>
      <w:color w:val="0000FF"/>
      <w:sz w:val="20"/>
    </w:rPr>
  </w:style>
  <w:style w:type="character" w:customStyle="1" w:styleId="labelbodytext11">
    <w:name w:val="label_body_text_11"/>
    <w:uiPriority w:val="99"/>
    <w:qFormat/>
    <w:rsid w:val="00461BF7"/>
    <w:rPr>
      <w:color w:val="0000FF"/>
      <w:sz w:val="20"/>
    </w:rPr>
  </w:style>
  <w:style w:type="character" w:customStyle="1" w:styleId="spanbodytext21">
    <w:name w:val="span_body_text_21"/>
    <w:uiPriority w:val="99"/>
    <w:qFormat/>
    <w:rsid w:val="00461BF7"/>
    <w:rPr>
      <w:sz w:val="20"/>
    </w:rPr>
  </w:style>
  <w:style w:type="character" w:customStyle="1" w:styleId="spanheaderlot21">
    <w:name w:val="span_header_lot_21"/>
    <w:uiPriority w:val="99"/>
    <w:qFormat/>
    <w:rsid w:val="00461BF7"/>
    <w:rPr>
      <w:b/>
      <w:sz w:val="20"/>
    </w:rPr>
  </w:style>
  <w:style w:type="character" w:customStyle="1" w:styleId="spanheaderlot11">
    <w:name w:val="span_header_lot_11"/>
    <w:uiPriority w:val="99"/>
    <w:qFormat/>
    <w:rsid w:val="00461BF7"/>
    <w:rPr>
      <w:b/>
      <w:sz w:val="24"/>
    </w:rPr>
  </w:style>
  <w:style w:type="character" w:customStyle="1" w:styleId="labeltextlot11">
    <w:name w:val="label_text_lot_11"/>
    <w:uiPriority w:val="99"/>
    <w:qFormat/>
    <w:rsid w:val="00461BF7"/>
    <w:rPr>
      <w:b/>
      <w:color w:val="0000FF"/>
      <w:sz w:val="24"/>
    </w:rPr>
  </w:style>
  <w:style w:type="character" w:customStyle="1" w:styleId="labeltextlot21">
    <w:name w:val="label_text_lot_21"/>
    <w:uiPriority w:val="99"/>
    <w:qFormat/>
    <w:rsid w:val="00461BF7"/>
    <w:rPr>
      <w:color w:val="0000FF"/>
      <w:sz w:val="20"/>
    </w:rPr>
  </w:style>
  <w:style w:type="character" w:customStyle="1" w:styleId="spantextlot21">
    <w:name w:val="span_text_lot_21"/>
    <w:uiPriority w:val="99"/>
    <w:qFormat/>
    <w:rsid w:val="00461BF7"/>
    <w:rPr>
      <w:sz w:val="20"/>
    </w:rPr>
  </w:style>
  <w:style w:type="paragraph" w:customStyle="1" w:styleId="ConsPlusNonformat">
    <w:name w:val="ConsPlusNonformat"/>
    <w:uiPriority w:val="99"/>
    <w:qFormat/>
    <w:rsid w:val="00461BF7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normal1">
    <w:name w:val="consplusnormal"/>
    <w:basedOn w:val="a1"/>
    <w:uiPriority w:val="99"/>
    <w:qFormat/>
    <w:rsid w:val="00461BF7"/>
    <w:pPr>
      <w:spacing w:before="150" w:after="150" w:line="240" w:lineRule="auto"/>
      <w:ind w:left="150" w:right="150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onsplusnonformat0">
    <w:name w:val="consplusnonformat"/>
    <w:basedOn w:val="a1"/>
    <w:uiPriority w:val="99"/>
    <w:qFormat/>
    <w:rsid w:val="00461BF7"/>
    <w:pPr>
      <w:spacing w:before="150" w:after="150" w:line="240" w:lineRule="auto"/>
      <w:ind w:left="150" w:right="150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3d">
    <w:name w:val="3"/>
    <w:basedOn w:val="a1"/>
    <w:uiPriority w:val="99"/>
    <w:qFormat/>
    <w:rsid w:val="00461BF7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affff7">
    <w:name w:val="Основной нумерованный"/>
    <w:basedOn w:val="a1"/>
    <w:uiPriority w:val="99"/>
    <w:qFormat/>
    <w:rsid w:val="00461BF7"/>
    <w:pPr>
      <w:widowControl w:val="0"/>
      <w:tabs>
        <w:tab w:val="left" w:pos="1276"/>
      </w:tabs>
      <w:spacing w:before="100" w:after="60" w:line="240" w:lineRule="auto"/>
      <w:ind w:firstLine="709"/>
      <w:jc w:val="both"/>
    </w:pPr>
    <w:rPr>
      <w:rFonts w:ascii="Times New Roman" w:eastAsia="Times New Roman" w:hAnsi="Times New Roman"/>
      <w:sz w:val="26"/>
      <w:szCs w:val="20"/>
      <w:lang w:eastAsia="ru-RU"/>
    </w:rPr>
  </w:style>
  <w:style w:type="paragraph" w:customStyle="1" w:styleId="Caaieiaie">
    <w:name w:val="Caaieiaie"/>
    <w:basedOn w:val="1"/>
    <w:uiPriority w:val="99"/>
    <w:qFormat/>
    <w:rsid w:val="00461BF7"/>
    <w:pPr>
      <w:keepLines w:val="0"/>
      <w:pageBreakBefore/>
      <w:widowControl w:val="0"/>
      <w:tabs>
        <w:tab w:val="left" w:pos="540"/>
      </w:tabs>
      <w:suppressAutoHyphens/>
      <w:overflowPunct w:val="0"/>
      <w:autoSpaceDE w:val="0"/>
      <w:autoSpaceDN w:val="0"/>
      <w:adjustRightInd w:val="0"/>
      <w:spacing w:before="0" w:after="240" w:line="240" w:lineRule="auto"/>
      <w:jc w:val="center"/>
      <w:textAlignment w:val="baseline"/>
      <w:outlineLvl w:val="9"/>
    </w:pPr>
    <w:rPr>
      <w:rFonts w:ascii="Times New Roman" w:hAnsi="Times New Roman"/>
      <w:bCs w:val="0"/>
      <w:color w:val="000000"/>
      <w:kern w:val="28"/>
      <w:lang w:eastAsia="ru-RU"/>
    </w:rPr>
  </w:style>
  <w:style w:type="paragraph" w:customStyle="1" w:styleId="affff8">
    <w:name w:val="текст"/>
    <w:basedOn w:val="a1"/>
    <w:uiPriority w:val="99"/>
    <w:qFormat/>
    <w:rsid w:val="00461BF7"/>
    <w:pPr>
      <w:tabs>
        <w:tab w:val="num" w:pos="792"/>
      </w:tabs>
      <w:spacing w:after="60" w:line="240" w:lineRule="auto"/>
      <w:ind w:left="792" w:hanging="432"/>
      <w:jc w:val="both"/>
    </w:pPr>
    <w:rPr>
      <w:rFonts w:ascii="Arial" w:eastAsia="Times New Roman" w:hAnsi="Arial"/>
      <w:bCs/>
      <w:sz w:val="24"/>
      <w:szCs w:val="20"/>
      <w:lang w:eastAsia="ru-RU"/>
    </w:rPr>
  </w:style>
  <w:style w:type="paragraph" w:customStyle="1" w:styleId="TableStyle">
    <w:name w:val="Table Style"/>
    <w:basedOn w:val="a1"/>
    <w:uiPriority w:val="99"/>
    <w:qFormat/>
    <w:rsid w:val="00461BF7"/>
    <w:pPr>
      <w:tabs>
        <w:tab w:val="num" w:pos="1797"/>
      </w:tabs>
      <w:spacing w:before="60" w:after="60" w:line="240" w:lineRule="auto"/>
      <w:ind w:firstLine="567"/>
      <w:jc w:val="both"/>
    </w:pPr>
    <w:rPr>
      <w:rFonts w:ascii="Arial" w:eastAsia="Times New Roman" w:hAnsi="Arial" w:cs="Arial"/>
      <w:sz w:val="24"/>
      <w:szCs w:val="20"/>
      <w:lang w:eastAsia="ru-RU"/>
    </w:rPr>
  </w:style>
  <w:style w:type="paragraph" w:customStyle="1" w:styleId="Frontsection">
    <w:name w:val="Front section"/>
    <w:uiPriority w:val="99"/>
    <w:qFormat/>
    <w:rsid w:val="00461BF7"/>
    <w:pPr>
      <w:widowControl w:val="0"/>
    </w:pPr>
    <w:rPr>
      <w:rFonts w:ascii="Times New Roman" w:eastAsia="Times New Roman" w:hAnsi="Times New Roman"/>
      <w:sz w:val="24"/>
      <w:szCs w:val="20"/>
    </w:rPr>
  </w:style>
  <w:style w:type="paragraph" w:customStyle="1" w:styleId="affff9">
    <w:name w:val="Простой текст"/>
    <w:basedOn w:val="afff0"/>
    <w:uiPriority w:val="99"/>
    <w:qFormat/>
    <w:rsid w:val="00461BF7"/>
    <w:pPr>
      <w:spacing w:before="60" w:after="60"/>
      <w:jc w:val="both"/>
    </w:pPr>
    <w:rPr>
      <w:rFonts w:ascii="Times New Roman" w:hAnsi="Times New Roman" w:cs="Times New Roman"/>
      <w:sz w:val="24"/>
    </w:rPr>
  </w:style>
  <w:style w:type="paragraph" w:customStyle="1" w:styleId="Normal1">
    <w:name w:val="Normal1"/>
    <w:uiPriority w:val="99"/>
    <w:qFormat/>
    <w:rsid w:val="00461BF7"/>
    <w:pPr>
      <w:widowControl w:val="0"/>
      <w:spacing w:line="280" w:lineRule="auto"/>
      <w:ind w:left="80" w:right="400"/>
      <w:jc w:val="both"/>
    </w:pPr>
    <w:rPr>
      <w:rFonts w:ascii="Times New Roman" w:eastAsia="Times New Roman" w:hAnsi="Times New Roman"/>
      <w:sz w:val="20"/>
      <w:szCs w:val="20"/>
    </w:rPr>
  </w:style>
  <w:style w:type="character" w:customStyle="1" w:styleId="120">
    <w:name w:val="Стиль 12 пт полужирный"/>
    <w:uiPriority w:val="99"/>
    <w:qFormat/>
    <w:rsid w:val="00461BF7"/>
    <w:rPr>
      <w:rFonts w:ascii="Times New Roman" w:hAnsi="Times New Roman"/>
      <w:b/>
      <w:sz w:val="24"/>
    </w:rPr>
  </w:style>
  <w:style w:type="character" w:customStyle="1" w:styleId="contenttitle">
    <w:name w:val="contenttitle"/>
    <w:basedOn w:val="a2"/>
    <w:uiPriority w:val="99"/>
    <w:qFormat/>
    <w:rsid w:val="00461BF7"/>
    <w:rPr>
      <w:rFonts w:cs="Times New Roman"/>
    </w:rPr>
  </w:style>
  <w:style w:type="paragraph" w:customStyle="1" w:styleId="affffa">
    <w:name w:val="Таблицы (моноширинный)"/>
    <w:basedOn w:val="a1"/>
    <w:next w:val="a1"/>
    <w:uiPriority w:val="99"/>
    <w:qFormat/>
    <w:rsid w:val="00461BF7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ffb">
    <w:name w:val="Гипертекстовая ссылка"/>
    <w:uiPriority w:val="99"/>
    <w:qFormat/>
    <w:rsid w:val="00461BF7"/>
    <w:rPr>
      <w:b/>
      <w:color w:val="008000"/>
      <w:sz w:val="20"/>
      <w:u w:val="single"/>
    </w:rPr>
  </w:style>
  <w:style w:type="character" w:customStyle="1" w:styleId="affffc">
    <w:name w:val="Цветовое выделение"/>
    <w:uiPriority w:val="99"/>
    <w:qFormat/>
    <w:rsid w:val="00461BF7"/>
    <w:rPr>
      <w:b/>
      <w:color w:val="000080"/>
      <w:sz w:val="20"/>
    </w:rPr>
  </w:style>
  <w:style w:type="character" w:customStyle="1" w:styleId="affffd">
    <w:name w:val="Продолжение ссылки"/>
    <w:basedOn w:val="affffb"/>
    <w:uiPriority w:val="99"/>
    <w:qFormat/>
    <w:rsid w:val="00461BF7"/>
    <w:rPr>
      <w:rFonts w:cs="Times New Roman"/>
      <w:b/>
      <w:bCs/>
      <w:color w:val="008000"/>
      <w:sz w:val="20"/>
      <w:szCs w:val="20"/>
      <w:u w:val="single"/>
    </w:rPr>
  </w:style>
  <w:style w:type="character" w:customStyle="1" w:styleId="DFN">
    <w:name w:val="DFN"/>
    <w:uiPriority w:val="99"/>
    <w:qFormat/>
    <w:rsid w:val="00461BF7"/>
    <w:rPr>
      <w:b/>
    </w:rPr>
  </w:style>
  <w:style w:type="paragraph" w:customStyle="1" w:styleId="Iauiue">
    <w:name w:val="Iau?iue"/>
    <w:uiPriority w:val="99"/>
    <w:qFormat/>
    <w:rsid w:val="00461BF7"/>
    <w:pPr>
      <w:widowControl w:val="0"/>
      <w:overflowPunct w:val="0"/>
      <w:autoSpaceDE w:val="0"/>
      <w:autoSpaceDN w:val="0"/>
      <w:adjustRightInd w:val="0"/>
      <w:textAlignment w:val="baseline"/>
    </w:pPr>
    <w:rPr>
      <w:rFonts w:ascii="Times New Roman" w:eastAsia="Times New Roman" w:hAnsi="Times New Roman"/>
      <w:sz w:val="20"/>
      <w:szCs w:val="20"/>
      <w:lang w:val="en-US"/>
    </w:rPr>
  </w:style>
  <w:style w:type="paragraph" w:customStyle="1" w:styleId="211">
    <w:name w:val="Основной текст с отступом 21"/>
    <w:basedOn w:val="a1"/>
    <w:uiPriority w:val="99"/>
    <w:qFormat/>
    <w:rsid w:val="00461BF7"/>
    <w:pPr>
      <w:overflowPunct w:val="0"/>
      <w:autoSpaceDE w:val="0"/>
      <w:autoSpaceDN w:val="0"/>
      <w:adjustRightInd w:val="0"/>
      <w:spacing w:after="120" w:line="480" w:lineRule="auto"/>
      <w:ind w:left="283"/>
      <w:textAlignment w:val="baseline"/>
    </w:pPr>
    <w:rPr>
      <w:rFonts w:ascii="Times New Roman" w:eastAsia="Times New Roman" w:hAnsi="Times New Roman"/>
      <w:sz w:val="20"/>
      <w:szCs w:val="20"/>
      <w:lang w:val="en-US" w:eastAsia="ru-RU"/>
    </w:rPr>
  </w:style>
  <w:style w:type="paragraph" w:customStyle="1" w:styleId="310">
    <w:name w:val="Основной текст 31"/>
    <w:basedOn w:val="a1"/>
    <w:uiPriority w:val="99"/>
    <w:qFormat/>
    <w:rsid w:val="00461BF7"/>
    <w:pPr>
      <w:overflowPunct w:val="0"/>
      <w:autoSpaceDE w:val="0"/>
      <w:autoSpaceDN w:val="0"/>
      <w:adjustRightInd w:val="0"/>
      <w:spacing w:after="120" w:line="240" w:lineRule="auto"/>
      <w:textAlignment w:val="baseline"/>
    </w:pPr>
    <w:rPr>
      <w:rFonts w:ascii="Times New Roman" w:eastAsia="Times New Roman" w:hAnsi="Times New Roman"/>
      <w:sz w:val="16"/>
      <w:szCs w:val="20"/>
      <w:lang w:val="en-US" w:eastAsia="ru-RU"/>
    </w:rPr>
  </w:style>
  <w:style w:type="paragraph" w:customStyle="1" w:styleId="311">
    <w:name w:val="Основной текст с отступом 31"/>
    <w:basedOn w:val="a1"/>
    <w:uiPriority w:val="99"/>
    <w:qFormat/>
    <w:rsid w:val="00461BF7"/>
    <w:pPr>
      <w:overflowPunct w:val="0"/>
      <w:autoSpaceDE w:val="0"/>
      <w:autoSpaceDN w:val="0"/>
      <w:adjustRightInd w:val="0"/>
      <w:spacing w:after="120" w:line="240" w:lineRule="auto"/>
      <w:ind w:left="283"/>
      <w:textAlignment w:val="baseline"/>
    </w:pPr>
    <w:rPr>
      <w:rFonts w:ascii="Times New Roman" w:eastAsia="Times New Roman" w:hAnsi="Times New Roman"/>
      <w:sz w:val="16"/>
      <w:szCs w:val="20"/>
      <w:lang w:val="en-US" w:eastAsia="ru-RU"/>
    </w:rPr>
  </w:style>
  <w:style w:type="paragraph" w:customStyle="1" w:styleId="Iniiaiieoaeno2">
    <w:name w:val="Iniiaiie oaeno 2"/>
    <w:basedOn w:val="Iauiue"/>
    <w:uiPriority w:val="99"/>
    <w:qFormat/>
    <w:rsid w:val="00461BF7"/>
    <w:pPr>
      <w:widowControl/>
      <w:shd w:val="clear" w:color="auto" w:fill="FFFFFF"/>
      <w:spacing w:before="100" w:after="100" w:line="254" w:lineRule="exact"/>
      <w:ind w:right="53" w:firstLine="533"/>
      <w:jc w:val="both"/>
    </w:pPr>
    <w:rPr>
      <w:color w:val="000000"/>
      <w:sz w:val="22"/>
      <w:lang w:val="ru-RU"/>
    </w:rPr>
  </w:style>
  <w:style w:type="paragraph" w:customStyle="1" w:styleId="NormalTable">
    <w:name w:val="NormalTable"/>
    <w:basedOn w:val="a1"/>
    <w:uiPriority w:val="99"/>
    <w:qFormat/>
    <w:rsid w:val="00461BF7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Arial" w:eastAsia="Times New Roman" w:hAnsi="Arial"/>
      <w:sz w:val="20"/>
      <w:szCs w:val="20"/>
      <w:lang w:val="en-GB" w:eastAsia="ru-RU"/>
    </w:rPr>
  </w:style>
  <w:style w:type="character" w:customStyle="1" w:styleId="18">
    <w:name w:val="Гиперссылка1"/>
    <w:uiPriority w:val="99"/>
    <w:qFormat/>
    <w:rsid w:val="00461BF7"/>
    <w:rPr>
      <w:color w:val="0000FF"/>
      <w:u w:val="single"/>
    </w:rPr>
  </w:style>
  <w:style w:type="paragraph" w:customStyle="1" w:styleId="Niaocaaieiaie">
    <w:name w:val="Niaocaaieiaie"/>
    <w:basedOn w:val="Caaieiaie"/>
    <w:uiPriority w:val="99"/>
    <w:qFormat/>
    <w:rsid w:val="00461BF7"/>
    <w:pPr>
      <w:spacing w:after="0"/>
    </w:pPr>
    <w:rPr>
      <w:b w:val="0"/>
      <w:sz w:val="32"/>
    </w:rPr>
  </w:style>
  <w:style w:type="character" w:customStyle="1" w:styleId="19">
    <w:name w:val="Просмотренная гиперссылка1"/>
    <w:uiPriority w:val="99"/>
    <w:qFormat/>
    <w:rsid w:val="00461BF7"/>
    <w:rPr>
      <w:color w:val="FF00FF"/>
      <w:u w:val="single"/>
    </w:rPr>
  </w:style>
  <w:style w:type="paragraph" w:customStyle="1" w:styleId="xl25">
    <w:name w:val="xl25"/>
    <w:basedOn w:val="a1"/>
    <w:uiPriority w:val="99"/>
    <w:qFormat/>
    <w:rsid w:val="00461BF7"/>
    <w:pP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MS Sans Serif" w:eastAsia="Times New Roman" w:hAnsi="MS Sans Serif"/>
      <w:b/>
      <w:sz w:val="32"/>
      <w:szCs w:val="20"/>
      <w:lang w:eastAsia="ru-RU"/>
    </w:rPr>
  </w:style>
  <w:style w:type="paragraph" w:customStyle="1" w:styleId="xl26">
    <w:name w:val="xl26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pBdr>
      <w:shd w:val="clear" w:color="auto" w:fill="C0C0C0"/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xl27">
    <w:name w:val="xl27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pBdr>
      <w:shd w:val="clear" w:color="auto" w:fill="C0C0C0"/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xl28">
    <w:name w:val="xl28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pBdr>
      <w:shd w:val="clear" w:color="auto" w:fill="C0C0C0"/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xl29">
    <w:name w:val="xl29"/>
    <w:basedOn w:val="a1"/>
    <w:uiPriority w:val="99"/>
    <w:qFormat/>
    <w:rsid w:val="00461BF7"/>
    <w:pP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MS Sans Serif" w:eastAsia="Times New Roman" w:hAnsi="MS Sans Serif"/>
      <w:b/>
      <w:sz w:val="36"/>
      <w:szCs w:val="20"/>
      <w:lang w:eastAsia="ru-RU"/>
    </w:rPr>
  </w:style>
  <w:style w:type="paragraph" w:customStyle="1" w:styleId="xl30">
    <w:name w:val="xl30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xl31">
    <w:name w:val="xl31"/>
    <w:basedOn w:val="a1"/>
    <w:uiPriority w:val="99"/>
    <w:qFormat/>
    <w:rsid w:val="00461BF7"/>
    <w:pP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xl32">
    <w:name w:val="xl32"/>
    <w:basedOn w:val="a1"/>
    <w:uiPriority w:val="99"/>
    <w:qFormat/>
    <w:rsid w:val="00461BF7"/>
    <w:pP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MS Sans Serif" w:eastAsia="Times New Roman" w:hAnsi="MS Sans Serif"/>
      <w:sz w:val="36"/>
      <w:szCs w:val="20"/>
      <w:lang w:eastAsia="ru-RU"/>
    </w:rPr>
  </w:style>
  <w:style w:type="paragraph" w:customStyle="1" w:styleId="xl33">
    <w:name w:val="xl33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xl34">
    <w:name w:val="xl34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pBdr>
      <w:shd w:val="clear" w:color="auto" w:fill="C0C0C0"/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1a">
    <w:name w:val="Текст1"/>
    <w:basedOn w:val="a1"/>
    <w:uiPriority w:val="99"/>
    <w:qFormat/>
    <w:rsid w:val="00461BF7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Courier New" w:eastAsia="Times New Roman" w:hAnsi="Courier New"/>
      <w:sz w:val="20"/>
      <w:szCs w:val="20"/>
      <w:lang w:eastAsia="ru-RU"/>
    </w:rPr>
  </w:style>
  <w:style w:type="paragraph" w:customStyle="1" w:styleId="1b">
    <w:name w:val="Текст выноски1"/>
    <w:basedOn w:val="a1"/>
    <w:uiPriority w:val="99"/>
    <w:qFormat/>
    <w:rsid w:val="00461BF7"/>
    <w:pP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Tahoma" w:eastAsia="Times New Roman" w:hAnsi="Tahoma"/>
      <w:sz w:val="16"/>
      <w:szCs w:val="20"/>
      <w:lang w:eastAsia="ru-RU"/>
    </w:rPr>
  </w:style>
  <w:style w:type="paragraph" w:customStyle="1" w:styleId="font5">
    <w:name w:val="font5"/>
    <w:basedOn w:val="a1"/>
    <w:uiPriority w:val="99"/>
    <w:qFormat/>
    <w:rsid w:val="00461BF7"/>
    <w:pP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Times New Roman CYR" w:eastAsia="Times New Roman" w:hAnsi="Times New Roman CYR"/>
      <w:sz w:val="18"/>
      <w:szCs w:val="20"/>
      <w:lang w:eastAsia="ru-RU"/>
    </w:rPr>
  </w:style>
  <w:style w:type="paragraph" w:customStyle="1" w:styleId="xl35">
    <w:name w:val="xl35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xl36">
    <w:name w:val="xl36"/>
    <w:basedOn w:val="a1"/>
    <w:uiPriority w:val="99"/>
    <w:qFormat/>
    <w:rsid w:val="00461BF7"/>
    <w:pP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Arial CYR" w:eastAsia="Times New Roman" w:hAnsi="Arial CYR"/>
      <w:color w:val="000000"/>
      <w:sz w:val="24"/>
      <w:szCs w:val="20"/>
      <w:lang w:eastAsia="ru-RU"/>
    </w:rPr>
  </w:style>
  <w:style w:type="paragraph" w:customStyle="1" w:styleId="xl37">
    <w:name w:val="xl37"/>
    <w:basedOn w:val="a1"/>
    <w:uiPriority w:val="99"/>
    <w:qFormat/>
    <w:rsid w:val="00461BF7"/>
    <w:pPr>
      <w:pBdr>
        <w:left w:val="single" w:sz="6" w:space="0" w:color="auto"/>
        <w:bottom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Times New Roman CYR" w:eastAsia="Times New Roman" w:hAnsi="Times New Roman CYR"/>
      <w:color w:val="000000"/>
      <w:sz w:val="18"/>
      <w:szCs w:val="20"/>
      <w:lang w:eastAsia="ru-RU"/>
    </w:rPr>
  </w:style>
  <w:style w:type="paragraph" w:customStyle="1" w:styleId="xl38">
    <w:name w:val="xl38"/>
    <w:basedOn w:val="a1"/>
    <w:uiPriority w:val="99"/>
    <w:qFormat/>
    <w:rsid w:val="00461BF7"/>
    <w:pPr>
      <w:pBdr>
        <w:left w:val="single" w:sz="6" w:space="0" w:color="auto"/>
        <w:bottom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 CYR" w:eastAsia="Times New Roman" w:hAnsi="Times New Roman CYR"/>
      <w:color w:val="000000"/>
      <w:sz w:val="18"/>
      <w:szCs w:val="20"/>
      <w:lang w:eastAsia="ru-RU"/>
    </w:rPr>
  </w:style>
  <w:style w:type="paragraph" w:customStyle="1" w:styleId="xl39">
    <w:name w:val="xl39"/>
    <w:basedOn w:val="a1"/>
    <w:uiPriority w:val="99"/>
    <w:qFormat/>
    <w:rsid w:val="00461BF7"/>
    <w:pPr>
      <w:pBdr>
        <w:left w:val="single" w:sz="6" w:space="0" w:color="auto"/>
        <w:bottom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 CYR" w:eastAsia="Times New Roman" w:hAnsi="Times New Roman CYR"/>
      <w:color w:val="000000"/>
      <w:sz w:val="18"/>
      <w:szCs w:val="20"/>
      <w:lang w:eastAsia="ru-RU"/>
    </w:rPr>
  </w:style>
  <w:style w:type="paragraph" w:customStyle="1" w:styleId="xl40">
    <w:name w:val="xl40"/>
    <w:basedOn w:val="a1"/>
    <w:uiPriority w:val="99"/>
    <w:qFormat/>
    <w:rsid w:val="00461BF7"/>
    <w:pPr>
      <w:pBdr>
        <w:left w:val="single" w:sz="6" w:space="0" w:color="auto"/>
        <w:bottom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 CYR" w:eastAsia="Times New Roman" w:hAnsi="Times New Roman CYR"/>
      <w:color w:val="000000"/>
      <w:sz w:val="18"/>
      <w:szCs w:val="20"/>
      <w:lang w:eastAsia="ru-RU"/>
    </w:rPr>
  </w:style>
  <w:style w:type="paragraph" w:customStyle="1" w:styleId="xl41">
    <w:name w:val="xl41"/>
    <w:basedOn w:val="a1"/>
    <w:uiPriority w:val="99"/>
    <w:qFormat/>
    <w:rsid w:val="00461BF7"/>
    <w:pPr>
      <w:pBdr>
        <w:bottom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Arial CYR" w:eastAsia="Times New Roman" w:hAnsi="Arial CYR"/>
      <w:b/>
      <w:color w:val="000000"/>
      <w:sz w:val="24"/>
      <w:szCs w:val="20"/>
      <w:lang w:eastAsia="ru-RU"/>
    </w:rPr>
  </w:style>
  <w:style w:type="paragraph" w:customStyle="1" w:styleId="xl42">
    <w:name w:val="xl42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Arial CYR" w:eastAsia="Times New Roman" w:hAnsi="Arial CYR"/>
      <w:b/>
      <w:color w:val="000000"/>
      <w:sz w:val="24"/>
      <w:szCs w:val="20"/>
      <w:lang w:eastAsia="ru-RU"/>
    </w:rPr>
  </w:style>
  <w:style w:type="paragraph" w:customStyle="1" w:styleId="xl43">
    <w:name w:val="xl43"/>
    <w:basedOn w:val="a1"/>
    <w:uiPriority w:val="99"/>
    <w:qFormat/>
    <w:rsid w:val="00461BF7"/>
    <w:pPr>
      <w:pBdr>
        <w:top w:val="single" w:sz="6" w:space="0" w:color="auto"/>
        <w:bottom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Arial CYR" w:eastAsia="Times New Roman" w:hAnsi="Arial CYR"/>
      <w:b/>
      <w:color w:val="000000"/>
      <w:sz w:val="24"/>
      <w:szCs w:val="20"/>
      <w:lang w:eastAsia="ru-RU"/>
    </w:rPr>
  </w:style>
  <w:style w:type="paragraph" w:customStyle="1" w:styleId="xl44">
    <w:name w:val="xl44"/>
    <w:basedOn w:val="a1"/>
    <w:uiPriority w:val="99"/>
    <w:qFormat/>
    <w:rsid w:val="00461BF7"/>
    <w:pPr>
      <w:pBdr>
        <w:top w:val="single" w:sz="6" w:space="0" w:color="auto"/>
        <w:bottom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xl45">
    <w:name w:val="xl45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Times New Roman CYR" w:eastAsia="Times New Roman" w:hAnsi="Times New Roman CYR"/>
      <w:color w:val="000000"/>
      <w:sz w:val="18"/>
      <w:szCs w:val="20"/>
      <w:lang w:eastAsia="ru-RU"/>
    </w:rPr>
  </w:style>
  <w:style w:type="paragraph" w:customStyle="1" w:styleId="xl46">
    <w:name w:val="xl46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 CYR" w:eastAsia="Times New Roman" w:hAnsi="Times New Roman CYR"/>
      <w:color w:val="000000"/>
      <w:sz w:val="18"/>
      <w:szCs w:val="20"/>
      <w:lang w:eastAsia="ru-RU"/>
    </w:rPr>
  </w:style>
  <w:style w:type="paragraph" w:customStyle="1" w:styleId="xl47">
    <w:name w:val="xl47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 CYR" w:eastAsia="Times New Roman" w:hAnsi="Times New Roman CYR"/>
      <w:color w:val="000000"/>
      <w:sz w:val="18"/>
      <w:szCs w:val="20"/>
      <w:lang w:eastAsia="ru-RU"/>
    </w:rPr>
  </w:style>
  <w:style w:type="paragraph" w:customStyle="1" w:styleId="xl48">
    <w:name w:val="xl48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 CYR" w:eastAsia="Times New Roman" w:hAnsi="Times New Roman CYR"/>
      <w:color w:val="000000"/>
      <w:sz w:val="18"/>
      <w:szCs w:val="20"/>
      <w:lang w:eastAsia="ru-RU"/>
    </w:rPr>
  </w:style>
  <w:style w:type="paragraph" w:customStyle="1" w:styleId="xl49">
    <w:name w:val="xl49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Arial Unicode MS" w:eastAsia="Arial Unicode MS" w:hAnsi="Times New Roman"/>
      <w:b/>
      <w:color w:val="000000"/>
      <w:sz w:val="24"/>
      <w:szCs w:val="20"/>
      <w:lang w:eastAsia="ru-RU"/>
    </w:rPr>
  </w:style>
  <w:style w:type="paragraph" w:customStyle="1" w:styleId="xl50">
    <w:name w:val="xl50"/>
    <w:basedOn w:val="a1"/>
    <w:uiPriority w:val="99"/>
    <w:qFormat/>
    <w:rsid w:val="00461BF7"/>
    <w:pPr>
      <w:pBdr>
        <w:top w:val="single" w:sz="6" w:space="0" w:color="auto"/>
        <w:bottom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Arial Unicode MS" w:eastAsia="Arial Unicode MS" w:hAnsi="Times New Roman"/>
      <w:sz w:val="24"/>
      <w:szCs w:val="20"/>
      <w:lang w:eastAsia="ru-RU"/>
    </w:rPr>
  </w:style>
  <w:style w:type="paragraph" w:customStyle="1" w:styleId="xl51">
    <w:name w:val="xl51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Times New Roman CYR" w:eastAsia="Times New Roman" w:hAnsi="Times New Roman CYR"/>
      <w:color w:val="000000"/>
      <w:sz w:val="18"/>
      <w:szCs w:val="20"/>
      <w:lang w:eastAsia="ru-RU"/>
    </w:rPr>
  </w:style>
  <w:style w:type="paragraph" w:customStyle="1" w:styleId="xl52">
    <w:name w:val="xl52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Arial CYR" w:eastAsia="Times New Roman" w:hAnsi="Arial CYR"/>
      <w:color w:val="000000"/>
      <w:sz w:val="24"/>
      <w:szCs w:val="20"/>
      <w:lang w:eastAsia="ru-RU"/>
    </w:rPr>
  </w:style>
  <w:style w:type="paragraph" w:customStyle="1" w:styleId="xl53">
    <w:name w:val="xl53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Arial CYR" w:eastAsia="Times New Roman" w:hAnsi="Arial CYR"/>
      <w:b/>
      <w:color w:val="000000"/>
      <w:sz w:val="28"/>
      <w:szCs w:val="20"/>
      <w:lang w:eastAsia="ru-RU"/>
    </w:rPr>
  </w:style>
  <w:style w:type="paragraph" w:customStyle="1" w:styleId="xl54">
    <w:name w:val="xl54"/>
    <w:basedOn w:val="a1"/>
    <w:uiPriority w:val="99"/>
    <w:qFormat/>
    <w:rsid w:val="00461BF7"/>
    <w:pPr>
      <w:pBdr>
        <w:top w:val="single" w:sz="6" w:space="0" w:color="auto"/>
        <w:bottom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Arial CYR" w:eastAsia="Times New Roman" w:hAnsi="Arial CYR"/>
      <w:b/>
      <w:color w:val="000000"/>
      <w:sz w:val="28"/>
      <w:szCs w:val="20"/>
      <w:lang w:eastAsia="ru-RU"/>
    </w:rPr>
  </w:style>
  <w:style w:type="paragraph" w:customStyle="1" w:styleId="xl55">
    <w:name w:val="xl55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Arial CYR" w:eastAsia="Times New Roman" w:hAnsi="Arial CYR"/>
      <w:b/>
      <w:color w:val="000000"/>
      <w:sz w:val="28"/>
      <w:szCs w:val="20"/>
      <w:lang w:eastAsia="ru-RU"/>
    </w:rPr>
  </w:style>
  <w:style w:type="paragraph" w:customStyle="1" w:styleId="xl56">
    <w:name w:val="xl56"/>
    <w:basedOn w:val="a1"/>
    <w:uiPriority w:val="99"/>
    <w:qFormat/>
    <w:rsid w:val="00461BF7"/>
    <w:pPr>
      <w:pBdr>
        <w:top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Arial CYR" w:eastAsia="Times New Roman" w:hAnsi="Arial CYR"/>
      <w:b/>
      <w:color w:val="000000"/>
      <w:sz w:val="28"/>
      <w:szCs w:val="20"/>
      <w:lang w:eastAsia="ru-RU"/>
    </w:rPr>
  </w:style>
  <w:style w:type="paragraph" w:customStyle="1" w:styleId="2d">
    <w:name w:val="2"/>
    <w:basedOn w:val="21"/>
    <w:uiPriority w:val="99"/>
    <w:qFormat/>
    <w:rsid w:val="00461BF7"/>
    <w:pPr>
      <w:keepNext w:val="0"/>
      <w:widowControl w:val="0"/>
      <w:overflowPunct w:val="0"/>
      <w:autoSpaceDE w:val="0"/>
      <w:autoSpaceDN w:val="0"/>
      <w:adjustRightInd w:val="0"/>
      <w:spacing w:after="120"/>
      <w:ind w:firstLine="709"/>
      <w:jc w:val="both"/>
      <w:textAlignment w:val="baseline"/>
      <w:outlineLvl w:val="9"/>
    </w:pPr>
    <w:rPr>
      <w:b w:val="0"/>
    </w:rPr>
  </w:style>
  <w:style w:type="paragraph" w:customStyle="1" w:styleId="1c">
    <w:name w:val="Цитата1"/>
    <w:basedOn w:val="a1"/>
    <w:uiPriority w:val="99"/>
    <w:qFormat/>
    <w:rsid w:val="00461BF7"/>
    <w:pPr>
      <w:widowControl w:val="0"/>
      <w:shd w:val="clear" w:color="auto" w:fill="FFFFFF"/>
      <w:overflowPunct w:val="0"/>
      <w:autoSpaceDE w:val="0"/>
      <w:autoSpaceDN w:val="0"/>
      <w:adjustRightInd w:val="0"/>
      <w:spacing w:after="0" w:line="360" w:lineRule="auto"/>
      <w:ind w:left="5341" w:right="3090" w:hanging="1327"/>
      <w:textAlignment w:val="baseline"/>
    </w:pPr>
    <w:rPr>
      <w:rFonts w:ascii="Times New Roman" w:eastAsia="Times New Roman" w:hAnsi="Times New Roman"/>
      <w:b/>
      <w:color w:val="000000"/>
      <w:sz w:val="24"/>
      <w:szCs w:val="20"/>
      <w:lang w:eastAsia="ru-RU"/>
    </w:rPr>
  </w:style>
  <w:style w:type="character" w:customStyle="1" w:styleId="Iniiaiieoeoo">
    <w:name w:val="Iniiaiie o?eoo"/>
    <w:uiPriority w:val="99"/>
    <w:qFormat/>
    <w:rsid w:val="00461BF7"/>
  </w:style>
  <w:style w:type="paragraph" w:customStyle="1" w:styleId="caaieiaie1">
    <w:name w:val="caaieiaie 1"/>
    <w:basedOn w:val="Iauiue"/>
    <w:next w:val="Iauiue"/>
    <w:uiPriority w:val="99"/>
    <w:qFormat/>
    <w:rsid w:val="00461BF7"/>
    <w:pPr>
      <w:keepNext/>
      <w:widowControl/>
    </w:pPr>
    <w:rPr>
      <w:b/>
      <w:sz w:val="22"/>
    </w:rPr>
  </w:style>
  <w:style w:type="paragraph" w:customStyle="1" w:styleId="caaieiaie2">
    <w:name w:val="caaieiaie 2"/>
    <w:basedOn w:val="caaieiaie1"/>
    <w:next w:val="Iniiaiieoaeno"/>
    <w:uiPriority w:val="99"/>
    <w:qFormat/>
    <w:rsid w:val="00461BF7"/>
    <w:pPr>
      <w:keepLines/>
      <w:widowControl w:val="0"/>
      <w:tabs>
        <w:tab w:val="left" w:pos="0"/>
        <w:tab w:val="left" w:pos="153"/>
      </w:tabs>
      <w:suppressAutoHyphens/>
      <w:spacing w:before="240"/>
    </w:pPr>
    <w:rPr>
      <w:kern w:val="28"/>
      <w:sz w:val="24"/>
      <w:lang w:val="ru-RU"/>
    </w:rPr>
  </w:style>
  <w:style w:type="paragraph" w:customStyle="1" w:styleId="Iniiaiieoaeno">
    <w:name w:val="Iniiaiie oaeno"/>
    <w:basedOn w:val="Iauiue"/>
    <w:uiPriority w:val="99"/>
    <w:qFormat/>
    <w:rsid w:val="00461BF7"/>
    <w:pPr>
      <w:keepNext/>
      <w:spacing w:before="120"/>
      <w:ind w:firstLine="567"/>
      <w:jc w:val="both"/>
    </w:pPr>
    <w:rPr>
      <w:sz w:val="24"/>
      <w:lang w:val="ru-RU"/>
    </w:rPr>
  </w:style>
  <w:style w:type="paragraph" w:customStyle="1" w:styleId="caaieiaie4">
    <w:name w:val="caaieiaie 4"/>
    <w:basedOn w:val="Iauiue"/>
    <w:next w:val="Iauiue"/>
    <w:uiPriority w:val="99"/>
    <w:qFormat/>
    <w:rsid w:val="00461BF7"/>
    <w:pPr>
      <w:keepNext/>
      <w:widowControl/>
      <w:tabs>
        <w:tab w:val="left" w:pos="56"/>
        <w:tab w:val="left" w:pos="6122"/>
      </w:tabs>
      <w:jc w:val="both"/>
    </w:pPr>
    <w:rPr>
      <w:b/>
      <w:sz w:val="24"/>
      <w:lang w:val="ru-RU"/>
    </w:rPr>
  </w:style>
  <w:style w:type="paragraph" w:customStyle="1" w:styleId="caaieiaie5">
    <w:name w:val="caaieiaie 5"/>
    <w:basedOn w:val="Iauiue"/>
    <w:next w:val="Iauiue"/>
    <w:uiPriority w:val="99"/>
    <w:qFormat/>
    <w:rsid w:val="00461BF7"/>
    <w:pPr>
      <w:keepNext/>
      <w:widowControl/>
      <w:spacing w:before="100" w:after="100"/>
      <w:ind w:left="575"/>
    </w:pPr>
    <w:rPr>
      <w:b/>
      <w:sz w:val="24"/>
      <w:lang w:val="ru-RU"/>
    </w:rPr>
  </w:style>
  <w:style w:type="paragraph" w:customStyle="1" w:styleId="caaieiaie6">
    <w:name w:val="caaieiaie 6"/>
    <w:basedOn w:val="Iauiue"/>
    <w:next w:val="Iauiue"/>
    <w:uiPriority w:val="99"/>
    <w:qFormat/>
    <w:rsid w:val="00461BF7"/>
    <w:pPr>
      <w:widowControl/>
      <w:tabs>
        <w:tab w:val="left" w:pos="0"/>
        <w:tab w:val="left" w:pos="2286"/>
      </w:tabs>
      <w:spacing w:before="240" w:after="60"/>
      <w:ind w:left="2286" w:hanging="1152"/>
    </w:pPr>
    <w:rPr>
      <w:b/>
      <w:sz w:val="22"/>
      <w:lang w:val="ru-RU"/>
    </w:rPr>
  </w:style>
  <w:style w:type="paragraph" w:customStyle="1" w:styleId="caaieiaie7">
    <w:name w:val="caaieiaie 7"/>
    <w:basedOn w:val="Iauiue"/>
    <w:next w:val="Iauiue"/>
    <w:uiPriority w:val="99"/>
    <w:qFormat/>
    <w:rsid w:val="00461BF7"/>
    <w:pPr>
      <w:widowControl/>
      <w:tabs>
        <w:tab w:val="left" w:pos="0"/>
        <w:tab w:val="left" w:pos="2430"/>
      </w:tabs>
      <w:spacing w:before="240" w:after="60"/>
      <w:ind w:left="2430" w:hanging="1296"/>
    </w:pPr>
    <w:rPr>
      <w:sz w:val="24"/>
      <w:lang w:val="ru-RU"/>
    </w:rPr>
  </w:style>
  <w:style w:type="paragraph" w:customStyle="1" w:styleId="caaieiaie8">
    <w:name w:val="caaieiaie 8"/>
    <w:basedOn w:val="Iauiue"/>
    <w:next w:val="Iauiue"/>
    <w:uiPriority w:val="99"/>
    <w:qFormat/>
    <w:rsid w:val="00461BF7"/>
    <w:pPr>
      <w:tabs>
        <w:tab w:val="left" w:pos="0"/>
        <w:tab w:val="left" w:pos="2574"/>
      </w:tabs>
      <w:spacing w:before="240" w:after="60"/>
      <w:ind w:left="2574" w:hanging="1440"/>
    </w:pPr>
    <w:rPr>
      <w:rFonts w:ascii="Arial" w:hAnsi="Arial"/>
      <w:i/>
      <w:lang w:val="ru-RU"/>
    </w:rPr>
  </w:style>
  <w:style w:type="paragraph" w:customStyle="1" w:styleId="caaieiaie9">
    <w:name w:val="caaieiaie 9"/>
    <w:basedOn w:val="Iauiue"/>
    <w:next w:val="Iauiue"/>
    <w:uiPriority w:val="99"/>
    <w:qFormat/>
    <w:rsid w:val="00461BF7"/>
    <w:pPr>
      <w:tabs>
        <w:tab w:val="left" w:pos="0"/>
        <w:tab w:val="left" w:pos="2718"/>
      </w:tabs>
      <w:spacing w:before="240" w:after="60" w:line="360" w:lineRule="auto"/>
      <w:ind w:left="2718" w:hanging="1584"/>
    </w:pPr>
    <w:rPr>
      <w:rFonts w:ascii="Arial" w:hAnsi="Arial"/>
      <w:i/>
      <w:sz w:val="18"/>
      <w:lang w:val="ru-RU"/>
    </w:rPr>
  </w:style>
  <w:style w:type="paragraph" w:customStyle="1" w:styleId="Ioiaiaaiiuenienie">
    <w:name w:val="Ioia?iaaiiue nienie"/>
    <w:basedOn w:val="Iauiue"/>
    <w:uiPriority w:val="99"/>
    <w:qFormat/>
    <w:rsid w:val="00461BF7"/>
    <w:pPr>
      <w:widowControl/>
      <w:tabs>
        <w:tab w:val="left" w:pos="1998"/>
      </w:tabs>
      <w:spacing w:before="60"/>
      <w:ind w:left="1998" w:hanging="864"/>
      <w:jc w:val="both"/>
    </w:pPr>
    <w:rPr>
      <w:sz w:val="24"/>
      <w:lang w:val="ru-RU"/>
    </w:rPr>
  </w:style>
  <w:style w:type="paragraph" w:customStyle="1" w:styleId="Ioiaiaaiiuenienie2">
    <w:name w:val="Ioia?iaaiiue nienie 2"/>
    <w:basedOn w:val="Ioiaiaaiiuenienie"/>
    <w:uiPriority w:val="99"/>
    <w:qFormat/>
    <w:rsid w:val="00461BF7"/>
    <w:pPr>
      <w:tabs>
        <w:tab w:val="clear" w:pos="1998"/>
        <w:tab w:val="left" w:pos="2214"/>
      </w:tabs>
      <w:spacing w:before="120"/>
      <w:ind w:left="2142" w:hanging="1008"/>
    </w:pPr>
  </w:style>
  <w:style w:type="paragraph" w:customStyle="1" w:styleId="Iaeeiaaiiuenienie3">
    <w:name w:val="Ia?ee?iaaiiue nienie 3"/>
    <w:basedOn w:val="Iauiue"/>
    <w:uiPriority w:val="99"/>
    <w:qFormat/>
    <w:rsid w:val="00461BF7"/>
    <w:pPr>
      <w:widowControl/>
      <w:tabs>
        <w:tab w:val="left" w:pos="1260"/>
      </w:tabs>
      <w:spacing w:before="120"/>
      <w:ind w:firstLine="720"/>
      <w:jc w:val="both"/>
    </w:pPr>
    <w:rPr>
      <w:sz w:val="24"/>
      <w:lang w:val="ru-RU"/>
    </w:rPr>
  </w:style>
  <w:style w:type="paragraph" w:customStyle="1" w:styleId="Ioiaiaaiiuenienie3">
    <w:name w:val="Ioia?iaaiiue nienie 3"/>
    <w:basedOn w:val="Iauiue"/>
    <w:uiPriority w:val="99"/>
    <w:qFormat/>
    <w:rsid w:val="00461BF7"/>
    <w:pPr>
      <w:tabs>
        <w:tab w:val="left" w:pos="926"/>
        <w:tab w:val="left" w:pos="1256"/>
      </w:tabs>
      <w:ind w:left="926" w:hanging="360"/>
    </w:pPr>
    <w:rPr>
      <w:sz w:val="24"/>
      <w:lang w:val="ru-RU"/>
    </w:rPr>
  </w:style>
  <w:style w:type="paragraph" w:customStyle="1" w:styleId="Iaeeiaaiiuenienie">
    <w:name w:val="Ia?ee?iaaiiue nienie"/>
    <w:basedOn w:val="Iniiaiieoaeno"/>
    <w:uiPriority w:val="99"/>
    <w:qFormat/>
    <w:rsid w:val="00461BF7"/>
    <w:pPr>
      <w:spacing w:before="60"/>
    </w:pPr>
  </w:style>
  <w:style w:type="paragraph" w:customStyle="1" w:styleId="Ieieeeieiioeooe">
    <w:name w:val="Ie?iee eieiioeooe"/>
    <w:basedOn w:val="Iauiue"/>
    <w:uiPriority w:val="99"/>
    <w:qFormat/>
    <w:rsid w:val="00461BF7"/>
    <w:pPr>
      <w:widowControl/>
      <w:tabs>
        <w:tab w:val="center" w:pos="4677"/>
        <w:tab w:val="right" w:pos="9355"/>
      </w:tabs>
    </w:pPr>
    <w:rPr>
      <w:sz w:val="24"/>
      <w:lang w:val="ru-RU"/>
    </w:rPr>
  </w:style>
  <w:style w:type="character" w:customStyle="1" w:styleId="iiianoaieou">
    <w:name w:val="iiia? no?aieou"/>
    <w:basedOn w:val="Iniiaiieoeoo"/>
    <w:uiPriority w:val="99"/>
    <w:qFormat/>
    <w:rsid w:val="00461BF7"/>
    <w:rPr>
      <w:rFonts w:cs="Times New Roman"/>
    </w:rPr>
  </w:style>
  <w:style w:type="paragraph" w:customStyle="1" w:styleId="iaeaaeaiea1">
    <w:name w:val="iaeaaeaiea 1"/>
    <w:basedOn w:val="Iauiue"/>
    <w:next w:val="Iauiue"/>
    <w:uiPriority w:val="99"/>
    <w:qFormat/>
    <w:rsid w:val="00461BF7"/>
    <w:pPr>
      <w:widowControl/>
      <w:spacing w:before="100" w:after="100"/>
    </w:pPr>
    <w:rPr>
      <w:sz w:val="24"/>
      <w:lang w:val="ru-RU"/>
    </w:rPr>
  </w:style>
  <w:style w:type="paragraph" w:customStyle="1" w:styleId="iaeaaeaiea2">
    <w:name w:val="iaeaaeaiea 2"/>
    <w:basedOn w:val="Iauiue"/>
    <w:next w:val="Iauiue"/>
    <w:uiPriority w:val="99"/>
    <w:qFormat/>
    <w:rsid w:val="00461BF7"/>
    <w:pPr>
      <w:widowControl/>
      <w:spacing w:before="100" w:after="100"/>
      <w:ind w:left="240"/>
    </w:pPr>
    <w:rPr>
      <w:sz w:val="24"/>
      <w:lang w:val="ru-RU"/>
    </w:rPr>
  </w:style>
  <w:style w:type="paragraph" w:customStyle="1" w:styleId="iaeaaeaiea3">
    <w:name w:val="iaeaaeaiea 3"/>
    <w:basedOn w:val="Iauiue"/>
    <w:next w:val="Iauiue"/>
    <w:uiPriority w:val="99"/>
    <w:qFormat/>
    <w:rsid w:val="00461BF7"/>
    <w:pPr>
      <w:widowControl/>
      <w:spacing w:before="100" w:after="100"/>
      <w:ind w:left="480"/>
    </w:pPr>
    <w:rPr>
      <w:sz w:val="24"/>
      <w:lang w:val="ru-RU"/>
    </w:rPr>
  </w:style>
  <w:style w:type="paragraph" w:customStyle="1" w:styleId="iaeaaeaiea4">
    <w:name w:val="iaeaaeaiea 4"/>
    <w:basedOn w:val="Iauiue"/>
    <w:next w:val="Iauiue"/>
    <w:uiPriority w:val="99"/>
    <w:qFormat/>
    <w:rsid w:val="00461BF7"/>
    <w:pPr>
      <w:widowControl/>
      <w:spacing w:before="100" w:after="100"/>
      <w:ind w:left="720"/>
    </w:pPr>
    <w:rPr>
      <w:sz w:val="24"/>
      <w:lang w:val="ru-RU"/>
    </w:rPr>
  </w:style>
  <w:style w:type="paragraph" w:customStyle="1" w:styleId="iaeaaeaiea5">
    <w:name w:val="iaeaaeaiea 5"/>
    <w:basedOn w:val="Iauiue"/>
    <w:next w:val="Iauiue"/>
    <w:uiPriority w:val="99"/>
    <w:qFormat/>
    <w:rsid w:val="00461BF7"/>
    <w:pPr>
      <w:widowControl/>
      <w:spacing w:before="100" w:after="100"/>
      <w:ind w:left="960"/>
    </w:pPr>
    <w:rPr>
      <w:sz w:val="24"/>
      <w:lang w:val="ru-RU"/>
    </w:rPr>
  </w:style>
  <w:style w:type="paragraph" w:customStyle="1" w:styleId="iaeaaeaiea6">
    <w:name w:val="iaeaaeaiea 6"/>
    <w:basedOn w:val="Iauiue"/>
    <w:next w:val="Iauiue"/>
    <w:uiPriority w:val="99"/>
    <w:qFormat/>
    <w:rsid w:val="00461BF7"/>
    <w:pPr>
      <w:widowControl/>
      <w:spacing w:before="100" w:after="100"/>
      <w:ind w:left="1200"/>
    </w:pPr>
    <w:rPr>
      <w:sz w:val="24"/>
      <w:lang w:val="ru-RU"/>
    </w:rPr>
  </w:style>
  <w:style w:type="paragraph" w:customStyle="1" w:styleId="iaeaaeaiea7">
    <w:name w:val="iaeaaeaiea 7"/>
    <w:basedOn w:val="Iauiue"/>
    <w:next w:val="Iauiue"/>
    <w:uiPriority w:val="99"/>
    <w:qFormat/>
    <w:rsid w:val="00461BF7"/>
    <w:pPr>
      <w:widowControl/>
      <w:spacing w:before="100" w:after="100"/>
      <w:ind w:left="1440"/>
    </w:pPr>
    <w:rPr>
      <w:sz w:val="24"/>
      <w:lang w:val="ru-RU"/>
    </w:rPr>
  </w:style>
  <w:style w:type="paragraph" w:customStyle="1" w:styleId="iaeaaeaiea8">
    <w:name w:val="iaeaaeaiea 8"/>
    <w:basedOn w:val="Iauiue"/>
    <w:next w:val="Iauiue"/>
    <w:uiPriority w:val="99"/>
    <w:qFormat/>
    <w:rsid w:val="00461BF7"/>
    <w:pPr>
      <w:widowControl/>
      <w:spacing w:before="100" w:after="100"/>
      <w:ind w:left="1680"/>
    </w:pPr>
    <w:rPr>
      <w:sz w:val="24"/>
      <w:lang w:val="ru-RU"/>
    </w:rPr>
  </w:style>
  <w:style w:type="paragraph" w:customStyle="1" w:styleId="iaeaaeaiea9">
    <w:name w:val="iaeaaeaiea 9"/>
    <w:basedOn w:val="Iauiue"/>
    <w:next w:val="Iauiue"/>
    <w:uiPriority w:val="99"/>
    <w:qFormat/>
    <w:rsid w:val="00461BF7"/>
    <w:pPr>
      <w:widowControl/>
      <w:spacing w:before="100" w:after="100"/>
      <w:ind w:left="1920"/>
    </w:pPr>
    <w:rPr>
      <w:sz w:val="24"/>
      <w:lang w:val="ru-RU"/>
    </w:rPr>
  </w:style>
  <w:style w:type="paragraph" w:customStyle="1" w:styleId="Aaoieeeieiioeooe">
    <w:name w:val="Aa?oiee eieiioeooe"/>
    <w:basedOn w:val="Iauiue"/>
    <w:uiPriority w:val="99"/>
    <w:qFormat/>
    <w:rsid w:val="00461BF7"/>
    <w:pPr>
      <w:widowControl/>
      <w:tabs>
        <w:tab w:val="center" w:pos="4677"/>
        <w:tab w:val="right" w:pos="9355"/>
      </w:tabs>
      <w:spacing w:before="100" w:after="100"/>
    </w:pPr>
    <w:rPr>
      <w:sz w:val="24"/>
      <w:lang w:val="ru-RU"/>
    </w:rPr>
  </w:style>
  <w:style w:type="paragraph" w:customStyle="1" w:styleId="Iacaaiea">
    <w:name w:val="Iacaaiea"/>
    <w:basedOn w:val="Iauiue"/>
    <w:uiPriority w:val="99"/>
    <w:qFormat/>
    <w:rsid w:val="00461BF7"/>
    <w:pPr>
      <w:widowControl/>
      <w:jc w:val="center"/>
    </w:pPr>
    <w:rPr>
      <w:sz w:val="24"/>
      <w:lang w:val="ru-RU"/>
    </w:rPr>
  </w:style>
  <w:style w:type="paragraph" w:customStyle="1" w:styleId="Iniiaiieoaenonionooiii2">
    <w:name w:val="Iniiaiie oaeno n ionooiii 2"/>
    <w:basedOn w:val="Iauiue"/>
    <w:uiPriority w:val="99"/>
    <w:qFormat/>
    <w:rsid w:val="00461BF7"/>
    <w:pPr>
      <w:widowControl/>
      <w:shd w:val="clear" w:color="auto" w:fill="FFFFFF"/>
      <w:ind w:firstLine="533"/>
      <w:jc w:val="both"/>
    </w:pPr>
    <w:rPr>
      <w:color w:val="000000"/>
      <w:sz w:val="22"/>
      <w:lang w:val="ru-RU"/>
    </w:rPr>
  </w:style>
  <w:style w:type="character" w:customStyle="1" w:styleId="affffe">
    <w:name w:val="комментарий"/>
    <w:uiPriority w:val="99"/>
    <w:qFormat/>
    <w:rsid w:val="00461BF7"/>
    <w:rPr>
      <w:b/>
      <w:i/>
      <w:sz w:val="28"/>
    </w:rPr>
  </w:style>
  <w:style w:type="paragraph" w:styleId="3e">
    <w:name w:val="toc 3"/>
    <w:basedOn w:val="a1"/>
    <w:next w:val="a1"/>
    <w:autoRedefine/>
    <w:uiPriority w:val="99"/>
    <w:rsid w:val="00461BF7"/>
    <w:pPr>
      <w:tabs>
        <w:tab w:val="left" w:pos="567"/>
        <w:tab w:val="left" w:pos="709"/>
        <w:tab w:val="right" w:leader="dot" w:pos="10195"/>
      </w:tabs>
      <w:spacing w:after="0" w:line="240" w:lineRule="auto"/>
      <w:jc w:val="both"/>
    </w:pPr>
    <w:rPr>
      <w:rFonts w:ascii="Times New Roman" w:eastAsia="Times New Roman" w:hAnsi="Times New Roman"/>
      <w:iCs/>
      <w:noProof/>
      <w:sz w:val="20"/>
      <w:szCs w:val="20"/>
      <w:lang w:eastAsia="ru-RU"/>
    </w:rPr>
  </w:style>
  <w:style w:type="paragraph" w:styleId="1d">
    <w:name w:val="toc 1"/>
    <w:basedOn w:val="a1"/>
    <w:next w:val="a1"/>
    <w:autoRedefine/>
    <w:uiPriority w:val="99"/>
    <w:rsid w:val="00461BF7"/>
    <w:pPr>
      <w:tabs>
        <w:tab w:val="right" w:leader="dot" w:pos="10195"/>
      </w:tabs>
      <w:spacing w:before="120" w:after="120" w:line="360" w:lineRule="auto"/>
    </w:pPr>
    <w:rPr>
      <w:rFonts w:ascii="Times New Roman" w:eastAsia="Times New Roman" w:hAnsi="Times New Roman"/>
      <w:bCs/>
      <w:caps/>
      <w:noProof/>
      <w:sz w:val="24"/>
      <w:szCs w:val="24"/>
      <w:lang w:eastAsia="ru-RU"/>
    </w:rPr>
  </w:style>
  <w:style w:type="paragraph" w:styleId="2e">
    <w:name w:val="toc 2"/>
    <w:basedOn w:val="a1"/>
    <w:next w:val="a1"/>
    <w:autoRedefine/>
    <w:uiPriority w:val="99"/>
    <w:rsid w:val="00461BF7"/>
    <w:pPr>
      <w:tabs>
        <w:tab w:val="left" w:pos="360"/>
        <w:tab w:val="right" w:leader="dot" w:pos="10195"/>
      </w:tabs>
      <w:spacing w:after="0" w:line="360" w:lineRule="auto"/>
    </w:pPr>
    <w:rPr>
      <w:rFonts w:ascii="Times New Roman" w:eastAsia="Times New Roman" w:hAnsi="Times New Roman"/>
      <w:smallCaps/>
      <w:noProof/>
      <w:sz w:val="24"/>
      <w:szCs w:val="24"/>
      <w:lang w:eastAsia="ru-RU"/>
    </w:rPr>
  </w:style>
  <w:style w:type="paragraph" w:styleId="46">
    <w:name w:val="toc 4"/>
    <w:basedOn w:val="a1"/>
    <w:next w:val="a1"/>
    <w:autoRedefine/>
    <w:uiPriority w:val="99"/>
    <w:rsid w:val="00461BF7"/>
    <w:pPr>
      <w:tabs>
        <w:tab w:val="left" w:pos="540"/>
        <w:tab w:val="right" w:leader="dot" w:pos="10195"/>
      </w:tabs>
      <w:spacing w:after="0" w:line="240" w:lineRule="auto"/>
      <w:jc w:val="both"/>
    </w:pPr>
    <w:rPr>
      <w:rFonts w:ascii="Times New Roman" w:eastAsia="Times New Roman" w:hAnsi="Times New Roman"/>
      <w:sz w:val="18"/>
      <w:szCs w:val="18"/>
      <w:lang w:eastAsia="ru-RU"/>
    </w:rPr>
  </w:style>
  <w:style w:type="paragraph" w:styleId="55">
    <w:name w:val="toc 5"/>
    <w:basedOn w:val="a1"/>
    <w:next w:val="a1"/>
    <w:autoRedefine/>
    <w:uiPriority w:val="99"/>
    <w:semiHidden/>
    <w:rsid w:val="00461BF7"/>
    <w:pPr>
      <w:spacing w:after="0" w:line="240" w:lineRule="auto"/>
      <w:ind w:left="960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3TimesNewRoman">
    <w:name w:val="Стиль Заголовок 3 + Times New Roman не полужирный"/>
    <w:basedOn w:val="31"/>
    <w:link w:val="3TimesNewRoman0"/>
    <w:uiPriority w:val="99"/>
    <w:qFormat/>
    <w:rsid w:val="00461BF7"/>
  </w:style>
  <w:style w:type="character" w:customStyle="1" w:styleId="3TimesNewRoman0">
    <w:name w:val="Стиль Заголовок 3 + Times New Roman не полужирный Знак"/>
    <w:basedOn w:val="32"/>
    <w:link w:val="3TimesNewRoman"/>
    <w:uiPriority w:val="99"/>
    <w:qFormat/>
    <w:locked/>
    <w:rsid w:val="00461BF7"/>
    <w:rPr>
      <w:rFonts w:ascii="Times New Roman" w:hAnsi="Times New Roman" w:cs="Times New Roman"/>
      <w:b/>
      <w:caps/>
      <w:sz w:val="24"/>
      <w:szCs w:val="24"/>
      <w:lang w:eastAsia="ru-RU"/>
    </w:rPr>
  </w:style>
  <w:style w:type="paragraph" w:styleId="62">
    <w:name w:val="toc 6"/>
    <w:basedOn w:val="a1"/>
    <w:next w:val="a1"/>
    <w:autoRedefine/>
    <w:uiPriority w:val="99"/>
    <w:semiHidden/>
    <w:rsid w:val="00461BF7"/>
    <w:pPr>
      <w:spacing w:after="0" w:line="240" w:lineRule="auto"/>
      <w:ind w:left="1200"/>
    </w:pPr>
    <w:rPr>
      <w:rFonts w:ascii="Times New Roman" w:eastAsia="Times New Roman" w:hAnsi="Times New Roman"/>
      <w:sz w:val="18"/>
      <w:szCs w:val="18"/>
      <w:lang w:eastAsia="ru-RU"/>
    </w:rPr>
  </w:style>
  <w:style w:type="paragraph" w:styleId="71">
    <w:name w:val="toc 7"/>
    <w:basedOn w:val="a1"/>
    <w:next w:val="a1"/>
    <w:autoRedefine/>
    <w:uiPriority w:val="99"/>
    <w:semiHidden/>
    <w:rsid w:val="00461BF7"/>
    <w:pPr>
      <w:spacing w:after="0" w:line="240" w:lineRule="auto"/>
      <w:ind w:left="1440"/>
    </w:pPr>
    <w:rPr>
      <w:rFonts w:ascii="Times New Roman" w:eastAsia="Times New Roman" w:hAnsi="Times New Roman"/>
      <w:sz w:val="18"/>
      <w:szCs w:val="18"/>
      <w:lang w:eastAsia="ru-RU"/>
    </w:rPr>
  </w:style>
  <w:style w:type="paragraph" w:styleId="81">
    <w:name w:val="toc 8"/>
    <w:basedOn w:val="a1"/>
    <w:next w:val="a1"/>
    <w:autoRedefine/>
    <w:uiPriority w:val="99"/>
    <w:semiHidden/>
    <w:rsid w:val="00461BF7"/>
    <w:pPr>
      <w:spacing w:after="0" w:line="240" w:lineRule="auto"/>
      <w:ind w:left="1680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3TimesNewRoman00">
    <w:name w:val="Стиль Заголовок 3 + Times New Roman Перед:  0 пт После:  0 пт"/>
    <w:basedOn w:val="31"/>
    <w:uiPriority w:val="99"/>
    <w:qFormat/>
    <w:rsid w:val="00461BF7"/>
    <w:pPr>
      <w:spacing w:before="0" w:after="0"/>
    </w:pPr>
    <w:rPr>
      <w:bCs/>
    </w:rPr>
  </w:style>
  <w:style w:type="paragraph" w:customStyle="1" w:styleId="1e">
    <w:name w:val="1"/>
    <w:basedOn w:val="a1"/>
    <w:uiPriority w:val="99"/>
    <w:qFormat/>
    <w:rsid w:val="00461BF7"/>
    <w:pPr>
      <w:spacing w:after="160" w:line="240" w:lineRule="exact"/>
    </w:pPr>
    <w:rPr>
      <w:rFonts w:ascii="Times New Roman" w:hAnsi="Times New Roman"/>
      <w:sz w:val="20"/>
      <w:szCs w:val="20"/>
      <w:lang w:eastAsia="zh-CN"/>
    </w:rPr>
  </w:style>
  <w:style w:type="character" w:customStyle="1" w:styleId="ConsPlusNormal0">
    <w:name w:val="ConsPlusNormal Знак"/>
    <w:link w:val="ConsPlusNormal"/>
    <w:qFormat/>
    <w:locked/>
    <w:rsid w:val="00461BF7"/>
    <w:rPr>
      <w:rFonts w:ascii="Times New Roman" w:eastAsia="Times New Roman" w:hAnsi="Times New Roman"/>
      <w:sz w:val="24"/>
    </w:rPr>
  </w:style>
  <w:style w:type="character" w:customStyle="1" w:styleId="3f">
    <w:name w:val="Стиль3 Знак Знак Знак"/>
    <w:uiPriority w:val="99"/>
    <w:qFormat/>
    <w:rsid w:val="00461BF7"/>
    <w:rPr>
      <w:sz w:val="24"/>
      <w:lang w:val="ru-RU" w:eastAsia="ru-RU"/>
    </w:rPr>
  </w:style>
  <w:style w:type="character" w:customStyle="1" w:styleId="1f">
    <w:name w:val="Основной текст Знак1"/>
    <w:aliases w:val="body text Знак,Знак8 Знак Знак,Основной текст Знак Знак Знак Знак1,Основной текст Знак Знак Знак Знак Знак,body text Знак Знак Знак"/>
    <w:uiPriority w:val="99"/>
    <w:qFormat/>
    <w:locked/>
    <w:rsid w:val="00461BF7"/>
    <w:rPr>
      <w:rFonts w:ascii="Times New Roman" w:hAnsi="Times New Roman"/>
      <w:sz w:val="24"/>
      <w:lang w:eastAsia="ru-RU"/>
    </w:rPr>
  </w:style>
  <w:style w:type="character" w:customStyle="1" w:styleId="apple-converted-space">
    <w:name w:val="apple-converted-space"/>
    <w:basedOn w:val="a2"/>
    <w:uiPriority w:val="99"/>
    <w:qFormat/>
    <w:rsid w:val="00461BF7"/>
    <w:rPr>
      <w:rFonts w:cs="Times New Roman"/>
    </w:rPr>
  </w:style>
  <w:style w:type="character" w:customStyle="1" w:styleId="link">
    <w:name w:val="link"/>
    <w:basedOn w:val="a2"/>
    <w:uiPriority w:val="99"/>
    <w:qFormat/>
    <w:rsid w:val="00461BF7"/>
    <w:rPr>
      <w:rFonts w:cs="Times New Roman"/>
    </w:rPr>
  </w:style>
  <w:style w:type="paragraph" w:customStyle="1" w:styleId="s1">
    <w:name w:val="s_1"/>
    <w:basedOn w:val="a1"/>
    <w:qFormat/>
    <w:rsid w:val="00461BF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fff">
    <w:name w:val="annotation reference"/>
    <w:basedOn w:val="a2"/>
    <w:qFormat/>
    <w:rsid w:val="00461BF7"/>
    <w:rPr>
      <w:rFonts w:cs="Times New Roman"/>
      <w:sz w:val="16"/>
    </w:rPr>
  </w:style>
  <w:style w:type="paragraph" w:styleId="afffff0">
    <w:name w:val="annotation text"/>
    <w:basedOn w:val="a1"/>
    <w:link w:val="afffff1"/>
    <w:qFormat/>
    <w:rsid w:val="00461BF7"/>
    <w:pPr>
      <w:spacing w:after="60" w:line="240" w:lineRule="auto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ffff1">
    <w:name w:val="Текст примечания Знак"/>
    <w:basedOn w:val="a2"/>
    <w:link w:val="afffff0"/>
    <w:qFormat/>
    <w:locked/>
    <w:rsid w:val="00461BF7"/>
    <w:rPr>
      <w:rFonts w:ascii="Times New Roman" w:hAnsi="Times New Roman" w:cs="Times New Roman"/>
      <w:sz w:val="20"/>
      <w:szCs w:val="20"/>
      <w:lang w:eastAsia="ru-RU"/>
    </w:rPr>
  </w:style>
  <w:style w:type="paragraph" w:styleId="afffff2">
    <w:name w:val="annotation subject"/>
    <w:basedOn w:val="afffff0"/>
    <w:next w:val="afffff0"/>
    <w:link w:val="afffff3"/>
    <w:qFormat/>
    <w:rsid w:val="00461BF7"/>
    <w:rPr>
      <w:b/>
      <w:bCs/>
    </w:rPr>
  </w:style>
  <w:style w:type="character" w:customStyle="1" w:styleId="afffff3">
    <w:name w:val="Тема примечания Знак"/>
    <w:basedOn w:val="afffff1"/>
    <w:link w:val="afffff2"/>
    <w:qFormat/>
    <w:locked/>
    <w:rsid w:val="00461BF7"/>
    <w:rPr>
      <w:rFonts w:ascii="Times New Roman" w:hAnsi="Times New Roman" w:cs="Times New Roman"/>
      <w:b/>
      <w:bCs/>
      <w:sz w:val="20"/>
      <w:szCs w:val="20"/>
      <w:lang w:eastAsia="ru-RU"/>
    </w:rPr>
  </w:style>
  <w:style w:type="paragraph" w:customStyle="1" w:styleId="Default">
    <w:name w:val="Default"/>
    <w:uiPriority w:val="99"/>
    <w:qFormat/>
    <w:rsid w:val="00461BF7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blk">
    <w:name w:val="blk"/>
    <w:qFormat/>
    <w:rsid w:val="00461BF7"/>
  </w:style>
  <w:style w:type="character" w:customStyle="1" w:styleId="rvts6">
    <w:name w:val="rvts6"/>
    <w:uiPriority w:val="99"/>
    <w:qFormat/>
    <w:rsid w:val="00461BF7"/>
  </w:style>
  <w:style w:type="paragraph" w:customStyle="1" w:styleId="afffff4">
    <w:name w:val="Подраздел"/>
    <w:basedOn w:val="a1"/>
    <w:uiPriority w:val="99"/>
    <w:qFormat/>
    <w:rsid w:val="00461BF7"/>
    <w:pPr>
      <w:suppressAutoHyphens/>
      <w:spacing w:before="240" w:after="120" w:line="240" w:lineRule="auto"/>
      <w:jc w:val="center"/>
    </w:pPr>
    <w:rPr>
      <w:rFonts w:ascii="TimesDL" w:eastAsia="Times New Roman" w:hAnsi="TimesDL" w:cs="TimesDL"/>
      <w:b/>
      <w:bCs/>
      <w:smallCaps/>
      <w:spacing w:val="-2"/>
      <w:sz w:val="24"/>
      <w:szCs w:val="24"/>
      <w:lang w:eastAsia="ru-RU"/>
    </w:rPr>
  </w:style>
  <w:style w:type="character" w:customStyle="1" w:styleId="afffff5">
    <w:name w:val="Заголовок Знак"/>
    <w:uiPriority w:val="99"/>
    <w:qFormat/>
    <w:rsid w:val="00461BF7"/>
    <w:rPr>
      <w:rFonts w:ascii="Arial" w:hAnsi="Arial"/>
      <w:b/>
      <w:kern w:val="28"/>
      <w:sz w:val="32"/>
    </w:rPr>
  </w:style>
  <w:style w:type="character" w:customStyle="1" w:styleId="afffff6">
    <w:name w:val="Цветовое выделение для Нормальный"/>
    <w:uiPriority w:val="99"/>
    <w:qFormat/>
    <w:rsid w:val="00461BF7"/>
    <w:rPr>
      <w:sz w:val="20"/>
    </w:rPr>
  </w:style>
  <w:style w:type="character" w:customStyle="1" w:styleId="links8">
    <w:name w:val="link s_8"/>
    <w:uiPriority w:val="99"/>
    <w:qFormat/>
    <w:rsid w:val="00461BF7"/>
    <w:rPr>
      <w:u w:val="none"/>
      <w:effect w:val="none"/>
    </w:rPr>
  </w:style>
  <w:style w:type="character" w:customStyle="1" w:styleId="56">
    <w:name w:val="Знак Знак5"/>
    <w:uiPriority w:val="99"/>
    <w:qFormat/>
    <w:locked/>
    <w:rsid w:val="00461BF7"/>
    <w:rPr>
      <w:rFonts w:ascii="Arial" w:hAnsi="Arial"/>
      <w:b/>
      <w:kern w:val="32"/>
      <w:sz w:val="32"/>
      <w:lang w:val="ru-RU" w:eastAsia="ru-RU"/>
    </w:rPr>
  </w:style>
  <w:style w:type="paragraph" w:customStyle="1" w:styleId="afffff7">
    <w:name w:val="Заголовок статьи"/>
    <w:basedOn w:val="a1"/>
    <w:next w:val="a1"/>
    <w:uiPriority w:val="99"/>
    <w:qFormat/>
    <w:rsid w:val="00461BF7"/>
    <w:pPr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eastAsia="Times New Roman" w:hAnsi="Arial"/>
      <w:sz w:val="24"/>
      <w:szCs w:val="24"/>
      <w:lang w:eastAsia="ru-RU"/>
    </w:rPr>
  </w:style>
  <w:style w:type="character" w:customStyle="1" w:styleId="fc1291730732453-0">
    <w:name w:val="fc1291730732453-0"/>
    <w:uiPriority w:val="99"/>
    <w:qFormat/>
    <w:rsid w:val="00461BF7"/>
  </w:style>
  <w:style w:type="paragraph" w:customStyle="1" w:styleId="1f0">
    <w:name w:val="Абзац списка1"/>
    <w:basedOn w:val="a1"/>
    <w:uiPriority w:val="99"/>
    <w:qFormat/>
    <w:rsid w:val="00461BF7"/>
    <w:pPr>
      <w:spacing w:after="0" w:line="259" w:lineRule="auto"/>
      <w:ind w:left="720" w:firstLine="709"/>
      <w:contextualSpacing/>
      <w:jc w:val="both"/>
    </w:pPr>
    <w:rPr>
      <w:rFonts w:ascii="Times New Roman" w:eastAsia="Times New Roman" w:hAnsi="Times New Roman"/>
      <w:sz w:val="24"/>
    </w:rPr>
  </w:style>
  <w:style w:type="paragraph" w:customStyle="1" w:styleId="afffff8">
    <w:name w:val="Прижатый влево"/>
    <w:basedOn w:val="a1"/>
    <w:next w:val="a1"/>
    <w:uiPriority w:val="99"/>
    <w:qFormat/>
    <w:rsid w:val="00461BF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/>
      <w:sz w:val="24"/>
      <w:szCs w:val="24"/>
      <w:lang w:eastAsia="ru-RU"/>
    </w:rPr>
  </w:style>
  <w:style w:type="character" w:customStyle="1" w:styleId="toggle2">
    <w:name w:val="toggle2"/>
    <w:uiPriority w:val="99"/>
    <w:qFormat/>
    <w:rsid w:val="00461BF7"/>
  </w:style>
  <w:style w:type="character" w:customStyle="1" w:styleId="fc1281420766796-0">
    <w:name w:val="fc1281420766796-0"/>
    <w:uiPriority w:val="99"/>
    <w:qFormat/>
    <w:rsid w:val="00461BF7"/>
    <w:rPr>
      <w:rFonts w:ascii="Times New Roman" w:hAnsi="Times New Roman"/>
    </w:rPr>
  </w:style>
  <w:style w:type="character" w:customStyle="1" w:styleId="label">
    <w:name w:val="label"/>
    <w:uiPriority w:val="99"/>
    <w:qFormat/>
    <w:rsid w:val="00461BF7"/>
  </w:style>
  <w:style w:type="paragraph" w:customStyle="1" w:styleId="-11">
    <w:name w:val="Цветной список - Акцент 11"/>
    <w:basedOn w:val="a1"/>
    <w:uiPriority w:val="99"/>
    <w:qFormat/>
    <w:rsid w:val="00461BF7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formattext">
    <w:name w:val="formattext"/>
    <w:basedOn w:val="a1"/>
    <w:uiPriority w:val="99"/>
    <w:qFormat/>
    <w:rsid w:val="00461BF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blk6">
    <w:name w:val="blk6"/>
    <w:uiPriority w:val="99"/>
    <w:qFormat/>
    <w:rsid w:val="00461BF7"/>
    <w:rPr>
      <w:vanish/>
    </w:rPr>
  </w:style>
  <w:style w:type="paragraph" w:customStyle="1" w:styleId="msonormal0">
    <w:name w:val="msonormal"/>
    <w:basedOn w:val="a1"/>
    <w:qFormat/>
    <w:rsid w:val="00461BF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5">
    <w:name w:val="xl65"/>
    <w:basedOn w:val="a1"/>
    <w:qFormat/>
    <w:rsid w:val="00461BF7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6">
    <w:name w:val="xl66"/>
    <w:basedOn w:val="a1"/>
    <w:qFormat/>
    <w:rsid w:val="00461B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7">
    <w:name w:val="xl67"/>
    <w:basedOn w:val="a1"/>
    <w:qFormat/>
    <w:rsid w:val="00461B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8">
    <w:name w:val="xl68"/>
    <w:basedOn w:val="a1"/>
    <w:qFormat/>
    <w:rsid w:val="00461BF7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69">
    <w:name w:val="xl69"/>
    <w:basedOn w:val="a1"/>
    <w:qFormat/>
    <w:rsid w:val="00461B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0">
    <w:name w:val="xl70"/>
    <w:basedOn w:val="a1"/>
    <w:qFormat/>
    <w:rsid w:val="00461BF7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1">
    <w:name w:val="xl71"/>
    <w:basedOn w:val="a1"/>
    <w:qFormat/>
    <w:rsid w:val="00461B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2">
    <w:name w:val="xl72"/>
    <w:basedOn w:val="a1"/>
    <w:qFormat/>
    <w:rsid w:val="00461BF7"/>
    <w:pP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3">
    <w:name w:val="xl73"/>
    <w:basedOn w:val="a1"/>
    <w:qFormat/>
    <w:rsid w:val="00461B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4">
    <w:name w:val="xl74"/>
    <w:basedOn w:val="a1"/>
    <w:qFormat/>
    <w:rsid w:val="00461B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5">
    <w:name w:val="xl75"/>
    <w:basedOn w:val="a1"/>
    <w:qFormat/>
    <w:rsid w:val="00461BF7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6">
    <w:name w:val="xl76"/>
    <w:basedOn w:val="a1"/>
    <w:qFormat/>
    <w:rsid w:val="00461BF7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7">
    <w:name w:val="xl77"/>
    <w:basedOn w:val="a1"/>
    <w:qFormat/>
    <w:rsid w:val="00461BF7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8">
    <w:name w:val="xl78"/>
    <w:basedOn w:val="a1"/>
    <w:qFormat/>
    <w:rsid w:val="00461BF7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paragraph" w:customStyle="1" w:styleId="xl79">
    <w:name w:val="xl79"/>
    <w:basedOn w:val="a1"/>
    <w:qFormat/>
    <w:rsid w:val="00461BF7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color w:val="FF0000"/>
      <w:sz w:val="16"/>
      <w:szCs w:val="16"/>
      <w:lang w:eastAsia="ru-RU"/>
    </w:rPr>
  </w:style>
  <w:style w:type="paragraph" w:customStyle="1" w:styleId="xl80">
    <w:name w:val="xl80"/>
    <w:basedOn w:val="a1"/>
    <w:qFormat/>
    <w:rsid w:val="00461BF7"/>
    <w:pPr>
      <w:shd w:val="clear" w:color="000000" w:fill="BFBFB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f1">
    <w:name w:val="Сетка таблицы1"/>
    <w:uiPriority w:val="99"/>
    <w:rsid w:val="00461BF7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f">
    <w:name w:val="Абзац списка2"/>
    <w:basedOn w:val="a1"/>
    <w:uiPriority w:val="99"/>
    <w:qFormat/>
    <w:rsid w:val="00461BF7"/>
    <w:pPr>
      <w:spacing w:after="0" w:line="259" w:lineRule="auto"/>
      <w:ind w:left="720" w:firstLine="709"/>
      <w:contextualSpacing/>
      <w:jc w:val="both"/>
    </w:pPr>
    <w:rPr>
      <w:rFonts w:ascii="Times New Roman" w:eastAsia="Times New Roman" w:hAnsi="Times New Roman"/>
      <w:sz w:val="24"/>
    </w:rPr>
  </w:style>
  <w:style w:type="table" w:customStyle="1" w:styleId="2f0">
    <w:name w:val="Сетка таблицы2"/>
    <w:uiPriority w:val="99"/>
    <w:rsid w:val="00461BF7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f0">
    <w:name w:val="Абзац списка3"/>
    <w:basedOn w:val="a1"/>
    <w:uiPriority w:val="99"/>
    <w:qFormat/>
    <w:rsid w:val="00461BF7"/>
    <w:pPr>
      <w:spacing w:after="0" w:line="259" w:lineRule="auto"/>
      <w:ind w:left="720" w:firstLine="709"/>
      <w:contextualSpacing/>
      <w:jc w:val="both"/>
    </w:pPr>
    <w:rPr>
      <w:rFonts w:ascii="Times New Roman" w:eastAsia="Times New Roman" w:hAnsi="Times New Roman"/>
      <w:sz w:val="24"/>
    </w:rPr>
  </w:style>
  <w:style w:type="paragraph" w:customStyle="1" w:styleId="47">
    <w:name w:val="Абзац списка4"/>
    <w:basedOn w:val="a1"/>
    <w:uiPriority w:val="99"/>
    <w:qFormat/>
    <w:rsid w:val="00461BF7"/>
    <w:pPr>
      <w:spacing w:after="0" w:line="259" w:lineRule="auto"/>
      <w:ind w:left="720" w:firstLine="709"/>
      <w:contextualSpacing/>
      <w:jc w:val="both"/>
    </w:pPr>
    <w:rPr>
      <w:rFonts w:ascii="Times New Roman" w:eastAsia="Times New Roman" w:hAnsi="Times New Roman"/>
      <w:sz w:val="24"/>
    </w:rPr>
  </w:style>
  <w:style w:type="paragraph" w:customStyle="1" w:styleId="xl81">
    <w:name w:val="xl81"/>
    <w:basedOn w:val="a1"/>
    <w:qFormat/>
    <w:rsid w:val="00461BF7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2">
    <w:name w:val="xl82"/>
    <w:basedOn w:val="a1"/>
    <w:qFormat/>
    <w:rsid w:val="00461BF7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3">
    <w:name w:val="xl83"/>
    <w:basedOn w:val="a1"/>
    <w:qFormat/>
    <w:rsid w:val="00461BF7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fffff9">
    <w:name w:val="Title"/>
    <w:basedOn w:val="a1"/>
    <w:next w:val="a1"/>
    <w:link w:val="1f2"/>
    <w:uiPriority w:val="99"/>
    <w:qFormat/>
    <w:rsid w:val="00461BF7"/>
    <w:pPr>
      <w:pBdr>
        <w:bottom w:val="single" w:sz="8" w:space="4" w:color="4F81BD"/>
      </w:pBdr>
      <w:spacing w:after="300" w:line="240" w:lineRule="auto"/>
      <w:contextualSpacing/>
      <w:jc w:val="both"/>
    </w:pPr>
    <w:rPr>
      <w:rFonts w:ascii="Cambria" w:eastAsia="Times New Roman" w:hAnsi="Cambria"/>
      <w:color w:val="17365D"/>
      <w:spacing w:val="5"/>
      <w:kern w:val="28"/>
      <w:sz w:val="52"/>
      <w:szCs w:val="52"/>
      <w:lang w:eastAsia="ru-RU"/>
    </w:rPr>
  </w:style>
  <w:style w:type="character" w:customStyle="1" w:styleId="1f2">
    <w:name w:val="Название Знак1"/>
    <w:basedOn w:val="a2"/>
    <w:link w:val="afffff9"/>
    <w:uiPriority w:val="99"/>
    <w:qFormat/>
    <w:locked/>
    <w:rsid w:val="00461BF7"/>
    <w:rPr>
      <w:rFonts w:ascii="Cambria" w:hAnsi="Cambria" w:cs="Times New Roman"/>
      <w:color w:val="17365D"/>
      <w:spacing w:val="5"/>
      <w:kern w:val="28"/>
      <w:sz w:val="52"/>
      <w:szCs w:val="52"/>
      <w:lang w:eastAsia="ru-RU"/>
    </w:rPr>
  </w:style>
  <w:style w:type="paragraph" w:customStyle="1" w:styleId="01squarebullet">
    <w:name w:val="01 square bullet"/>
    <w:basedOn w:val="a1"/>
    <w:uiPriority w:val="99"/>
    <w:qFormat/>
    <w:rsid w:val="00461BF7"/>
    <w:pPr>
      <w:numPr>
        <w:numId w:val="12"/>
      </w:numPr>
      <w:tabs>
        <w:tab w:val="clear" w:pos="357"/>
        <w:tab w:val="num" w:pos="643"/>
      </w:tabs>
      <w:spacing w:before="120" w:after="60" w:line="240" w:lineRule="auto"/>
      <w:ind w:left="643" w:right="142"/>
    </w:pPr>
    <w:rPr>
      <w:rFonts w:ascii="Times New Roman" w:eastAsia="Times New Roman" w:hAnsi="Times New Roman"/>
      <w:sz w:val="26"/>
      <w:szCs w:val="20"/>
      <w:lang w:val="en-US"/>
    </w:rPr>
  </w:style>
  <w:style w:type="paragraph" w:customStyle="1" w:styleId="02dash">
    <w:name w:val="02 dash"/>
    <w:basedOn w:val="01squarebullet"/>
    <w:uiPriority w:val="99"/>
    <w:qFormat/>
    <w:rsid w:val="00461BF7"/>
    <w:pPr>
      <w:numPr>
        <w:ilvl w:val="1"/>
      </w:numPr>
      <w:tabs>
        <w:tab w:val="clear" w:pos="646"/>
        <w:tab w:val="num" w:pos="643"/>
      </w:tabs>
      <w:ind w:left="643" w:hanging="360"/>
    </w:pPr>
  </w:style>
  <w:style w:type="paragraph" w:customStyle="1" w:styleId="03opensquarebullet">
    <w:name w:val="03 open square bullet"/>
    <w:basedOn w:val="02dash"/>
    <w:uiPriority w:val="99"/>
    <w:qFormat/>
    <w:rsid w:val="00461BF7"/>
    <w:pPr>
      <w:numPr>
        <w:ilvl w:val="2"/>
      </w:numPr>
      <w:tabs>
        <w:tab w:val="clear" w:pos="924"/>
        <w:tab w:val="num" w:pos="643"/>
      </w:tabs>
      <w:ind w:left="643" w:hanging="360"/>
    </w:pPr>
  </w:style>
  <w:style w:type="paragraph" w:customStyle="1" w:styleId="04shortdash">
    <w:name w:val="04 short dash"/>
    <w:basedOn w:val="03opensquarebullet"/>
    <w:uiPriority w:val="99"/>
    <w:qFormat/>
    <w:rsid w:val="00461BF7"/>
    <w:pPr>
      <w:numPr>
        <w:ilvl w:val="3"/>
      </w:numPr>
      <w:tabs>
        <w:tab w:val="clear" w:pos="1213"/>
        <w:tab w:val="num" w:pos="643"/>
        <w:tab w:val="num" w:pos="924"/>
      </w:tabs>
      <w:ind w:left="643" w:hanging="360"/>
    </w:pPr>
  </w:style>
  <w:style w:type="character" w:customStyle="1" w:styleId="fontstyle242">
    <w:name w:val="fontstyle242"/>
    <w:basedOn w:val="a2"/>
    <w:uiPriority w:val="99"/>
    <w:qFormat/>
    <w:rsid w:val="00461BF7"/>
    <w:rPr>
      <w:rFonts w:ascii="Arial" w:hAnsi="Arial" w:cs="Arial"/>
    </w:rPr>
  </w:style>
  <w:style w:type="character" w:customStyle="1" w:styleId="fontstyle238">
    <w:name w:val="fontstyle238"/>
    <w:basedOn w:val="a2"/>
    <w:uiPriority w:val="99"/>
    <w:qFormat/>
    <w:rsid w:val="00461BF7"/>
    <w:rPr>
      <w:rFonts w:ascii="Times New Roman" w:hAnsi="Times New Roman" w:cs="Times New Roman"/>
      <w:b/>
      <w:bCs/>
    </w:rPr>
  </w:style>
  <w:style w:type="character" w:customStyle="1" w:styleId="fontstyle243">
    <w:name w:val="fontstyle243"/>
    <w:basedOn w:val="a2"/>
    <w:uiPriority w:val="99"/>
    <w:qFormat/>
    <w:rsid w:val="00461BF7"/>
    <w:rPr>
      <w:rFonts w:ascii="Arial" w:hAnsi="Arial" w:cs="Arial"/>
      <w:i/>
      <w:iCs/>
    </w:rPr>
  </w:style>
  <w:style w:type="character" w:customStyle="1" w:styleId="fontstyle247">
    <w:name w:val="fontstyle247"/>
    <w:basedOn w:val="a2"/>
    <w:uiPriority w:val="99"/>
    <w:qFormat/>
    <w:rsid w:val="00461BF7"/>
    <w:rPr>
      <w:rFonts w:ascii="Century Gothic" w:hAnsi="Century Gothic" w:cs="Times New Roman"/>
      <w:i/>
      <w:iCs/>
    </w:rPr>
  </w:style>
  <w:style w:type="table" w:customStyle="1" w:styleId="3f1">
    <w:name w:val="Сетка таблицы3"/>
    <w:uiPriority w:val="99"/>
    <w:rsid w:val="00110324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">
    <w:name w:val="Сетка таблицы4"/>
    <w:uiPriority w:val="99"/>
    <w:rsid w:val="009F0F6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Title">
    <w:name w:val="ConsPlusTitle"/>
    <w:uiPriority w:val="99"/>
    <w:qFormat/>
    <w:rsid w:val="009F0F6C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0"/>
      <w:szCs w:val="20"/>
    </w:rPr>
  </w:style>
  <w:style w:type="numbering" w:customStyle="1" w:styleId="a">
    <w:name w:val="Стиль многоуровневый"/>
    <w:qFormat/>
    <w:rsid w:val="0027620E"/>
    <w:pPr>
      <w:numPr>
        <w:numId w:val="10"/>
      </w:numPr>
    </w:pPr>
  </w:style>
  <w:style w:type="numbering" w:styleId="111111">
    <w:name w:val="Outline List 2"/>
    <w:basedOn w:val="a4"/>
    <w:qFormat/>
    <w:rsid w:val="0027620E"/>
    <w:pPr>
      <w:numPr>
        <w:numId w:val="11"/>
      </w:numPr>
    </w:pPr>
  </w:style>
  <w:style w:type="character" w:customStyle="1" w:styleId="afffffa">
    <w:name w:val="Символ сноски"/>
    <w:qFormat/>
    <w:rsid w:val="00C26780"/>
  </w:style>
  <w:style w:type="paragraph" w:customStyle="1" w:styleId="Footnote">
    <w:name w:val="Footnote"/>
    <w:basedOn w:val="a1"/>
    <w:qFormat/>
    <w:rsid w:val="00C26780"/>
    <w:pPr>
      <w:spacing w:after="0" w:line="240" w:lineRule="auto"/>
    </w:pPr>
    <w:rPr>
      <w:rFonts w:ascii="Times New Roman" w:eastAsia="Tahoma" w:hAnsi="Times New Roman" w:cs="Droid Sans Devanagari"/>
      <w:color w:val="000000"/>
      <w:sz w:val="20"/>
      <w:szCs w:val="20"/>
      <w:lang w:eastAsia="zh-CN" w:bidi="hi-IN"/>
    </w:rPr>
  </w:style>
  <w:style w:type="character" w:customStyle="1" w:styleId="afffffb">
    <w:name w:val="Привязка сноски"/>
    <w:rsid w:val="00944A92"/>
    <w:rPr>
      <w:rFonts w:cs="Times New Roman"/>
      <w:vertAlign w:val="superscript"/>
    </w:rPr>
  </w:style>
  <w:style w:type="character" w:customStyle="1" w:styleId="fontstyle01">
    <w:name w:val="fontstyle01"/>
    <w:basedOn w:val="a2"/>
    <w:qFormat/>
    <w:rsid w:val="00E643C3"/>
    <w:rPr>
      <w:rFonts w:ascii="XOThames-Regular" w:hAnsi="XOThames-Regular" w:hint="default"/>
      <w:b w:val="0"/>
      <w:bCs w:val="0"/>
      <w:i w:val="0"/>
      <w:iCs w:val="0"/>
      <w:color w:val="000000"/>
      <w:sz w:val="22"/>
      <w:szCs w:val="22"/>
    </w:rPr>
  </w:style>
  <w:style w:type="table" w:customStyle="1" w:styleId="57">
    <w:name w:val="Сетка таблицы5"/>
    <w:basedOn w:val="a3"/>
    <w:next w:val="ab"/>
    <w:uiPriority w:val="99"/>
    <w:rsid w:val="0097698A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">
    <w:name w:val="Сетка таблицы6"/>
    <w:basedOn w:val="a3"/>
    <w:next w:val="ab"/>
    <w:uiPriority w:val="99"/>
    <w:rsid w:val="00D777D8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uiPriority w:val="99"/>
    <w:rsid w:val="00D777D8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">
    <w:name w:val="Сетка таблицы21"/>
    <w:uiPriority w:val="99"/>
    <w:rsid w:val="00D777D8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">
    <w:name w:val="Сетка таблицы31"/>
    <w:uiPriority w:val="99"/>
    <w:rsid w:val="00D777D8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uiPriority w:val="99"/>
    <w:rsid w:val="00D777D8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">
    <w:name w:val="Сетка таблицы51"/>
    <w:basedOn w:val="a3"/>
    <w:next w:val="ab"/>
    <w:uiPriority w:val="99"/>
    <w:rsid w:val="00D777D8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ffc">
    <w:name w:val="No Spacing"/>
    <w:uiPriority w:val="1"/>
    <w:qFormat/>
    <w:rsid w:val="00D777D8"/>
    <w:pPr>
      <w:suppressAutoHyphens/>
      <w:jc w:val="center"/>
    </w:pPr>
    <w:rPr>
      <w:rFonts w:ascii="Times New Roman" w:eastAsia="Andale Sans UI" w:hAnsi="Times New Roman"/>
      <w:kern w:val="2"/>
      <w:sz w:val="24"/>
      <w:szCs w:val="24"/>
      <w:lang w:eastAsia="zh-CN"/>
    </w:rPr>
  </w:style>
  <w:style w:type="paragraph" w:customStyle="1" w:styleId="font8">
    <w:name w:val="font_8"/>
    <w:basedOn w:val="a1"/>
    <w:qFormat/>
    <w:rsid w:val="00D777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72">
    <w:name w:val="Сетка таблицы7"/>
    <w:basedOn w:val="a3"/>
    <w:next w:val="ab"/>
    <w:uiPriority w:val="99"/>
    <w:rsid w:val="006A36BA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">
    <w:name w:val="Сетка таблицы12"/>
    <w:uiPriority w:val="99"/>
    <w:rsid w:val="006A36B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Сетка таблицы22"/>
    <w:uiPriority w:val="99"/>
    <w:rsid w:val="006A36BA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0">
    <w:name w:val="Сетка таблицы32"/>
    <w:uiPriority w:val="99"/>
    <w:rsid w:val="006A36B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0">
    <w:name w:val="Сетка таблицы42"/>
    <w:uiPriority w:val="99"/>
    <w:rsid w:val="006A36B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0">
    <w:name w:val="Сетка таблицы52"/>
    <w:basedOn w:val="a3"/>
    <w:next w:val="ab"/>
    <w:uiPriority w:val="99"/>
    <w:rsid w:val="006A36BA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0">
    <w:name w:val="Сетка таблицы61"/>
    <w:basedOn w:val="a3"/>
    <w:next w:val="ab"/>
    <w:uiPriority w:val="99"/>
    <w:rsid w:val="006A36BA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2">
    <w:name w:val="Сетка таблицы8"/>
    <w:basedOn w:val="a3"/>
    <w:next w:val="ab"/>
    <w:uiPriority w:val="99"/>
    <w:rsid w:val="00455D5D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uiPriority w:val="99"/>
    <w:rsid w:val="00455D5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0">
    <w:name w:val="Сетка таблицы23"/>
    <w:uiPriority w:val="99"/>
    <w:rsid w:val="00455D5D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0">
    <w:name w:val="Сетка таблицы33"/>
    <w:uiPriority w:val="99"/>
    <w:rsid w:val="00455D5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0">
    <w:name w:val="Сетка таблицы43"/>
    <w:uiPriority w:val="99"/>
    <w:rsid w:val="00455D5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30">
    <w:name w:val="Сетка таблицы53"/>
    <w:basedOn w:val="a3"/>
    <w:next w:val="ab"/>
    <w:uiPriority w:val="99"/>
    <w:rsid w:val="00455D5D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0">
    <w:name w:val="Сетка таблицы62"/>
    <w:basedOn w:val="a3"/>
    <w:next w:val="ab"/>
    <w:uiPriority w:val="99"/>
    <w:rsid w:val="00455D5D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1"/>
    <w:uiPriority w:val="99"/>
    <w:rsid w:val="00455D5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0">
    <w:name w:val="Сетка таблицы211"/>
    <w:uiPriority w:val="99"/>
    <w:rsid w:val="00455D5D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10">
    <w:name w:val="Сетка таблицы311"/>
    <w:uiPriority w:val="99"/>
    <w:rsid w:val="00455D5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">
    <w:name w:val="Сетка таблицы411"/>
    <w:uiPriority w:val="99"/>
    <w:rsid w:val="00455D5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1">
    <w:name w:val="Сетка таблицы511"/>
    <w:basedOn w:val="a3"/>
    <w:next w:val="ab"/>
    <w:uiPriority w:val="99"/>
    <w:rsid w:val="00455D5D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0">
    <w:name w:val="Сетка таблицы71"/>
    <w:basedOn w:val="a3"/>
    <w:next w:val="ab"/>
    <w:uiPriority w:val="99"/>
    <w:rsid w:val="00455D5D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0">
    <w:name w:val="Сетка таблицы121"/>
    <w:uiPriority w:val="99"/>
    <w:rsid w:val="00455D5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1"/>
    <w:uiPriority w:val="99"/>
    <w:rsid w:val="00455D5D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1">
    <w:name w:val="Сетка таблицы321"/>
    <w:uiPriority w:val="99"/>
    <w:rsid w:val="00455D5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">
    <w:name w:val="Сетка таблицы421"/>
    <w:uiPriority w:val="99"/>
    <w:rsid w:val="00455D5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1">
    <w:name w:val="Сетка таблицы521"/>
    <w:basedOn w:val="a3"/>
    <w:next w:val="ab"/>
    <w:uiPriority w:val="99"/>
    <w:rsid w:val="00455D5D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">
    <w:name w:val="Сетка таблицы611"/>
    <w:basedOn w:val="a3"/>
    <w:next w:val="ab"/>
    <w:uiPriority w:val="99"/>
    <w:rsid w:val="00455D5D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ffd">
    <w:name w:val="Intense Emphasis"/>
    <w:basedOn w:val="a2"/>
    <w:uiPriority w:val="21"/>
    <w:qFormat/>
    <w:rsid w:val="00BF64FC"/>
    <w:rPr>
      <w:i/>
      <w:iCs/>
      <w:color w:val="4F81BD" w:themeColor="accent1"/>
    </w:rPr>
  </w:style>
  <w:style w:type="numbering" w:customStyle="1" w:styleId="1f3">
    <w:name w:val="Нет списка1"/>
    <w:next w:val="a4"/>
    <w:uiPriority w:val="99"/>
    <w:semiHidden/>
    <w:unhideWhenUsed/>
    <w:rsid w:val="0077154E"/>
  </w:style>
  <w:style w:type="numbering" w:customStyle="1" w:styleId="2f1">
    <w:name w:val="Нет списка2"/>
    <w:next w:val="a4"/>
    <w:uiPriority w:val="99"/>
    <w:semiHidden/>
    <w:unhideWhenUsed/>
    <w:rsid w:val="0077154E"/>
  </w:style>
  <w:style w:type="paragraph" w:customStyle="1" w:styleId="xl63">
    <w:name w:val="xl63"/>
    <w:basedOn w:val="a1"/>
    <w:rsid w:val="00EF195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64">
    <w:name w:val="xl64"/>
    <w:basedOn w:val="a1"/>
    <w:rsid w:val="00EF195A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organictitlecontentspan">
    <w:name w:val="organictitlecontentspan"/>
    <w:basedOn w:val="a2"/>
    <w:rsid w:val="00ED498D"/>
  </w:style>
  <w:style w:type="character" w:customStyle="1" w:styleId="Heading3Char">
    <w:name w:val="Heading 3 Char"/>
    <w:basedOn w:val="a2"/>
    <w:uiPriority w:val="9"/>
    <w:semiHidden/>
    <w:qFormat/>
    <w:rsid w:val="001F1F3C"/>
    <w:rPr>
      <w:rFonts w:asciiTheme="majorHAnsi" w:eastAsiaTheme="majorEastAsia" w:hAnsiTheme="majorHAnsi" w:cstheme="majorBidi"/>
      <w:b/>
      <w:bCs/>
      <w:sz w:val="26"/>
      <w:szCs w:val="26"/>
      <w:lang w:eastAsia="en-US"/>
    </w:rPr>
  </w:style>
  <w:style w:type="character" w:customStyle="1" w:styleId="Heading3Char2">
    <w:name w:val="Heading 3 Char2"/>
    <w:basedOn w:val="a2"/>
    <w:uiPriority w:val="99"/>
    <w:semiHidden/>
    <w:qFormat/>
    <w:locked/>
    <w:rsid w:val="001F1F3C"/>
    <w:rPr>
      <w:rFonts w:ascii="Cambria" w:hAnsi="Cambria" w:cs="Times New Roman"/>
      <w:b/>
      <w:bCs/>
      <w:sz w:val="26"/>
      <w:szCs w:val="26"/>
      <w:lang w:eastAsia="en-US"/>
    </w:rPr>
  </w:style>
  <w:style w:type="character" w:customStyle="1" w:styleId="-3">
    <w:name w:val="Интернет-ссылка"/>
    <w:uiPriority w:val="99"/>
    <w:rsid w:val="001F1F3C"/>
    <w:rPr>
      <w:color w:val="0000FF"/>
      <w:u w:val="single"/>
    </w:rPr>
  </w:style>
  <w:style w:type="character" w:customStyle="1" w:styleId="ConsNormal0">
    <w:name w:val="ConsNormal Знак"/>
    <w:uiPriority w:val="99"/>
    <w:qFormat/>
    <w:locked/>
    <w:rsid w:val="001F1F3C"/>
    <w:rPr>
      <w:rFonts w:ascii="Arial" w:hAnsi="Arial"/>
      <w:sz w:val="22"/>
      <w:lang w:eastAsia="ar-SA" w:bidi="ar-SA"/>
    </w:rPr>
  </w:style>
  <w:style w:type="character" w:customStyle="1" w:styleId="FootnoteCharacters">
    <w:name w:val="Footnote Characters"/>
    <w:basedOn w:val="a2"/>
    <w:uiPriority w:val="99"/>
    <w:qFormat/>
    <w:rsid w:val="001F1F3C"/>
    <w:rPr>
      <w:rFonts w:cs="Times New Roman"/>
      <w:vertAlign w:val="superscript"/>
    </w:rPr>
  </w:style>
  <w:style w:type="character" w:customStyle="1" w:styleId="afffffe">
    <w:name w:val="Привязка концевой сноски"/>
    <w:rsid w:val="001F1F3C"/>
    <w:rPr>
      <w:rFonts w:cs="Times New Roman"/>
      <w:vertAlign w:val="superscript"/>
    </w:rPr>
  </w:style>
  <w:style w:type="character" w:customStyle="1" w:styleId="EndnoteCharacters">
    <w:name w:val="Endnote Characters"/>
    <w:basedOn w:val="a2"/>
    <w:uiPriority w:val="99"/>
    <w:semiHidden/>
    <w:qFormat/>
    <w:rsid w:val="001F1F3C"/>
    <w:rPr>
      <w:rFonts w:cs="Times New Roman"/>
      <w:vertAlign w:val="superscript"/>
    </w:rPr>
  </w:style>
  <w:style w:type="character" w:customStyle="1" w:styleId="affffff">
    <w:name w:val="Посещённая гиперссылка"/>
    <w:basedOn w:val="a2"/>
    <w:uiPriority w:val="99"/>
    <w:rsid w:val="001F1F3C"/>
    <w:rPr>
      <w:rFonts w:cs="Times New Roman"/>
      <w:color w:val="800080"/>
      <w:u w:val="single"/>
    </w:rPr>
  </w:style>
  <w:style w:type="character" w:customStyle="1" w:styleId="BodyTextFirstIndentChar">
    <w:name w:val="Body Text First Indent Char"/>
    <w:basedOn w:val="af5"/>
    <w:uiPriority w:val="99"/>
    <w:qFormat/>
    <w:locked/>
    <w:rsid w:val="001F1F3C"/>
    <w:rPr>
      <w:rFonts w:ascii="Times New Roman" w:eastAsia="Times New Roman" w:hAnsi="Times New Roman" w:cs="Times New Roman"/>
      <w:kern w:val="2"/>
      <w:sz w:val="24"/>
      <w:szCs w:val="24"/>
      <w:lang w:eastAsia="ru-RU" w:bidi="ar-SA"/>
    </w:rPr>
  </w:style>
  <w:style w:type="character" w:customStyle="1" w:styleId="E-mailSignatureChar">
    <w:name w:val="E-mail Signature Char"/>
    <w:basedOn w:val="a2"/>
    <w:uiPriority w:val="99"/>
    <w:qFormat/>
    <w:locked/>
    <w:rsid w:val="001F1F3C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1f4">
    <w:name w:val="Неразрешенное упоминание1"/>
    <w:basedOn w:val="a2"/>
    <w:uiPriority w:val="99"/>
    <w:semiHidden/>
    <w:qFormat/>
    <w:rsid w:val="001F1F3C"/>
    <w:rPr>
      <w:rFonts w:cs="Times New Roman"/>
      <w:color w:val="605E5C"/>
      <w:shd w:val="clear" w:color="auto" w:fill="E1DFDD"/>
    </w:rPr>
  </w:style>
  <w:style w:type="character" w:customStyle="1" w:styleId="2f2">
    <w:name w:val="Неразрешенное упоминание2"/>
    <w:basedOn w:val="a2"/>
    <w:uiPriority w:val="99"/>
    <w:semiHidden/>
    <w:qFormat/>
    <w:rsid w:val="001F1F3C"/>
    <w:rPr>
      <w:rFonts w:cs="Times New Roman"/>
      <w:color w:val="605E5C"/>
      <w:shd w:val="clear" w:color="auto" w:fill="E1DFDD"/>
    </w:rPr>
  </w:style>
  <w:style w:type="character" w:customStyle="1" w:styleId="512">
    <w:name w:val="Заголовок 5 Знак1"/>
    <w:basedOn w:val="a2"/>
    <w:uiPriority w:val="99"/>
    <w:semiHidden/>
    <w:qFormat/>
    <w:rsid w:val="001F1F3C"/>
    <w:rPr>
      <w:rFonts w:ascii="Cambria" w:hAnsi="Cambria" w:cs="Times New Roman"/>
      <w:color w:val="365F91"/>
      <w:sz w:val="22"/>
      <w:szCs w:val="22"/>
      <w:lang w:eastAsia="en-US"/>
    </w:rPr>
  </w:style>
  <w:style w:type="character" w:customStyle="1" w:styleId="1f5">
    <w:name w:val="Основной текст с отступом Знак1"/>
    <w:basedOn w:val="a2"/>
    <w:uiPriority w:val="99"/>
    <w:semiHidden/>
    <w:qFormat/>
    <w:rsid w:val="001F1F3C"/>
    <w:rPr>
      <w:rFonts w:cs="Times New Roman"/>
      <w:lang w:eastAsia="en-US"/>
    </w:rPr>
  </w:style>
  <w:style w:type="character" w:customStyle="1" w:styleId="1f6">
    <w:name w:val="Текст примечания Знак1"/>
    <w:basedOn w:val="a2"/>
    <w:uiPriority w:val="99"/>
    <w:semiHidden/>
    <w:qFormat/>
    <w:rsid w:val="001F1F3C"/>
    <w:rPr>
      <w:rFonts w:cs="Times New Roman"/>
      <w:sz w:val="20"/>
      <w:szCs w:val="20"/>
      <w:lang w:eastAsia="en-US"/>
    </w:rPr>
  </w:style>
  <w:style w:type="character" w:customStyle="1" w:styleId="1f7">
    <w:name w:val="Текст Знак1"/>
    <w:basedOn w:val="a2"/>
    <w:uiPriority w:val="99"/>
    <w:semiHidden/>
    <w:qFormat/>
    <w:rsid w:val="001F1F3C"/>
    <w:rPr>
      <w:rFonts w:ascii="Consolas" w:hAnsi="Consolas" w:cs="Times New Roman"/>
      <w:sz w:val="21"/>
      <w:szCs w:val="21"/>
      <w:lang w:eastAsia="en-US"/>
    </w:rPr>
  </w:style>
  <w:style w:type="character" w:customStyle="1" w:styleId="711">
    <w:name w:val="Заголовок 7 Знак1"/>
    <w:basedOn w:val="a2"/>
    <w:uiPriority w:val="99"/>
    <w:semiHidden/>
    <w:qFormat/>
    <w:rsid w:val="001F1F3C"/>
    <w:rPr>
      <w:rFonts w:ascii="Cambria" w:hAnsi="Cambria" w:cs="Times New Roman"/>
      <w:i/>
      <w:iCs/>
      <w:color w:val="243F60"/>
      <w:sz w:val="22"/>
      <w:szCs w:val="22"/>
      <w:lang w:eastAsia="en-US"/>
    </w:rPr>
  </w:style>
  <w:style w:type="character" w:customStyle="1" w:styleId="810">
    <w:name w:val="Заголовок 8 Знак1"/>
    <w:basedOn w:val="a2"/>
    <w:uiPriority w:val="99"/>
    <w:semiHidden/>
    <w:qFormat/>
    <w:rsid w:val="001F1F3C"/>
    <w:rPr>
      <w:rFonts w:ascii="Cambria" w:hAnsi="Cambria" w:cs="Times New Roman"/>
      <w:color w:val="272727"/>
      <w:sz w:val="21"/>
      <w:szCs w:val="21"/>
      <w:lang w:eastAsia="en-US"/>
    </w:rPr>
  </w:style>
  <w:style w:type="character" w:customStyle="1" w:styleId="910">
    <w:name w:val="Заголовок 9 Знак1"/>
    <w:basedOn w:val="a2"/>
    <w:uiPriority w:val="99"/>
    <w:semiHidden/>
    <w:qFormat/>
    <w:rsid w:val="001F1F3C"/>
    <w:rPr>
      <w:rFonts w:ascii="Cambria" w:hAnsi="Cambria" w:cs="Times New Roman"/>
      <w:i/>
      <w:iCs/>
      <w:color w:val="272727"/>
      <w:sz w:val="21"/>
      <w:szCs w:val="21"/>
      <w:lang w:eastAsia="en-US"/>
    </w:rPr>
  </w:style>
  <w:style w:type="character" w:customStyle="1" w:styleId="1f8">
    <w:name w:val="Подзаголовок Знак1"/>
    <w:basedOn w:val="a2"/>
    <w:uiPriority w:val="99"/>
    <w:qFormat/>
    <w:rsid w:val="001F1F3C"/>
    <w:rPr>
      <w:rFonts w:ascii="Calibri" w:hAnsi="Calibri" w:cs="Times New Roman"/>
      <w:color w:val="5A5A5A"/>
      <w:spacing w:val="15"/>
      <w:lang w:eastAsia="en-US"/>
    </w:rPr>
  </w:style>
  <w:style w:type="character" w:customStyle="1" w:styleId="1f9">
    <w:name w:val="Верхний колонтитул Знак1"/>
    <w:basedOn w:val="a2"/>
    <w:uiPriority w:val="99"/>
    <w:semiHidden/>
    <w:qFormat/>
    <w:rsid w:val="001F1F3C"/>
    <w:rPr>
      <w:rFonts w:cs="Times New Roman"/>
      <w:lang w:eastAsia="en-US"/>
    </w:rPr>
  </w:style>
  <w:style w:type="character" w:customStyle="1" w:styleId="1fa">
    <w:name w:val="Нижний колонтитул Знак1"/>
    <w:basedOn w:val="a2"/>
    <w:uiPriority w:val="99"/>
    <w:semiHidden/>
    <w:qFormat/>
    <w:rsid w:val="001F1F3C"/>
    <w:rPr>
      <w:rFonts w:cs="Times New Roman"/>
      <w:lang w:eastAsia="en-US"/>
    </w:rPr>
  </w:style>
  <w:style w:type="character" w:customStyle="1" w:styleId="1fb">
    <w:name w:val="Текст выноски Знак1"/>
    <w:basedOn w:val="a2"/>
    <w:uiPriority w:val="99"/>
    <w:semiHidden/>
    <w:qFormat/>
    <w:rsid w:val="001F1F3C"/>
    <w:rPr>
      <w:rFonts w:ascii="Segoe UI" w:hAnsi="Segoe UI" w:cs="Segoe UI"/>
      <w:sz w:val="18"/>
      <w:szCs w:val="18"/>
      <w:lang w:eastAsia="en-US"/>
    </w:rPr>
  </w:style>
  <w:style w:type="character" w:customStyle="1" w:styleId="1fc">
    <w:name w:val="Текст сноски Знак1"/>
    <w:aliases w:val="Знак10 Знак,Знак1 Знак"/>
    <w:basedOn w:val="a2"/>
    <w:qFormat/>
    <w:rsid w:val="001F1F3C"/>
    <w:rPr>
      <w:rFonts w:cs="Times New Roman"/>
      <w:sz w:val="20"/>
      <w:szCs w:val="20"/>
      <w:lang w:eastAsia="en-US"/>
    </w:rPr>
  </w:style>
  <w:style w:type="character" w:customStyle="1" w:styleId="1fd">
    <w:name w:val="Текст концевой сноски Знак1"/>
    <w:basedOn w:val="a2"/>
    <w:uiPriority w:val="99"/>
    <w:semiHidden/>
    <w:qFormat/>
    <w:rsid w:val="001F1F3C"/>
    <w:rPr>
      <w:rFonts w:cs="Times New Roman"/>
      <w:sz w:val="20"/>
      <w:szCs w:val="20"/>
      <w:lang w:eastAsia="en-US"/>
    </w:rPr>
  </w:style>
  <w:style w:type="character" w:customStyle="1" w:styleId="1fe">
    <w:name w:val="Прощание Знак1"/>
    <w:basedOn w:val="a2"/>
    <w:uiPriority w:val="99"/>
    <w:semiHidden/>
    <w:qFormat/>
    <w:rsid w:val="001F1F3C"/>
    <w:rPr>
      <w:rFonts w:cs="Times New Roman"/>
      <w:lang w:eastAsia="en-US"/>
    </w:rPr>
  </w:style>
  <w:style w:type="character" w:customStyle="1" w:styleId="1ff">
    <w:name w:val="Дата Знак1"/>
    <w:basedOn w:val="a2"/>
    <w:uiPriority w:val="99"/>
    <w:semiHidden/>
    <w:qFormat/>
    <w:rsid w:val="001F1F3C"/>
    <w:rPr>
      <w:rFonts w:cs="Times New Roman"/>
      <w:lang w:eastAsia="en-US"/>
    </w:rPr>
  </w:style>
  <w:style w:type="character" w:customStyle="1" w:styleId="313">
    <w:name w:val="Основной текст с отступом 3 Знак1"/>
    <w:basedOn w:val="a2"/>
    <w:uiPriority w:val="99"/>
    <w:semiHidden/>
    <w:qFormat/>
    <w:rsid w:val="001F1F3C"/>
    <w:rPr>
      <w:rFonts w:cs="Times New Roman"/>
      <w:sz w:val="16"/>
      <w:szCs w:val="16"/>
      <w:lang w:eastAsia="en-US"/>
    </w:rPr>
  </w:style>
  <w:style w:type="character" w:customStyle="1" w:styleId="314">
    <w:name w:val="Основной текст 3 Знак1"/>
    <w:basedOn w:val="a2"/>
    <w:uiPriority w:val="99"/>
    <w:semiHidden/>
    <w:qFormat/>
    <w:rsid w:val="001F1F3C"/>
    <w:rPr>
      <w:rFonts w:cs="Times New Roman"/>
      <w:sz w:val="16"/>
      <w:szCs w:val="16"/>
      <w:lang w:eastAsia="en-US"/>
    </w:rPr>
  </w:style>
  <w:style w:type="character" w:customStyle="1" w:styleId="1ff0">
    <w:name w:val="Заголовок записки Знак1"/>
    <w:basedOn w:val="a2"/>
    <w:uiPriority w:val="99"/>
    <w:semiHidden/>
    <w:qFormat/>
    <w:rsid w:val="001F1F3C"/>
    <w:rPr>
      <w:rFonts w:cs="Times New Roman"/>
      <w:lang w:eastAsia="en-US"/>
    </w:rPr>
  </w:style>
  <w:style w:type="character" w:customStyle="1" w:styleId="1ff1">
    <w:name w:val="Красная строка Знак1"/>
    <w:basedOn w:val="a2"/>
    <w:uiPriority w:val="99"/>
    <w:semiHidden/>
    <w:qFormat/>
    <w:rsid w:val="001F1F3C"/>
    <w:rPr>
      <w:rFonts w:ascii="Times New Roman" w:hAnsi="Times New Roman" w:cs="Times New Roman"/>
      <w:sz w:val="24"/>
      <w:lang w:eastAsia="en-US"/>
    </w:rPr>
  </w:style>
  <w:style w:type="character" w:customStyle="1" w:styleId="213">
    <w:name w:val="Красная строка 2 Знак1"/>
    <w:basedOn w:val="1f5"/>
    <w:uiPriority w:val="99"/>
    <w:semiHidden/>
    <w:qFormat/>
    <w:rsid w:val="001F1F3C"/>
    <w:rPr>
      <w:rFonts w:cs="Times New Roman"/>
      <w:lang w:eastAsia="en-US"/>
    </w:rPr>
  </w:style>
  <w:style w:type="character" w:customStyle="1" w:styleId="1ff2">
    <w:name w:val="Подпись Знак1"/>
    <w:basedOn w:val="a2"/>
    <w:uiPriority w:val="99"/>
    <w:semiHidden/>
    <w:qFormat/>
    <w:rsid w:val="001F1F3C"/>
    <w:rPr>
      <w:rFonts w:cs="Times New Roman"/>
      <w:lang w:eastAsia="en-US"/>
    </w:rPr>
  </w:style>
  <w:style w:type="character" w:customStyle="1" w:styleId="1ff3">
    <w:name w:val="Приветствие Знак1"/>
    <w:basedOn w:val="a2"/>
    <w:uiPriority w:val="99"/>
    <w:semiHidden/>
    <w:qFormat/>
    <w:rsid w:val="001F1F3C"/>
    <w:rPr>
      <w:rFonts w:cs="Times New Roman"/>
      <w:lang w:eastAsia="en-US"/>
    </w:rPr>
  </w:style>
  <w:style w:type="character" w:customStyle="1" w:styleId="1ff4">
    <w:name w:val="Шапка Знак1"/>
    <w:basedOn w:val="a2"/>
    <w:uiPriority w:val="99"/>
    <w:semiHidden/>
    <w:qFormat/>
    <w:rsid w:val="001F1F3C"/>
    <w:rPr>
      <w:rFonts w:ascii="Cambria" w:hAnsi="Cambria" w:cs="Times New Roman"/>
      <w:sz w:val="24"/>
      <w:szCs w:val="24"/>
      <w:shd w:val="clear" w:color="auto" w:fill="CCCCCC"/>
      <w:lang w:eastAsia="en-US"/>
    </w:rPr>
  </w:style>
  <w:style w:type="character" w:customStyle="1" w:styleId="1ff5">
    <w:name w:val="Электронная подпись Знак1"/>
    <w:basedOn w:val="a2"/>
    <w:uiPriority w:val="99"/>
    <w:semiHidden/>
    <w:qFormat/>
    <w:rsid w:val="001F1F3C"/>
    <w:rPr>
      <w:rFonts w:cs="Times New Roman"/>
      <w:lang w:eastAsia="en-US"/>
    </w:rPr>
  </w:style>
  <w:style w:type="character" w:customStyle="1" w:styleId="1ff6">
    <w:name w:val="Тема примечания Знак1"/>
    <w:basedOn w:val="1f6"/>
    <w:uiPriority w:val="99"/>
    <w:semiHidden/>
    <w:qFormat/>
    <w:rsid w:val="001F1F3C"/>
    <w:rPr>
      <w:rFonts w:cs="Times New Roman"/>
      <w:b/>
      <w:bCs/>
      <w:sz w:val="20"/>
      <w:szCs w:val="20"/>
      <w:lang w:eastAsia="en-US"/>
    </w:rPr>
  </w:style>
  <w:style w:type="character" w:customStyle="1" w:styleId="2f3">
    <w:name w:val="Заголовок Знак2"/>
    <w:basedOn w:val="a2"/>
    <w:uiPriority w:val="99"/>
    <w:qFormat/>
    <w:rsid w:val="001F1F3C"/>
    <w:rPr>
      <w:rFonts w:ascii="Cambria" w:hAnsi="Cambria" w:cs="Times New Roman"/>
      <w:spacing w:val="-10"/>
      <w:kern w:val="2"/>
      <w:sz w:val="56"/>
      <w:szCs w:val="56"/>
      <w:lang w:eastAsia="en-US"/>
    </w:rPr>
  </w:style>
  <w:style w:type="character" w:customStyle="1" w:styleId="3f2">
    <w:name w:val="Заголовок Знак3"/>
    <w:basedOn w:val="a2"/>
    <w:uiPriority w:val="10"/>
    <w:rsid w:val="001F1F3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2f4">
    <w:name w:val="Основной текст Знак2"/>
    <w:basedOn w:val="a2"/>
    <w:uiPriority w:val="99"/>
    <w:semiHidden/>
    <w:rsid w:val="001F1F3C"/>
    <w:rPr>
      <w:rFonts w:ascii="Calibri" w:eastAsia="Calibri" w:hAnsi="Calibri" w:cs="Times New Roman"/>
    </w:rPr>
  </w:style>
  <w:style w:type="paragraph" w:styleId="affffff0">
    <w:name w:val="caption"/>
    <w:basedOn w:val="a1"/>
    <w:qFormat/>
    <w:locked/>
    <w:rsid w:val="001F1F3C"/>
    <w:pPr>
      <w:suppressLineNumbers/>
      <w:suppressAutoHyphens/>
      <w:spacing w:before="120" w:after="120" w:line="259" w:lineRule="auto"/>
    </w:pPr>
    <w:rPr>
      <w:rFonts w:cs="Arial Unicode MS"/>
      <w:i/>
      <w:iCs/>
      <w:sz w:val="24"/>
      <w:szCs w:val="24"/>
    </w:rPr>
  </w:style>
  <w:style w:type="paragraph" w:styleId="1ff7">
    <w:name w:val="index 1"/>
    <w:basedOn w:val="a1"/>
    <w:next w:val="a1"/>
    <w:autoRedefine/>
    <w:uiPriority w:val="99"/>
    <w:semiHidden/>
    <w:unhideWhenUsed/>
    <w:locked/>
    <w:rsid w:val="001F1F3C"/>
    <w:pPr>
      <w:suppressAutoHyphens/>
      <w:spacing w:after="0" w:line="240" w:lineRule="auto"/>
      <w:ind w:left="220" w:hanging="220"/>
    </w:pPr>
  </w:style>
  <w:style w:type="paragraph" w:styleId="affffff1">
    <w:name w:val="index heading"/>
    <w:basedOn w:val="a1"/>
    <w:qFormat/>
    <w:locked/>
    <w:rsid w:val="001F1F3C"/>
    <w:pPr>
      <w:suppressLineNumbers/>
      <w:suppressAutoHyphens/>
      <w:spacing w:after="160" w:line="259" w:lineRule="auto"/>
    </w:pPr>
    <w:rPr>
      <w:rFonts w:cs="Arial Unicode MS"/>
    </w:rPr>
  </w:style>
  <w:style w:type="paragraph" w:customStyle="1" w:styleId="affffff2">
    <w:name w:val="Верхний и нижний колонтитулы"/>
    <w:basedOn w:val="a1"/>
    <w:qFormat/>
    <w:rsid w:val="001F1F3C"/>
    <w:pPr>
      <w:suppressAutoHyphens/>
      <w:spacing w:after="160" w:line="259" w:lineRule="auto"/>
    </w:pPr>
  </w:style>
  <w:style w:type="character" w:customStyle="1" w:styleId="2f5">
    <w:name w:val="Верхний колонтитул Знак2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2f6">
    <w:name w:val="Нижний колонтитул Знак2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2f7">
    <w:name w:val="Текст выноски Знак2"/>
    <w:basedOn w:val="a2"/>
    <w:uiPriority w:val="99"/>
    <w:semiHidden/>
    <w:rsid w:val="001F1F3C"/>
    <w:rPr>
      <w:rFonts w:ascii="Segoe UI" w:eastAsia="Calibri" w:hAnsi="Segoe UI" w:cs="Segoe UI"/>
      <w:sz w:val="18"/>
      <w:szCs w:val="18"/>
    </w:rPr>
  </w:style>
  <w:style w:type="character" w:customStyle="1" w:styleId="322">
    <w:name w:val="Основной текст с отступом 3 Знак2"/>
    <w:basedOn w:val="a2"/>
    <w:uiPriority w:val="99"/>
    <w:semiHidden/>
    <w:rsid w:val="001F1F3C"/>
    <w:rPr>
      <w:rFonts w:ascii="Calibri" w:eastAsia="Calibri" w:hAnsi="Calibri" w:cs="Times New Roman"/>
      <w:sz w:val="16"/>
      <w:szCs w:val="16"/>
    </w:rPr>
  </w:style>
  <w:style w:type="character" w:customStyle="1" w:styleId="2f8">
    <w:name w:val="Основной текст с отступом Знак2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214">
    <w:name w:val="Основной текст 2 Знак1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2f9">
    <w:name w:val="Подзаголовок Знак2"/>
    <w:basedOn w:val="a2"/>
    <w:uiPriority w:val="11"/>
    <w:rsid w:val="001F1F3C"/>
    <w:rPr>
      <w:rFonts w:eastAsiaTheme="minorEastAsia"/>
      <w:color w:val="5A5A5A" w:themeColor="text1" w:themeTint="A5"/>
      <w:spacing w:val="15"/>
    </w:rPr>
  </w:style>
  <w:style w:type="character" w:customStyle="1" w:styleId="2fa">
    <w:name w:val="Текст сноски Знак2"/>
    <w:basedOn w:val="a2"/>
    <w:uiPriority w:val="99"/>
    <w:semiHidden/>
    <w:rsid w:val="001F1F3C"/>
    <w:rPr>
      <w:rFonts w:ascii="Calibri" w:eastAsia="Calibri" w:hAnsi="Calibri" w:cs="Times New Roman"/>
      <w:sz w:val="20"/>
      <w:szCs w:val="20"/>
    </w:rPr>
  </w:style>
  <w:style w:type="character" w:customStyle="1" w:styleId="2fb">
    <w:name w:val="Текст концевой сноски Знак2"/>
    <w:basedOn w:val="a2"/>
    <w:uiPriority w:val="99"/>
    <w:semiHidden/>
    <w:rsid w:val="001F1F3C"/>
    <w:rPr>
      <w:rFonts w:ascii="Calibri" w:eastAsia="Calibri" w:hAnsi="Calibri" w:cs="Times New Roman"/>
      <w:sz w:val="20"/>
      <w:szCs w:val="20"/>
    </w:rPr>
  </w:style>
  <w:style w:type="character" w:customStyle="1" w:styleId="215">
    <w:name w:val="Основной текст с отступом 2 Знак1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HTML10">
    <w:name w:val="Адрес HTML Знак1"/>
    <w:basedOn w:val="a2"/>
    <w:uiPriority w:val="99"/>
    <w:semiHidden/>
    <w:rsid w:val="001F1F3C"/>
    <w:rPr>
      <w:rFonts w:ascii="Calibri" w:eastAsia="Calibri" w:hAnsi="Calibri" w:cs="Times New Roman"/>
      <w:i/>
      <w:iCs/>
    </w:rPr>
  </w:style>
  <w:style w:type="character" w:customStyle="1" w:styleId="HTML11">
    <w:name w:val="Стандартный HTML Знак1"/>
    <w:basedOn w:val="a2"/>
    <w:uiPriority w:val="99"/>
    <w:semiHidden/>
    <w:rsid w:val="001F1F3C"/>
    <w:rPr>
      <w:rFonts w:ascii="Consolas" w:eastAsia="Calibri" w:hAnsi="Consolas" w:cs="Times New Roman"/>
      <w:sz w:val="20"/>
      <w:szCs w:val="20"/>
    </w:rPr>
  </w:style>
  <w:style w:type="character" w:customStyle="1" w:styleId="2fc">
    <w:name w:val="Прощание Знак2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2fd">
    <w:name w:val="Дата Знак2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323">
    <w:name w:val="Основной текст 3 Знак2"/>
    <w:basedOn w:val="a2"/>
    <w:uiPriority w:val="99"/>
    <w:semiHidden/>
    <w:rsid w:val="001F1F3C"/>
    <w:rPr>
      <w:rFonts w:ascii="Calibri" w:eastAsia="Calibri" w:hAnsi="Calibri" w:cs="Times New Roman"/>
      <w:sz w:val="16"/>
      <w:szCs w:val="16"/>
    </w:rPr>
  </w:style>
  <w:style w:type="character" w:customStyle="1" w:styleId="2fe">
    <w:name w:val="Текст Знак2"/>
    <w:basedOn w:val="a2"/>
    <w:uiPriority w:val="99"/>
    <w:semiHidden/>
    <w:rsid w:val="001F1F3C"/>
    <w:rPr>
      <w:rFonts w:ascii="Consolas" w:eastAsia="Calibri" w:hAnsi="Consolas" w:cs="Times New Roman"/>
      <w:sz w:val="21"/>
      <w:szCs w:val="21"/>
    </w:rPr>
  </w:style>
  <w:style w:type="character" w:customStyle="1" w:styleId="2ff">
    <w:name w:val="Заголовок записки Знак2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222">
    <w:name w:val="Красная строка 2 Знак2"/>
    <w:basedOn w:val="2f8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2ff0">
    <w:name w:val="Подпись Знак2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2ff1">
    <w:name w:val="Приветствие Знак2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2ff2">
    <w:name w:val="Шапка Знак2"/>
    <w:basedOn w:val="a2"/>
    <w:uiPriority w:val="99"/>
    <w:semiHidden/>
    <w:rsid w:val="001F1F3C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character" w:customStyle="1" w:styleId="2ff3">
    <w:name w:val="Текст примечания Знак2"/>
    <w:basedOn w:val="a2"/>
    <w:uiPriority w:val="99"/>
    <w:semiHidden/>
    <w:rsid w:val="001F1F3C"/>
    <w:rPr>
      <w:rFonts w:ascii="Calibri" w:eastAsia="Calibri" w:hAnsi="Calibri" w:cs="Times New Roman"/>
      <w:sz w:val="20"/>
      <w:szCs w:val="20"/>
    </w:rPr>
  </w:style>
  <w:style w:type="character" w:customStyle="1" w:styleId="2ff4">
    <w:name w:val="Тема примечания Знак2"/>
    <w:basedOn w:val="2ff3"/>
    <w:uiPriority w:val="99"/>
    <w:semiHidden/>
    <w:rsid w:val="001F1F3C"/>
    <w:rPr>
      <w:rFonts w:ascii="Calibri" w:eastAsia="Calibri" w:hAnsi="Calibri" w:cs="Times New Roman"/>
      <w:b/>
      <w:bCs/>
      <w:sz w:val="20"/>
      <w:szCs w:val="20"/>
    </w:rPr>
  </w:style>
  <w:style w:type="paragraph" w:customStyle="1" w:styleId="49">
    <w:name w:val="Указатель4"/>
    <w:basedOn w:val="a1"/>
    <w:uiPriority w:val="99"/>
    <w:qFormat/>
    <w:rsid w:val="001F1F3C"/>
    <w:pPr>
      <w:suppressLineNumbers/>
      <w:suppressAutoHyphens/>
      <w:spacing w:after="0" w:line="240" w:lineRule="auto"/>
    </w:pPr>
    <w:rPr>
      <w:rFonts w:ascii="Times New Roman" w:eastAsia="Times New Roman" w:hAnsi="Times New Roman" w:cs="Arial Unicode MS"/>
      <w:sz w:val="24"/>
      <w:szCs w:val="24"/>
      <w:lang w:eastAsia="zh-CN"/>
    </w:rPr>
  </w:style>
  <w:style w:type="paragraph" w:customStyle="1" w:styleId="2ff5">
    <w:name w:val="Пункт Знак2"/>
    <w:basedOn w:val="a1"/>
    <w:uiPriority w:val="99"/>
    <w:qFormat/>
    <w:rsid w:val="001F1F3C"/>
    <w:pPr>
      <w:tabs>
        <w:tab w:val="left" w:pos="1134"/>
        <w:tab w:val="left" w:pos="1701"/>
      </w:tabs>
      <w:suppressAutoHyphens/>
      <w:snapToGrid w:val="0"/>
      <w:spacing w:after="0" w:line="360" w:lineRule="auto"/>
      <w:ind w:left="1134" w:hanging="567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3f3">
    <w:name w:val="Пункт Знак3"/>
    <w:basedOn w:val="a1"/>
    <w:uiPriority w:val="99"/>
    <w:qFormat/>
    <w:rsid w:val="001F1F3C"/>
    <w:pPr>
      <w:tabs>
        <w:tab w:val="left" w:pos="1134"/>
        <w:tab w:val="left" w:pos="1701"/>
      </w:tabs>
      <w:suppressAutoHyphens/>
      <w:snapToGrid w:val="0"/>
      <w:spacing w:after="0" w:line="360" w:lineRule="auto"/>
      <w:ind w:left="1134" w:hanging="567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headertext">
    <w:name w:val="headertext"/>
    <w:basedOn w:val="a1"/>
    <w:qFormat/>
    <w:rsid w:val="001F1F3C"/>
    <w:pPr>
      <w:suppressAutoHyphens/>
      <w:spacing w:beforeAutospacing="1" w:after="16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ffff3">
    <w:name w:val="Subtle Emphasis"/>
    <w:basedOn w:val="a2"/>
    <w:uiPriority w:val="19"/>
    <w:qFormat/>
    <w:rsid w:val="001F1F3C"/>
    <w:rPr>
      <w:i/>
      <w:iCs/>
      <w:color w:val="404040" w:themeColor="text1" w:themeTint="BF"/>
    </w:rPr>
  </w:style>
  <w:style w:type="table" w:customStyle="1" w:styleId="92">
    <w:name w:val="Сетка таблицы9"/>
    <w:basedOn w:val="a3"/>
    <w:next w:val="ab"/>
    <w:uiPriority w:val="99"/>
    <w:rsid w:val="001F1F3C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uiPriority w:val="99"/>
    <w:rsid w:val="001F1F3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0">
    <w:name w:val="Сетка таблицы24"/>
    <w:uiPriority w:val="99"/>
    <w:rsid w:val="001F1F3C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0">
    <w:name w:val="Сетка таблицы34"/>
    <w:uiPriority w:val="99"/>
    <w:rsid w:val="001F1F3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0">
    <w:name w:val="Сетка таблицы44"/>
    <w:uiPriority w:val="99"/>
    <w:rsid w:val="001F1F3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ff8">
    <w:name w:val="Стиль многоуровневый1"/>
    <w:qFormat/>
    <w:rsid w:val="001F1F3C"/>
  </w:style>
  <w:style w:type="numbering" w:customStyle="1" w:styleId="1111111">
    <w:name w:val="1 / 1.1 / 1.1.11"/>
    <w:basedOn w:val="a4"/>
    <w:next w:val="111111"/>
    <w:qFormat/>
    <w:rsid w:val="001F1F3C"/>
  </w:style>
  <w:style w:type="table" w:customStyle="1" w:styleId="540">
    <w:name w:val="Сетка таблицы54"/>
    <w:basedOn w:val="a3"/>
    <w:next w:val="ab"/>
    <w:uiPriority w:val="99"/>
    <w:rsid w:val="001F1F3C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0">
    <w:name w:val="Сетка таблицы63"/>
    <w:basedOn w:val="a3"/>
    <w:next w:val="ab"/>
    <w:uiPriority w:val="99"/>
    <w:rsid w:val="001F1F3C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fffff4">
    <w:name w:val="Название Знак"/>
    <w:link w:val="affffff5"/>
    <w:uiPriority w:val="99"/>
    <w:qFormat/>
    <w:locked/>
    <w:rsid w:val="001F1F3C"/>
    <w:rPr>
      <w:rFonts w:ascii="Cambria" w:hAnsi="Cambria"/>
      <w:color w:val="17365D"/>
      <w:spacing w:val="5"/>
      <w:kern w:val="28"/>
      <w:sz w:val="52"/>
      <w:szCs w:val="52"/>
    </w:rPr>
  </w:style>
  <w:style w:type="paragraph" w:customStyle="1" w:styleId="affffff5">
    <w:basedOn w:val="a1"/>
    <w:next w:val="a1"/>
    <w:link w:val="affffff4"/>
    <w:uiPriority w:val="99"/>
    <w:qFormat/>
    <w:rsid w:val="00E74C1A"/>
    <w:pPr>
      <w:pBdr>
        <w:bottom w:val="single" w:sz="8" w:space="4" w:color="4F81BD"/>
      </w:pBdr>
      <w:spacing w:after="300" w:line="240" w:lineRule="auto"/>
      <w:contextualSpacing/>
      <w:jc w:val="both"/>
    </w:pPr>
    <w:rPr>
      <w:rFonts w:ascii="Cambria" w:hAnsi="Cambria"/>
      <w:color w:val="17365D"/>
      <w:spacing w:val="5"/>
      <w:kern w:val="28"/>
      <w:sz w:val="52"/>
      <w:szCs w:val="52"/>
      <w:lang w:eastAsia="ru-RU"/>
    </w:rPr>
  </w:style>
  <w:style w:type="paragraph" w:customStyle="1" w:styleId="affffff6">
    <w:basedOn w:val="a1"/>
    <w:next w:val="a1"/>
    <w:uiPriority w:val="99"/>
    <w:qFormat/>
    <w:rsid w:val="007B3DA8"/>
    <w:pPr>
      <w:pBdr>
        <w:bottom w:val="single" w:sz="8" w:space="4" w:color="4F81BD"/>
      </w:pBdr>
      <w:spacing w:after="300" w:line="240" w:lineRule="auto"/>
      <w:contextualSpacing/>
      <w:jc w:val="both"/>
    </w:pPr>
    <w:rPr>
      <w:rFonts w:ascii="Cambria" w:eastAsia="Times New Roman" w:hAnsi="Cambria"/>
      <w:color w:val="17365D"/>
      <w:spacing w:val="5"/>
      <w:kern w:val="28"/>
      <w:sz w:val="52"/>
      <w:szCs w:val="52"/>
      <w:lang w:eastAsia="ru-RU"/>
    </w:rPr>
  </w:style>
  <w:style w:type="paragraph" w:customStyle="1" w:styleId="ConsPlusDocList">
    <w:name w:val="ConsPlusDocList"/>
    <w:uiPriority w:val="99"/>
    <w:rsid w:val="00AD08D4"/>
    <w:pPr>
      <w:widowControl w:val="0"/>
      <w:autoSpaceDE w:val="0"/>
      <w:autoSpaceDN w:val="0"/>
      <w:adjustRightInd w:val="0"/>
    </w:pPr>
    <w:rPr>
      <w:rFonts w:ascii="Tahoma" w:eastAsiaTheme="minorEastAsia" w:hAnsi="Tahoma" w:cs="Tahoma"/>
      <w:sz w:val="18"/>
      <w:szCs w:val="18"/>
    </w:rPr>
  </w:style>
  <w:style w:type="paragraph" w:customStyle="1" w:styleId="ConsPlusTitlePage">
    <w:name w:val="ConsPlusTitlePage"/>
    <w:uiPriority w:val="99"/>
    <w:rsid w:val="00AD08D4"/>
    <w:pPr>
      <w:widowControl w:val="0"/>
      <w:autoSpaceDE w:val="0"/>
      <w:autoSpaceDN w:val="0"/>
      <w:adjustRightInd w:val="0"/>
    </w:pPr>
    <w:rPr>
      <w:rFonts w:ascii="Tahoma" w:eastAsiaTheme="minorEastAsia" w:hAnsi="Tahoma" w:cs="Tahoma"/>
      <w:sz w:val="24"/>
      <w:szCs w:val="24"/>
    </w:rPr>
  </w:style>
  <w:style w:type="paragraph" w:customStyle="1" w:styleId="ConsPlusJurTerm">
    <w:name w:val="ConsPlusJurTerm"/>
    <w:uiPriority w:val="99"/>
    <w:rsid w:val="00AD08D4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  <w:sz w:val="24"/>
      <w:szCs w:val="24"/>
    </w:rPr>
  </w:style>
  <w:style w:type="paragraph" w:customStyle="1" w:styleId="ConsPlusTextList">
    <w:name w:val="ConsPlusTextList"/>
    <w:uiPriority w:val="99"/>
    <w:rsid w:val="00AD08D4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  <w:sz w:val="24"/>
      <w:szCs w:val="24"/>
    </w:rPr>
  </w:style>
  <w:style w:type="paragraph" w:customStyle="1" w:styleId="ConsPlusTextList1">
    <w:name w:val="ConsPlusTextList1"/>
    <w:uiPriority w:val="99"/>
    <w:rsid w:val="00AD08D4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  <w:sz w:val="24"/>
      <w:szCs w:val="24"/>
    </w:rPr>
  </w:style>
  <w:style w:type="character" w:customStyle="1" w:styleId="affffff7">
    <w:name w:val="Основной текст_"/>
    <w:link w:val="1ff9"/>
    <w:locked/>
    <w:rsid w:val="00DC3EB6"/>
    <w:rPr>
      <w:rFonts w:ascii="Times New Roman" w:hAnsi="Times New Roman"/>
      <w:color w:val="1F2021"/>
      <w:shd w:val="clear" w:color="auto" w:fill="FFFFFF"/>
    </w:rPr>
  </w:style>
  <w:style w:type="paragraph" w:customStyle="1" w:styleId="1ff9">
    <w:name w:val="Основной текст1"/>
    <w:basedOn w:val="a1"/>
    <w:link w:val="affffff7"/>
    <w:rsid w:val="00DC3EB6"/>
    <w:pPr>
      <w:widowControl w:val="0"/>
      <w:shd w:val="clear" w:color="auto" w:fill="FFFFFF"/>
      <w:spacing w:after="0" w:line="240" w:lineRule="auto"/>
      <w:jc w:val="both"/>
    </w:pPr>
    <w:rPr>
      <w:rFonts w:ascii="Times New Roman" w:hAnsi="Times New Roman"/>
      <w:color w:val="1F2021"/>
      <w:lang w:eastAsia="ru-RU"/>
    </w:rPr>
  </w:style>
  <w:style w:type="character" w:customStyle="1" w:styleId="fill">
    <w:name w:val="fill"/>
    <w:rsid w:val="00DC3EB6"/>
    <w:rPr>
      <w:rFonts w:cs="Times New Roman"/>
    </w:rPr>
  </w:style>
  <w:style w:type="character" w:customStyle="1" w:styleId="1ffa">
    <w:name w:val="Основной шрифт абзаца1"/>
    <w:rsid w:val="00DC3EB6"/>
  </w:style>
  <w:style w:type="paragraph" w:customStyle="1" w:styleId="Standard">
    <w:name w:val="Standard"/>
    <w:rsid w:val="00DC3EB6"/>
    <w:pPr>
      <w:suppressAutoHyphens/>
      <w:autoSpaceDN w:val="0"/>
      <w:textAlignment w:val="baseline"/>
    </w:pPr>
    <w:rPr>
      <w:rFonts w:ascii="Times New Roman" w:hAnsi="Times New Roman"/>
      <w:kern w:val="3"/>
      <w:sz w:val="20"/>
      <w:szCs w:val="20"/>
      <w:lang w:eastAsia="zh-CN"/>
    </w:rPr>
  </w:style>
  <w:style w:type="paragraph" w:customStyle="1" w:styleId="msonormalmailrucssattributepostfix">
    <w:name w:val="msonormal_mailru_css_attribute_postfix"/>
    <w:basedOn w:val="a1"/>
    <w:rsid w:val="00DC3EB6"/>
    <w:pPr>
      <w:spacing w:before="100" w:beforeAutospacing="1" w:after="100" w:afterAutospacing="1" w:line="240" w:lineRule="auto"/>
    </w:pPr>
    <w:rPr>
      <w:rFonts w:eastAsia="Times New Roman" w:cs="Calibri"/>
      <w:lang w:eastAsia="ru-RU"/>
    </w:rPr>
  </w:style>
  <w:style w:type="paragraph" w:customStyle="1" w:styleId="gmail-msonormalcxspmiddlemailrucssattributepostfix">
    <w:name w:val="gmail-msonormalcxspmiddle_mailru_css_attribute_postfix"/>
    <w:basedOn w:val="a1"/>
    <w:rsid w:val="00DC3EB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b-pseudo-link">
    <w:name w:val="b-pseudo-link"/>
    <w:rsid w:val="00DC3EB6"/>
    <w:rPr>
      <w:rFonts w:cs="Times New Roman"/>
    </w:rPr>
  </w:style>
  <w:style w:type="paragraph" w:customStyle="1" w:styleId="2ff6">
    <w:name w:val="Обычный2"/>
    <w:rsid w:val="00DC3EB6"/>
    <w:pPr>
      <w:suppressAutoHyphens/>
      <w:snapToGrid w:val="0"/>
    </w:pPr>
    <w:rPr>
      <w:rFonts w:ascii="Arial" w:eastAsia="Arial" w:hAnsi="Arial"/>
      <w:sz w:val="24"/>
      <w:szCs w:val="20"/>
      <w:lang w:eastAsia="ar-SA"/>
    </w:rPr>
  </w:style>
  <w:style w:type="paragraph" w:customStyle="1" w:styleId="73">
    <w:name w:val="Знак Знак7 Знак Знак Знак Знак Знак Знак"/>
    <w:basedOn w:val="a1"/>
    <w:rsid w:val="00DC3EB6"/>
    <w:pPr>
      <w:spacing w:before="100" w:beforeAutospacing="1" w:after="100" w:afterAutospacing="1"/>
    </w:pPr>
    <w:rPr>
      <w:rFonts w:ascii="Tahoma" w:eastAsia="Times New Roman" w:hAnsi="Tahoma"/>
      <w:sz w:val="20"/>
      <w:szCs w:val="20"/>
      <w:lang w:val="en-US"/>
    </w:rPr>
  </w:style>
  <w:style w:type="paragraph" w:customStyle="1" w:styleId="216">
    <w:name w:val="Продолжение списка 21"/>
    <w:basedOn w:val="a1"/>
    <w:rsid w:val="00DC3EB6"/>
    <w:pPr>
      <w:suppressAutoHyphens/>
      <w:spacing w:after="120" w:line="240" w:lineRule="auto"/>
      <w:ind w:left="566"/>
      <w:contextualSpacing/>
    </w:pPr>
    <w:rPr>
      <w:rFonts w:ascii="Times New Roman" w:hAnsi="Times New Roman"/>
      <w:sz w:val="24"/>
      <w:szCs w:val="24"/>
      <w:lang w:eastAsia="zh-CN"/>
    </w:rPr>
  </w:style>
  <w:style w:type="paragraph" w:customStyle="1" w:styleId="223">
    <w:name w:val="Основной текст с отступом 22"/>
    <w:basedOn w:val="a1"/>
    <w:rsid w:val="00DC3EB6"/>
    <w:pPr>
      <w:suppressAutoHyphens/>
      <w:spacing w:after="120" w:line="480" w:lineRule="auto"/>
      <w:ind w:left="283"/>
    </w:pPr>
    <w:rPr>
      <w:rFonts w:ascii="Times New Roman" w:eastAsia="Times New Roman" w:hAnsi="Times New Roman"/>
      <w:sz w:val="24"/>
      <w:szCs w:val="24"/>
      <w:lang w:eastAsia="zh-CN"/>
    </w:rPr>
  </w:style>
  <w:style w:type="paragraph" w:customStyle="1" w:styleId="xl84">
    <w:name w:val="xl84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xl85">
    <w:name w:val="xl85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6">
    <w:name w:val="xl86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7">
    <w:name w:val="xl87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8">
    <w:name w:val="xl88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9">
    <w:name w:val="xl89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0">
    <w:name w:val="xl90"/>
    <w:basedOn w:val="a1"/>
    <w:rsid w:val="00DC3EB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1">
    <w:name w:val="xl91"/>
    <w:basedOn w:val="a1"/>
    <w:rsid w:val="00DC3EB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xl92">
    <w:name w:val="xl92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3">
    <w:name w:val="xl93"/>
    <w:basedOn w:val="a1"/>
    <w:rsid w:val="00DC3EB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4">
    <w:name w:val="xl94"/>
    <w:basedOn w:val="a1"/>
    <w:rsid w:val="00DC3EB6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xl95">
    <w:name w:val="xl95"/>
    <w:basedOn w:val="a1"/>
    <w:rsid w:val="00DC3EB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6">
    <w:name w:val="xl96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xl97">
    <w:name w:val="xl97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xl98">
    <w:name w:val="xl98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xl99">
    <w:name w:val="xl99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character" w:customStyle="1" w:styleId="UnresolvedMention">
    <w:name w:val="Unresolved Mention"/>
    <w:basedOn w:val="a2"/>
    <w:uiPriority w:val="99"/>
    <w:semiHidden/>
    <w:unhideWhenUsed/>
    <w:rsid w:val="00755C87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nhideWhenUsed="0" w:qFormat="1"/>
    <w:lsdException w:name="heading 4" w:locked="1" w:semiHidden="0" w:uiPriority="0" w:unhideWhenUsed="0" w:qFormat="1"/>
    <w:lsdException w:name="heading 5" w:locked="1" w:semiHidden="0" w:unhideWhenUsed="0" w:qFormat="1"/>
    <w:lsdException w:name="heading 6" w:locked="1" w:semiHidden="0" w:unhideWhenUsed="0" w:qFormat="1"/>
    <w:lsdException w:name="heading 7" w:locked="1" w:qFormat="1"/>
    <w:lsdException w:name="heading 8" w:locked="1" w:qFormat="1"/>
    <w:lsdException w:name="heading 9" w:locked="1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locked="1"/>
    <w:lsdException w:name="toc 2" w:locked="1"/>
    <w:lsdException w:name="toc 3" w:locked="1"/>
    <w:lsdException w:name="toc 4" w:locked="1"/>
    <w:lsdException w:name="Normal Indent" w:qFormat="1"/>
    <w:lsdException w:name="footnote text" w:locked="1" w:uiPriority="0"/>
    <w:lsdException w:name="annotation text" w:uiPriority="0" w:qFormat="1"/>
    <w:lsdException w:name="header" w:locked="1" w:uiPriority="0"/>
    <w:lsdException w:name="footer" w:uiPriority="0"/>
    <w:lsdException w:name="index heading" w:locked="1" w:uiPriority="0" w:qFormat="1"/>
    <w:lsdException w:name="caption" w:locked="1" w:uiPriority="0" w:qFormat="1"/>
    <w:lsdException w:name="table of figures" w:locked="1"/>
    <w:lsdException w:name="envelope address" w:qFormat="1"/>
    <w:lsdException w:name="envelope return" w:qFormat="1"/>
    <w:lsdException w:name="footnote reference" w:locked="1" w:uiPriority="0"/>
    <w:lsdException w:name="annotation reference" w:uiPriority="0" w:qFormat="1"/>
    <w:lsdException w:name="line number" w:qFormat="1"/>
    <w:lsdException w:name="page number" w:uiPriority="0" w:qFormat="1"/>
    <w:lsdException w:name="endnote reference" w:locked="1"/>
    <w:lsdException w:name="table of authorities" w:locked="1"/>
    <w:lsdException w:name="macro" w:locked="1"/>
    <w:lsdException w:name="toa heading" w:locked="1"/>
    <w:lsdException w:name="List Bullet" w:qFormat="1"/>
    <w:lsdException w:name="List Number" w:semiHidden="0" w:unhideWhenUsed="0"/>
    <w:lsdException w:name="List 4" w:semiHidden="0" w:unhideWhenUsed="0"/>
    <w:lsdException w:name="List 5" w:semiHidden="0" w:unhideWhenUsed="0"/>
    <w:lsdException w:name="List Bullet 2" w:qFormat="1"/>
    <w:lsdException w:name="List Number 2" w:qFormat="1"/>
    <w:lsdException w:name="List Number 3" w:qFormat="1"/>
    <w:lsdException w:name="List Number 4" w:qFormat="1"/>
    <w:lsdException w:name="List Number 5" w:qFormat="1"/>
    <w:lsdException w:name="Title" w:locked="1" w:semiHidden="0" w:unhideWhenUsed="0" w:qFormat="1"/>
    <w:lsdException w:name="Closing" w:qFormat="1"/>
    <w:lsdException w:name="Default Paragraph Font" w:locked="1" w:uiPriority="1"/>
    <w:lsdException w:name="Body Text" w:uiPriority="0"/>
    <w:lsdException w:name="Body Text Indent" w:uiPriority="0" w:qFormat="1"/>
    <w:lsdException w:name="List Continue" w:qFormat="1"/>
    <w:lsdException w:name="List Continue 2" w:qFormat="1"/>
    <w:lsdException w:name="List Continue 3" w:qFormat="1"/>
    <w:lsdException w:name="List Continue 4" w:qFormat="1"/>
    <w:lsdException w:name="List Continue 5" w:qFormat="1"/>
    <w:lsdException w:name="Message Header" w:qFormat="1"/>
    <w:lsdException w:name="Subtitle" w:locked="1" w:semiHidden="0" w:unhideWhenUsed="0" w:qFormat="1"/>
    <w:lsdException w:name="Salutation" w:semiHidden="0" w:unhideWhenUsed="0"/>
    <w:lsdException w:name="Date" w:locked="1" w:qFormat="1"/>
    <w:lsdException w:name="Body Text First Indent" w:semiHidden="0" w:unhideWhenUsed="0"/>
    <w:lsdException w:name="Body Text First Indent 2" w:qFormat="1"/>
    <w:lsdException w:name="Note Heading" w:qFormat="1"/>
    <w:lsdException w:name="Body Text 2" w:uiPriority="0" w:qFormat="1"/>
    <w:lsdException w:name="Body Text 3" w:uiPriority="0" w:qFormat="1"/>
    <w:lsdException w:name="Body Text Indent 2" w:uiPriority="0" w:qFormat="1"/>
    <w:lsdException w:name="Body Text Indent 3" w:uiPriority="0" w:qFormat="1"/>
    <w:lsdException w:name="Block Text" w:qFormat="1"/>
    <w:lsdException w:name="Strong" w:locked="1" w:semiHidden="0" w:unhideWhenUsed="0" w:qFormat="1"/>
    <w:lsdException w:name="Emphasis" w:locked="1" w:semiHidden="0" w:unhideWhenUsed="0" w:qFormat="1"/>
    <w:lsdException w:name="Document Map" w:locked="1"/>
    <w:lsdException w:name="Plain Text" w:qFormat="1"/>
    <w:lsdException w:name="E-mail Signature" w:qFormat="1"/>
    <w:lsdException w:name="HTML Top of Form" w:locked="1"/>
    <w:lsdException w:name="HTML Bottom of Form" w:locked="1"/>
    <w:lsdException w:name="Normal (Web)" w:qFormat="1"/>
    <w:lsdException w:name="HTML Acronym" w:qFormat="1"/>
    <w:lsdException w:name="HTML Address" w:qFormat="1"/>
    <w:lsdException w:name="HTML Cite" w:qFormat="1"/>
    <w:lsdException w:name="HTML Code" w:qFormat="1"/>
    <w:lsdException w:name="HTML Definition" w:qFormat="1"/>
    <w:lsdException w:name="HTML Keyboard" w:qFormat="1"/>
    <w:lsdException w:name="HTML Preformatted" w:uiPriority="0" w:qFormat="1"/>
    <w:lsdException w:name="HTML Sample" w:qFormat="1"/>
    <w:lsdException w:name="HTML Typewriter" w:qFormat="1"/>
    <w:lsdException w:name="HTML Variable" w:qFormat="1"/>
    <w:lsdException w:name="Normal Table" w:locked="1"/>
    <w:lsdException w:name="annotation subject" w:uiPriority="0" w:qFormat="1"/>
    <w:lsdException w:name="No List" w:locked="1"/>
    <w:lsdException w:name="Outline List 1" w:locked="1"/>
    <w:lsdException w:name="Outline List 2" w:uiPriority="0" w:qFormat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uiPriority="0" w:qFormat="1"/>
    <w:lsdException w:name="Table Grid" w:locked="1" w:semiHidden="0" w:uiPriority="0" w:unhideWhenUsed="0"/>
    <w:lsdException w:name="Table Theme" w:locked="1"/>
    <w:lsdException w:name="Placeholder Text" w:unhideWhenUsed="0" w:qFormat="1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8B3592"/>
    <w:pPr>
      <w:spacing w:after="200" w:line="276" w:lineRule="auto"/>
    </w:pPr>
    <w:rPr>
      <w:lang w:eastAsia="en-US"/>
    </w:rPr>
  </w:style>
  <w:style w:type="paragraph" w:styleId="1">
    <w:name w:val="heading 1"/>
    <w:basedOn w:val="a1"/>
    <w:next w:val="a1"/>
    <w:link w:val="10"/>
    <w:qFormat/>
    <w:rsid w:val="00452C38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1">
    <w:name w:val="heading 2"/>
    <w:basedOn w:val="a1"/>
    <w:next w:val="a1"/>
    <w:link w:val="22"/>
    <w:autoRedefine/>
    <w:qFormat/>
    <w:rsid w:val="00461BF7"/>
    <w:pPr>
      <w:keepNext/>
      <w:keepLines/>
      <w:tabs>
        <w:tab w:val="left" w:pos="360"/>
      </w:tabs>
      <w:spacing w:after="60" w:line="240" w:lineRule="auto"/>
      <w:outlineLvl w:val="1"/>
    </w:pPr>
    <w:rPr>
      <w:rFonts w:ascii="Times New Roman" w:eastAsia="Times New Roman" w:hAnsi="Times New Roman"/>
      <w:b/>
      <w:bCs/>
      <w:kern w:val="28"/>
      <w:sz w:val="24"/>
      <w:szCs w:val="24"/>
      <w:lang w:eastAsia="ru-RU"/>
    </w:rPr>
  </w:style>
  <w:style w:type="paragraph" w:styleId="31">
    <w:name w:val="heading 3"/>
    <w:basedOn w:val="a1"/>
    <w:next w:val="a1"/>
    <w:link w:val="32"/>
    <w:uiPriority w:val="99"/>
    <w:qFormat/>
    <w:rsid w:val="00461BF7"/>
    <w:pPr>
      <w:keepNext/>
      <w:spacing w:before="240" w:after="60" w:line="240" w:lineRule="auto"/>
      <w:jc w:val="both"/>
      <w:outlineLvl w:val="2"/>
    </w:pPr>
    <w:rPr>
      <w:rFonts w:ascii="Times New Roman" w:eastAsia="Times New Roman" w:hAnsi="Times New Roman"/>
      <w:b/>
      <w:caps/>
      <w:sz w:val="24"/>
      <w:szCs w:val="24"/>
      <w:lang w:eastAsia="ru-RU"/>
    </w:rPr>
  </w:style>
  <w:style w:type="paragraph" w:styleId="41">
    <w:name w:val="heading 4"/>
    <w:basedOn w:val="a1"/>
    <w:next w:val="a1"/>
    <w:link w:val="42"/>
    <w:qFormat/>
    <w:rsid w:val="00461BF7"/>
    <w:pPr>
      <w:keepNext/>
      <w:spacing w:before="240" w:after="60" w:line="240" w:lineRule="auto"/>
      <w:jc w:val="both"/>
      <w:outlineLvl w:val="3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styleId="50">
    <w:name w:val="heading 5"/>
    <w:aliases w:val="Пункт"/>
    <w:basedOn w:val="a1"/>
    <w:next w:val="a1"/>
    <w:link w:val="51"/>
    <w:uiPriority w:val="99"/>
    <w:qFormat/>
    <w:rsid w:val="00461BF7"/>
    <w:pPr>
      <w:spacing w:before="240" w:after="60" w:line="240" w:lineRule="auto"/>
      <w:jc w:val="both"/>
      <w:outlineLvl w:val="4"/>
    </w:pPr>
    <w:rPr>
      <w:rFonts w:ascii="Times New Roman" w:eastAsia="Times New Roman" w:hAnsi="Times New Roman"/>
      <w:szCs w:val="20"/>
      <w:lang w:eastAsia="ru-RU"/>
    </w:rPr>
  </w:style>
  <w:style w:type="paragraph" w:styleId="6">
    <w:name w:val="heading 6"/>
    <w:basedOn w:val="a1"/>
    <w:next w:val="a1"/>
    <w:link w:val="60"/>
    <w:uiPriority w:val="99"/>
    <w:qFormat/>
    <w:rsid w:val="00461BF7"/>
    <w:pPr>
      <w:spacing w:before="240" w:after="60" w:line="240" w:lineRule="auto"/>
      <w:jc w:val="both"/>
      <w:outlineLvl w:val="5"/>
    </w:pPr>
    <w:rPr>
      <w:rFonts w:ascii="Times New Roman" w:eastAsia="Times New Roman" w:hAnsi="Times New Roman"/>
      <w:i/>
      <w:szCs w:val="20"/>
      <w:lang w:eastAsia="ru-RU"/>
    </w:rPr>
  </w:style>
  <w:style w:type="paragraph" w:styleId="7">
    <w:name w:val="heading 7"/>
    <w:basedOn w:val="a1"/>
    <w:next w:val="a1"/>
    <w:link w:val="70"/>
    <w:uiPriority w:val="99"/>
    <w:qFormat/>
    <w:rsid w:val="00461BF7"/>
    <w:pPr>
      <w:spacing w:before="240" w:after="60" w:line="240" w:lineRule="auto"/>
      <w:jc w:val="both"/>
      <w:outlineLvl w:val="6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8">
    <w:name w:val="heading 8"/>
    <w:basedOn w:val="a1"/>
    <w:next w:val="a1"/>
    <w:link w:val="80"/>
    <w:uiPriority w:val="99"/>
    <w:qFormat/>
    <w:rsid w:val="00461BF7"/>
    <w:pPr>
      <w:spacing w:before="240" w:after="60" w:line="240" w:lineRule="auto"/>
      <w:jc w:val="both"/>
      <w:outlineLvl w:val="7"/>
    </w:pPr>
    <w:rPr>
      <w:rFonts w:ascii="Times New Roman" w:eastAsia="Times New Roman" w:hAnsi="Times New Roman"/>
      <w:i/>
      <w:iCs/>
      <w:sz w:val="24"/>
      <w:szCs w:val="24"/>
      <w:lang w:eastAsia="ru-RU"/>
    </w:rPr>
  </w:style>
  <w:style w:type="paragraph" w:styleId="9">
    <w:name w:val="heading 9"/>
    <w:basedOn w:val="a1"/>
    <w:next w:val="a1"/>
    <w:link w:val="90"/>
    <w:uiPriority w:val="99"/>
    <w:qFormat/>
    <w:rsid w:val="00461BF7"/>
    <w:pPr>
      <w:spacing w:before="240" w:after="60" w:line="240" w:lineRule="auto"/>
      <w:jc w:val="both"/>
      <w:outlineLvl w:val="8"/>
    </w:pPr>
    <w:rPr>
      <w:rFonts w:ascii="Arial" w:eastAsia="Times New Roman" w:hAnsi="Arial" w:cs="Arial"/>
      <w:lang w:eastAsia="ru-RU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qFormat/>
    <w:locked/>
    <w:rsid w:val="00452C38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2">
    <w:name w:val="Заголовок 2 Знак"/>
    <w:basedOn w:val="a2"/>
    <w:link w:val="21"/>
    <w:qFormat/>
    <w:locked/>
    <w:rsid w:val="00461BF7"/>
    <w:rPr>
      <w:rFonts w:ascii="Times New Roman" w:hAnsi="Times New Roman" w:cs="Times New Roman"/>
      <w:b/>
      <w:bCs/>
      <w:kern w:val="28"/>
      <w:sz w:val="24"/>
      <w:szCs w:val="24"/>
      <w:lang w:eastAsia="ru-RU"/>
    </w:rPr>
  </w:style>
  <w:style w:type="character" w:customStyle="1" w:styleId="32">
    <w:name w:val="Заголовок 3 Знак"/>
    <w:basedOn w:val="a2"/>
    <w:link w:val="31"/>
    <w:uiPriority w:val="99"/>
    <w:qFormat/>
    <w:locked/>
    <w:rsid w:val="00461BF7"/>
    <w:rPr>
      <w:rFonts w:ascii="Times New Roman" w:hAnsi="Times New Roman" w:cs="Times New Roman"/>
      <w:b/>
      <w:caps/>
      <w:sz w:val="24"/>
      <w:szCs w:val="24"/>
      <w:lang w:eastAsia="ru-RU"/>
    </w:rPr>
  </w:style>
  <w:style w:type="character" w:customStyle="1" w:styleId="42">
    <w:name w:val="Заголовок 4 Знак"/>
    <w:basedOn w:val="a2"/>
    <w:link w:val="41"/>
    <w:qFormat/>
    <w:locked/>
    <w:rsid w:val="00461BF7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51">
    <w:name w:val="Заголовок 5 Знак"/>
    <w:aliases w:val="Пункт Знак1"/>
    <w:basedOn w:val="a2"/>
    <w:link w:val="50"/>
    <w:uiPriority w:val="99"/>
    <w:qFormat/>
    <w:locked/>
    <w:rsid w:val="00461BF7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60">
    <w:name w:val="Заголовок 6 Знак"/>
    <w:basedOn w:val="a2"/>
    <w:link w:val="6"/>
    <w:uiPriority w:val="99"/>
    <w:qFormat/>
    <w:locked/>
    <w:rsid w:val="00461BF7"/>
    <w:rPr>
      <w:rFonts w:ascii="Times New Roman" w:hAnsi="Times New Roman" w:cs="Times New Roman"/>
      <w:i/>
      <w:sz w:val="20"/>
      <w:szCs w:val="20"/>
      <w:lang w:eastAsia="ru-RU"/>
    </w:rPr>
  </w:style>
  <w:style w:type="character" w:customStyle="1" w:styleId="70">
    <w:name w:val="Заголовок 7 Знак"/>
    <w:basedOn w:val="a2"/>
    <w:link w:val="7"/>
    <w:uiPriority w:val="99"/>
    <w:qFormat/>
    <w:locked/>
    <w:rsid w:val="00461BF7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2"/>
    <w:link w:val="8"/>
    <w:uiPriority w:val="99"/>
    <w:qFormat/>
    <w:locked/>
    <w:rsid w:val="00461BF7"/>
    <w:rPr>
      <w:rFonts w:ascii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2"/>
    <w:link w:val="9"/>
    <w:uiPriority w:val="99"/>
    <w:qFormat/>
    <w:locked/>
    <w:rsid w:val="00461BF7"/>
    <w:rPr>
      <w:rFonts w:ascii="Arial" w:hAnsi="Arial" w:cs="Arial"/>
      <w:lang w:eastAsia="ru-RU"/>
    </w:rPr>
  </w:style>
  <w:style w:type="paragraph" w:styleId="a5">
    <w:name w:val="Subtitle"/>
    <w:basedOn w:val="a1"/>
    <w:link w:val="a6"/>
    <w:uiPriority w:val="99"/>
    <w:qFormat/>
    <w:rsid w:val="00320C79"/>
    <w:pPr>
      <w:spacing w:after="60" w:line="240" w:lineRule="auto"/>
      <w:jc w:val="center"/>
    </w:pPr>
    <w:rPr>
      <w:rFonts w:ascii="Arial" w:eastAsia="Arial Unicode MS" w:hAnsi="Arial" w:cs="Arial"/>
      <w:i/>
      <w:iCs/>
      <w:sz w:val="24"/>
      <w:szCs w:val="24"/>
      <w:lang w:eastAsia="ru-RU"/>
    </w:rPr>
  </w:style>
  <w:style w:type="character" w:customStyle="1" w:styleId="a6">
    <w:name w:val="Подзаголовок Знак"/>
    <w:basedOn w:val="a2"/>
    <w:link w:val="a5"/>
    <w:uiPriority w:val="99"/>
    <w:qFormat/>
    <w:locked/>
    <w:rsid w:val="00320C79"/>
    <w:rPr>
      <w:rFonts w:ascii="Arial" w:eastAsia="Arial Unicode MS" w:hAnsi="Arial" w:cs="Arial"/>
      <w:i/>
      <w:iCs/>
      <w:sz w:val="24"/>
      <w:szCs w:val="24"/>
      <w:lang w:eastAsia="ru-RU"/>
    </w:rPr>
  </w:style>
  <w:style w:type="paragraph" w:styleId="a7">
    <w:name w:val="List Paragraph"/>
    <w:aliases w:val="Bullet List,FooterText,numbered,Маркер,Bullet 1,Use Case List Paragraph,ТЗ список,List Paragraph,GOST_TableList,Paragraphe de liste1,lp1,Абзац списка литеральный,Bulletr List Paragraph,Булет1,1Булет,it_List1,Абзац основного текста"/>
    <w:basedOn w:val="a1"/>
    <w:link w:val="a8"/>
    <w:uiPriority w:val="99"/>
    <w:qFormat/>
    <w:rsid w:val="00320C79"/>
    <w:pPr>
      <w:ind w:left="720"/>
      <w:contextualSpacing/>
    </w:pPr>
  </w:style>
  <w:style w:type="paragraph" w:styleId="a9">
    <w:name w:val="header"/>
    <w:basedOn w:val="a1"/>
    <w:link w:val="aa"/>
    <w:rsid w:val="002A1B07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a">
    <w:name w:val="Верхний колонтитул Знак"/>
    <w:basedOn w:val="a2"/>
    <w:link w:val="a9"/>
    <w:qFormat/>
    <w:locked/>
    <w:rsid w:val="002A1B07"/>
    <w:rPr>
      <w:rFonts w:ascii="Times New Roman" w:hAnsi="Times New Roman" w:cs="Times New Roman"/>
      <w:sz w:val="20"/>
      <w:szCs w:val="20"/>
      <w:lang w:eastAsia="ru-RU"/>
    </w:rPr>
  </w:style>
  <w:style w:type="table" w:styleId="ab">
    <w:name w:val="Table Grid"/>
    <w:basedOn w:val="a3"/>
    <w:rsid w:val="003314F7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footer"/>
    <w:basedOn w:val="a1"/>
    <w:link w:val="ad"/>
    <w:rsid w:val="00A71D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2"/>
    <w:link w:val="ac"/>
    <w:qFormat/>
    <w:locked/>
    <w:rsid w:val="00A71D84"/>
    <w:rPr>
      <w:rFonts w:cs="Times New Roman"/>
    </w:rPr>
  </w:style>
  <w:style w:type="paragraph" w:styleId="ae">
    <w:name w:val="Normal Indent"/>
    <w:basedOn w:val="a1"/>
    <w:uiPriority w:val="99"/>
    <w:qFormat/>
    <w:rsid w:val="00452C38"/>
    <w:pPr>
      <w:spacing w:after="0" w:line="240" w:lineRule="auto"/>
      <w:ind w:left="708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af">
    <w:name w:val="Balloon Text"/>
    <w:basedOn w:val="a1"/>
    <w:link w:val="af0"/>
    <w:qFormat/>
    <w:rsid w:val="00452C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2"/>
    <w:link w:val="af"/>
    <w:qFormat/>
    <w:locked/>
    <w:rsid w:val="00452C38"/>
    <w:rPr>
      <w:rFonts w:ascii="Tahoma" w:hAnsi="Tahoma" w:cs="Tahoma"/>
      <w:sz w:val="16"/>
      <w:szCs w:val="16"/>
    </w:rPr>
  </w:style>
  <w:style w:type="character" w:customStyle="1" w:styleId="hl">
    <w:name w:val="hl"/>
    <w:basedOn w:val="a2"/>
    <w:uiPriority w:val="99"/>
    <w:qFormat/>
    <w:rsid w:val="00452C38"/>
    <w:rPr>
      <w:rFonts w:cs="Times New Roman"/>
    </w:rPr>
  </w:style>
  <w:style w:type="paragraph" w:customStyle="1" w:styleId="ConsPlusNormal">
    <w:name w:val="ConsPlusNormal"/>
    <w:link w:val="ConsPlusNormal0"/>
    <w:qFormat/>
    <w:rsid w:val="00452C38"/>
    <w:pPr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paragraph" w:styleId="af1">
    <w:name w:val="footnote text"/>
    <w:aliases w:val="Знак10"/>
    <w:basedOn w:val="a1"/>
    <w:link w:val="af2"/>
    <w:rsid w:val="00452C38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2">
    <w:name w:val="Текст сноски Знак"/>
    <w:aliases w:val="Знак10 Знак1"/>
    <w:basedOn w:val="a2"/>
    <w:link w:val="af1"/>
    <w:qFormat/>
    <w:locked/>
    <w:rsid w:val="00452C38"/>
    <w:rPr>
      <w:rFonts w:ascii="Times New Roman" w:hAnsi="Times New Roman" w:cs="Times New Roman"/>
      <w:sz w:val="20"/>
      <w:szCs w:val="20"/>
      <w:lang w:eastAsia="ru-RU"/>
    </w:rPr>
  </w:style>
  <w:style w:type="character" w:styleId="af3">
    <w:name w:val="footnote reference"/>
    <w:aliases w:val="Знак сноски 1,Знак сноски-FN"/>
    <w:basedOn w:val="a2"/>
    <w:rsid w:val="00452C38"/>
    <w:rPr>
      <w:rFonts w:cs="Times New Roman"/>
      <w:vertAlign w:val="superscript"/>
    </w:rPr>
  </w:style>
  <w:style w:type="paragraph" w:styleId="23">
    <w:name w:val="Body Text 2"/>
    <w:aliases w:val="Договор"/>
    <w:basedOn w:val="a1"/>
    <w:link w:val="24"/>
    <w:qFormat/>
    <w:rsid w:val="00452C38"/>
    <w:pPr>
      <w:spacing w:after="120" w:line="48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4">
    <w:name w:val="Основной текст 2 Знак"/>
    <w:aliases w:val="Договор Знак2"/>
    <w:basedOn w:val="a2"/>
    <w:link w:val="23"/>
    <w:qFormat/>
    <w:locked/>
    <w:rsid w:val="00452C38"/>
    <w:rPr>
      <w:rFonts w:ascii="Times New Roman" w:hAnsi="Times New Roman" w:cs="Times New Roman"/>
      <w:sz w:val="24"/>
      <w:szCs w:val="24"/>
      <w:lang w:eastAsia="ru-RU"/>
    </w:rPr>
  </w:style>
  <w:style w:type="paragraph" w:styleId="af4">
    <w:name w:val="Body Text"/>
    <w:aliases w:val="body text,Знак8 Знак,Основной текст Знак Знак Знак,Основной текст Знак Знак Знак Знак,body text Знак Знак"/>
    <w:basedOn w:val="a1"/>
    <w:link w:val="af5"/>
    <w:rsid w:val="00452C38"/>
    <w:pPr>
      <w:suppressAutoHyphens/>
      <w:spacing w:after="120"/>
      <w:jc w:val="both"/>
    </w:pPr>
    <w:rPr>
      <w:rFonts w:eastAsia="Times New Roman"/>
      <w:kern w:val="2"/>
      <w:lang w:eastAsia="ar-SA"/>
    </w:rPr>
  </w:style>
  <w:style w:type="character" w:customStyle="1" w:styleId="af5">
    <w:name w:val="Основной текст Знак"/>
    <w:aliases w:val="body text Знак1,Знак8 Знак Знак1,Основной текст Знак Знак Знак Знак2,Основной текст Знак Знак Знак Знак Знак1,body text Знак Знак Знак1"/>
    <w:basedOn w:val="a2"/>
    <w:link w:val="af4"/>
    <w:qFormat/>
    <w:locked/>
    <w:rsid w:val="00452C38"/>
    <w:rPr>
      <w:rFonts w:ascii="Calibri" w:hAnsi="Calibri" w:cs="Times New Roman"/>
      <w:kern w:val="2"/>
      <w:lang w:eastAsia="ar-SA" w:bidi="ar-SA"/>
    </w:rPr>
  </w:style>
  <w:style w:type="paragraph" w:customStyle="1" w:styleId="ConsPlusCell">
    <w:name w:val="ConsPlusCell"/>
    <w:uiPriority w:val="99"/>
    <w:qFormat/>
    <w:rsid w:val="00452C38"/>
    <w:pPr>
      <w:widowControl w:val="0"/>
      <w:autoSpaceDE w:val="0"/>
      <w:autoSpaceDN w:val="0"/>
    </w:pPr>
    <w:rPr>
      <w:rFonts w:ascii="Courier New" w:eastAsia="Times New Roman" w:hAnsi="Courier New" w:cs="Courier New"/>
      <w:sz w:val="20"/>
      <w:szCs w:val="20"/>
    </w:rPr>
  </w:style>
  <w:style w:type="paragraph" w:customStyle="1" w:styleId="-">
    <w:name w:val="Контракт-раздел"/>
    <w:basedOn w:val="a1"/>
    <w:next w:val="-0"/>
    <w:uiPriority w:val="99"/>
    <w:qFormat/>
    <w:rsid w:val="00452C38"/>
    <w:pPr>
      <w:keepNext/>
      <w:numPr>
        <w:numId w:val="1"/>
      </w:numPr>
      <w:tabs>
        <w:tab w:val="clear" w:pos="0"/>
        <w:tab w:val="left" w:pos="540"/>
        <w:tab w:val="num" w:pos="643"/>
      </w:tabs>
      <w:suppressAutoHyphens/>
      <w:spacing w:before="360" w:after="120" w:line="240" w:lineRule="auto"/>
      <w:ind w:left="643" w:hanging="360"/>
      <w:jc w:val="center"/>
      <w:outlineLvl w:val="3"/>
    </w:pPr>
    <w:rPr>
      <w:rFonts w:ascii="Times New Roman" w:eastAsia="Times New Roman" w:hAnsi="Times New Roman"/>
      <w:b/>
      <w:bCs/>
      <w:caps/>
      <w:smallCaps/>
      <w:sz w:val="24"/>
      <w:szCs w:val="24"/>
      <w:lang w:eastAsia="ru-RU"/>
    </w:rPr>
  </w:style>
  <w:style w:type="paragraph" w:customStyle="1" w:styleId="-0">
    <w:name w:val="Контракт-пункт"/>
    <w:basedOn w:val="a1"/>
    <w:uiPriority w:val="99"/>
    <w:qFormat/>
    <w:rsid w:val="00452C38"/>
    <w:pPr>
      <w:numPr>
        <w:ilvl w:val="1"/>
        <w:numId w:val="1"/>
      </w:numPr>
      <w:tabs>
        <w:tab w:val="clear" w:pos="851"/>
        <w:tab w:val="num" w:pos="643"/>
      </w:tabs>
      <w:spacing w:after="0" w:line="240" w:lineRule="auto"/>
      <w:ind w:left="643" w:hanging="36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-1">
    <w:name w:val="Контракт-подпункт"/>
    <w:basedOn w:val="a1"/>
    <w:uiPriority w:val="99"/>
    <w:qFormat/>
    <w:rsid w:val="00452C38"/>
    <w:pPr>
      <w:numPr>
        <w:ilvl w:val="2"/>
        <w:numId w:val="1"/>
      </w:numPr>
      <w:tabs>
        <w:tab w:val="clear" w:pos="851"/>
        <w:tab w:val="num" w:pos="643"/>
      </w:tabs>
      <w:spacing w:after="0" w:line="240" w:lineRule="auto"/>
      <w:ind w:left="643" w:hanging="36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-2">
    <w:name w:val="Контракт-подподпункт"/>
    <w:basedOn w:val="a1"/>
    <w:uiPriority w:val="99"/>
    <w:qFormat/>
    <w:rsid w:val="00452C38"/>
    <w:pPr>
      <w:numPr>
        <w:ilvl w:val="3"/>
        <w:numId w:val="1"/>
      </w:numPr>
      <w:tabs>
        <w:tab w:val="clear" w:pos="1418"/>
        <w:tab w:val="num" w:pos="643"/>
      </w:tabs>
      <w:spacing w:after="0" w:line="240" w:lineRule="auto"/>
      <w:ind w:left="643" w:hanging="36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6">
    <w:name w:val="endnote text"/>
    <w:basedOn w:val="a1"/>
    <w:link w:val="af7"/>
    <w:uiPriority w:val="99"/>
    <w:semiHidden/>
    <w:rsid w:val="00452C38"/>
    <w:pPr>
      <w:spacing w:before="120" w:after="0" w:line="240" w:lineRule="auto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7">
    <w:name w:val="Текст концевой сноски Знак"/>
    <w:basedOn w:val="a2"/>
    <w:link w:val="af6"/>
    <w:uiPriority w:val="99"/>
    <w:semiHidden/>
    <w:qFormat/>
    <w:locked/>
    <w:rsid w:val="00452C38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a8">
    <w:name w:val="Абзац списка Знак"/>
    <w:aliases w:val="Bullet List Знак,FooterText Знак,numbered Знак,Маркер Знак,Bullet 1 Знак,Use Case List Paragraph Знак,ТЗ список Знак,List Paragraph Знак,GOST_TableList Знак,Paragraphe de liste1 Знак,lp1 Знак,Абзац списка литеральный Знак,Булет1 Знак"/>
    <w:basedOn w:val="a2"/>
    <w:link w:val="a7"/>
    <w:uiPriority w:val="99"/>
    <w:qFormat/>
    <w:locked/>
    <w:rsid w:val="00452C38"/>
    <w:rPr>
      <w:rFonts w:cs="Times New Roman"/>
    </w:rPr>
  </w:style>
  <w:style w:type="character" w:styleId="af8">
    <w:name w:val="Hyperlink"/>
    <w:basedOn w:val="a2"/>
    <w:uiPriority w:val="99"/>
    <w:rsid w:val="00452C38"/>
    <w:rPr>
      <w:rFonts w:cs="Times New Roman"/>
      <w:color w:val="666699"/>
      <w:u w:val="none"/>
      <w:effect w:val="none"/>
    </w:rPr>
  </w:style>
  <w:style w:type="paragraph" w:styleId="af9">
    <w:name w:val="Normal (Web)"/>
    <w:aliases w:val="Обычный (Web),Знак2"/>
    <w:basedOn w:val="a1"/>
    <w:uiPriority w:val="99"/>
    <w:qFormat/>
    <w:rsid w:val="00452C38"/>
    <w:pPr>
      <w:spacing w:before="100" w:beforeAutospacing="1" w:after="100" w:afterAutospacing="1" w:line="240" w:lineRule="auto"/>
    </w:pPr>
    <w:rPr>
      <w:rFonts w:ascii="Verdana" w:eastAsia="Times New Roman" w:hAnsi="Verdana"/>
      <w:sz w:val="14"/>
      <w:szCs w:val="14"/>
      <w:lang w:eastAsia="ru-RU"/>
    </w:rPr>
  </w:style>
  <w:style w:type="character" w:styleId="afa">
    <w:name w:val="endnote reference"/>
    <w:basedOn w:val="a2"/>
    <w:uiPriority w:val="99"/>
    <w:semiHidden/>
    <w:rsid w:val="00452C38"/>
    <w:rPr>
      <w:rFonts w:cs="Times New Roman"/>
      <w:vertAlign w:val="superscript"/>
    </w:rPr>
  </w:style>
  <w:style w:type="paragraph" w:customStyle="1" w:styleId="11">
    <w:name w:val="Без интервала1"/>
    <w:uiPriority w:val="99"/>
    <w:qFormat/>
    <w:rsid w:val="00452C38"/>
    <w:rPr>
      <w:rFonts w:ascii="Times New Roman" w:eastAsia="Times New Roman" w:hAnsi="Times New Roman"/>
      <w:color w:val="000000"/>
      <w:szCs w:val="20"/>
    </w:rPr>
  </w:style>
  <w:style w:type="paragraph" w:styleId="25">
    <w:name w:val="Body Text Indent 2"/>
    <w:aliases w:val="Знак"/>
    <w:basedOn w:val="a1"/>
    <w:link w:val="26"/>
    <w:qFormat/>
    <w:rsid w:val="00461BF7"/>
    <w:pPr>
      <w:spacing w:after="120" w:line="480" w:lineRule="auto"/>
      <w:ind w:left="283"/>
    </w:pPr>
  </w:style>
  <w:style w:type="character" w:customStyle="1" w:styleId="26">
    <w:name w:val="Основной текст с отступом 2 Знак"/>
    <w:aliases w:val="Знак Знак"/>
    <w:basedOn w:val="a2"/>
    <w:link w:val="25"/>
    <w:uiPriority w:val="99"/>
    <w:qFormat/>
    <w:locked/>
    <w:rsid w:val="00461BF7"/>
    <w:rPr>
      <w:rFonts w:cs="Times New Roman"/>
    </w:rPr>
  </w:style>
  <w:style w:type="character" w:styleId="afb">
    <w:name w:val="Placeholder Text"/>
    <w:basedOn w:val="a2"/>
    <w:uiPriority w:val="99"/>
    <w:semiHidden/>
    <w:qFormat/>
    <w:rsid w:val="00461BF7"/>
    <w:rPr>
      <w:rFonts w:cs="Times New Roman"/>
      <w:color w:val="808080"/>
    </w:rPr>
  </w:style>
  <w:style w:type="character" w:styleId="afc">
    <w:name w:val="FollowedHyperlink"/>
    <w:basedOn w:val="a2"/>
    <w:uiPriority w:val="99"/>
    <w:rsid w:val="00461BF7"/>
    <w:rPr>
      <w:rFonts w:cs="Times New Roman"/>
      <w:color w:val="800080"/>
      <w:u w:val="single"/>
    </w:rPr>
  </w:style>
  <w:style w:type="paragraph" w:styleId="HTML">
    <w:name w:val="HTML Address"/>
    <w:basedOn w:val="a1"/>
    <w:link w:val="HTML0"/>
    <w:uiPriority w:val="99"/>
    <w:qFormat/>
    <w:rsid w:val="00461BF7"/>
    <w:pPr>
      <w:spacing w:after="60" w:line="240" w:lineRule="auto"/>
      <w:jc w:val="both"/>
    </w:pPr>
    <w:rPr>
      <w:rFonts w:ascii="Times New Roman" w:eastAsia="Times New Roman" w:hAnsi="Times New Roman"/>
      <w:i/>
      <w:iCs/>
      <w:sz w:val="24"/>
      <w:szCs w:val="24"/>
      <w:lang w:eastAsia="ru-RU"/>
    </w:rPr>
  </w:style>
  <w:style w:type="character" w:customStyle="1" w:styleId="HTML0">
    <w:name w:val="Адрес HTML Знак"/>
    <w:basedOn w:val="a2"/>
    <w:link w:val="HTML"/>
    <w:uiPriority w:val="99"/>
    <w:qFormat/>
    <w:locked/>
    <w:rsid w:val="00461BF7"/>
    <w:rPr>
      <w:rFonts w:ascii="Times New Roman" w:hAnsi="Times New Roman" w:cs="Times New Roman"/>
      <w:i/>
      <w:iCs/>
      <w:sz w:val="24"/>
      <w:szCs w:val="24"/>
      <w:lang w:eastAsia="ru-RU"/>
    </w:rPr>
  </w:style>
  <w:style w:type="character" w:styleId="HTML1">
    <w:name w:val="HTML Code"/>
    <w:basedOn w:val="a2"/>
    <w:uiPriority w:val="99"/>
    <w:qFormat/>
    <w:rsid w:val="00461BF7"/>
    <w:rPr>
      <w:rFonts w:ascii="Courier New" w:hAnsi="Courier New" w:cs="Times New Roman"/>
      <w:sz w:val="20"/>
    </w:rPr>
  </w:style>
  <w:style w:type="character" w:styleId="HTML2">
    <w:name w:val="HTML Keyboard"/>
    <w:basedOn w:val="a2"/>
    <w:uiPriority w:val="99"/>
    <w:qFormat/>
    <w:rsid w:val="00461BF7"/>
    <w:rPr>
      <w:rFonts w:ascii="Courier New" w:hAnsi="Courier New" w:cs="Times New Roman"/>
      <w:sz w:val="20"/>
    </w:rPr>
  </w:style>
  <w:style w:type="paragraph" w:styleId="HTML3">
    <w:name w:val="HTML Preformatted"/>
    <w:basedOn w:val="a1"/>
    <w:link w:val="HTML4"/>
    <w:qFormat/>
    <w:rsid w:val="00461BF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60" w:line="240" w:lineRule="auto"/>
      <w:jc w:val="both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4">
    <w:name w:val="Стандартный HTML Знак"/>
    <w:basedOn w:val="a2"/>
    <w:link w:val="HTML3"/>
    <w:qFormat/>
    <w:locked/>
    <w:rsid w:val="00461BF7"/>
    <w:rPr>
      <w:rFonts w:ascii="Courier New" w:hAnsi="Courier New" w:cs="Courier New"/>
      <w:sz w:val="20"/>
      <w:szCs w:val="20"/>
      <w:lang w:eastAsia="ru-RU"/>
    </w:rPr>
  </w:style>
  <w:style w:type="character" w:styleId="HTML5">
    <w:name w:val="HTML Sample"/>
    <w:basedOn w:val="a2"/>
    <w:uiPriority w:val="99"/>
    <w:qFormat/>
    <w:rsid w:val="00461BF7"/>
    <w:rPr>
      <w:rFonts w:ascii="Courier New" w:hAnsi="Courier New" w:cs="Times New Roman"/>
    </w:rPr>
  </w:style>
  <w:style w:type="character" w:styleId="HTML6">
    <w:name w:val="HTML Typewriter"/>
    <w:basedOn w:val="a2"/>
    <w:uiPriority w:val="99"/>
    <w:qFormat/>
    <w:rsid w:val="00461BF7"/>
    <w:rPr>
      <w:rFonts w:ascii="Courier New" w:hAnsi="Courier New" w:cs="Times New Roman"/>
      <w:sz w:val="20"/>
    </w:rPr>
  </w:style>
  <w:style w:type="paragraph" w:styleId="afd">
    <w:name w:val="Closing"/>
    <w:basedOn w:val="a1"/>
    <w:link w:val="afe"/>
    <w:uiPriority w:val="99"/>
    <w:qFormat/>
    <w:rsid w:val="00461BF7"/>
    <w:pPr>
      <w:spacing w:after="60" w:line="240" w:lineRule="auto"/>
      <w:ind w:left="4252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e">
    <w:name w:val="Прощание Знак"/>
    <w:basedOn w:val="a2"/>
    <w:link w:val="afd"/>
    <w:uiPriority w:val="99"/>
    <w:qFormat/>
    <w:locked/>
    <w:rsid w:val="00461BF7"/>
    <w:rPr>
      <w:rFonts w:ascii="Times New Roman" w:hAnsi="Times New Roman" w:cs="Times New Roman"/>
      <w:sz w:val="24"/>
      <w:szCs w:val="24"/>
      <w:lang w:eastAsia="ru-RU"/>
    </w:rPr>
  </w:style>
  <w:style w:type="paragraph" w:styleId="aff">
    <w:name w:val="Body Text Indent"/>
    <w:basedOn w:val="a1"/>
    <w:link w:val="aff0"/>
    <w:qFormat/>
    <w:rsid w:val="00461BF7"/>
    <w:pPr>
      <w:spacing w:after="120" w:line="240" w:lineRule="auto"/>
      <w:ind w:left="283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BodyTextIndentChar">
    <w:name w:val="Body Text Indent Char"/>
    <w:basedOn w:val="a2"/>
    <w:uiPriority w:val="99"/>
    <w:qFormat/>
    <w:locked/>
    <w:rsid w:val="00461BF7"/>
    <w:rPr>
      <w:rFonts w:ascii="Times New Roman" w:hAnsi="Times New Roman"/>
      <w:sz w:val="24"/>
      <w:lang w:eastAsia="ru-RU"/>
    </w:rPr>
  </w:style>
  <w:style w:type="character" w:customStyle="1" w:styleId="aff0">
    <w:name w:val="Основной текст с отступом Знак"/>
    <w:basedOn w:val="a2"/>
    <w:link w:val="aff"/>
    <w:qFormat/>
    <w:locked/>
    <w:rsid w:val="00461BF7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12">
    <w:name w:val="Договор Знак1"/>
    <w:uiPriority w:val="99"/>
    <w:qFormat/>
    <w:rsid w:val="00461BF7"/>
    <w:rPr>
      <w:sz w:val="24"/>
      <w:lang w:val="ru-RU" w:eastAsia="ru-RU"/>
    </w:rPr>
  </w:style>
  <w:style w:type="paragraph" w:customStyle="1" w:styleId="a0">
    <w:name w:val="Часть"/>
    <w:basedOn w:val="a1"/>
    <w:uiPriority w:val="99"/>
    <w:semiHidden/>
    <w:qFormat/>
    <w:rsid w:val="00461BF7"/>
    <w:pPr>
      <w:numPr>
        <w:numId w:val="8"/>
      </w:numPr>
      <w:tabs>
        <w:tab w:val="clear" w:pos="360"/>
        <w:tab w:val="num" w:pos="926"/>
      </w:tabs>
      <w:spacing w:after="60" w:line="240" w:lineRule="auto"/>
      <w:ind w:left="0" w:firstLine="0"/>
      <w:jc w:val="center"/>
    </w:pPr>
    <w:rPr>
      <w:rFonts w:ascii="Arial" w:eastAsia="Times New Roman" w:hAnsi="Arial"/>
      <w:b/>
      <w:caps/>
      <w:sz w:val="32"/>
      <w:szCs w:val="20"/>
      <w:lang w:eastAsia="ru-RU"/>
    </w:rPr>
  </w:style>
  <w:style w:type="paragraph" w:customStyle="1" w:styleId="33">
    <w:name w:val="Раздел 3"/>
    <w:basedOn w:val="a1"/>
    <w:uiPriority w:val="99"/>
    <w:semiHidden/>
    <w:qFormat/>
    <w:rsid w:val="00461BF7"/>
    <w:pPr>
      <w:tabs>
        <w:tab w:val="num" w:pos="360"/>
        <w:tab w:val="num" w:pos="567"/>
      </w:tabs>
      <w:spacing w:before="120" w:after="120" w:line="240" w:lineRule="auto"/>
      <w:ind w:left="360" w:hanging="360"/>
      <w:jc w:val="center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aff1">
    <w:name w:val="Тендерные данные"/>
    <w:basedOn w:val="a1"/>
    <w:uiPriority w:val="99"/>
    <w:semiHidden/>
    <w:qFormat/>
    <w:rsid w:val="00461BF7"/>
    <w:pPr>
      <w:tabs>
        <w:tab w:val="left" w:pos="1985"/>
      </w:tabs>
      <w:spacing w:before="120" w:after="60" w:line="240" w:lineRule="auto"/>
      <w:jc w:val="both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ConsNormal">
    <w:name w:val="ConsNormal"/>
    <w:uiPriority w:val="99"/>
    <w:qFormat/>
    <w:rsid w:val="00461BF7"/>
    <w:pPr>
      <w:widowControl w:val="0"/>
      <w:autoSpaceDE w:val="0"/>
      <w:autoSpaceDN w:val="0"/>
      <w:adjustRightInd w:val="0"/>
      <w:ind w:right="19772" w:firstLine="720"/>
    </w:pPr>
    <w:rPr>
      <w:rFonts w:ascii="Arial" w:eastAsia="Times New Roman" w:hAnsi="Arial" w:cs="Arial"/>
      <w:sz w:val="20"/>
      <w:szCs w:val="20"/>
    </w:rPr>
  </w:style>
  <w:style w:type="paragraph" w:customStyle="1" w:styleId="ConsNonformat">
    <w:name w:val="ConsNonformat"/>
    <w:qFormat/>
    <w:rsid w:val="00461BF7"/>
    <w:pPr>
      <w:widowControl w:val="0"/>
      <w:autoSpaceDE w:val="0"/>
      <w:autoSpaceDN w:val="0"/>
      <w:adjustRightInd w:val="0"/>
      <w:ind w:right="19772"/>
    </w:pPr>
    <w:rPr>
      <w:rFonts w:ascii="Courier New" w:eastAsia="Times New Roman" w:hAnsi="Courier New" w:cs="Courier New"/>
      <w:sz w:val="20"/>
      <w:szCs w:val="20"/>
    </w:rPr>
  </w:style>
  <w:style w:type="paragraph" w:customStyle="1" w:styleId="13">
    <w:name w:val="Стиль1"/>
    <w:basedOn w:val="a1"/>
    <w:uiPriority w:val="99"/>
    <w:qFormat/>
    <w:rsid w:val="00461BF7"/>
    <w:pPr>
      <w:keepNext/>
      <w:keepLines/>
      <w:widowControl w:val="0"/>
      <w:suppressLineNumbers/>
      <w:tabs>
        <w:tab w:val="num" w:pos="1152"/>
      </w:tabs>
      <w:suppressAutoHyphens/>
      <w:spacing w:after="60" w:line="240" w:lineRule="auto"/>
      <w:ind w:left="1152" w:hanging="432"/>
    </w:pPr>
    <w:rPr>
      <w:rFonts w:ascii="Times New Roman" w:eastAsia="Times New Roman" w:hAnsi="Times New Roman"/>
      <w:b/>
      <w:sz w:val="28"/>
      <w:szCs w:val="24"/>
      <w:lang w:eastAsia="ru-RU"/>
    </w:rPr>
  </w:style>
  <w:style w:type="paragraph" w:customStyle="1" w:styleId="2-1">
    <w:name w:val="содержание2-1"/>
    <w:basedOn w:val="31"/>
    <w:next w:val="a1"/>
    <w:uiPriority w:val="99"/>
    <w:qFormat/>
    <w:rsid w:val="00461BF7"/>
  </w:style>
  <w:style w:type="paragraph" w:styleId="27">
    <w:name w:val="List Number 2"/>
    <w:basedOn w:val="a1"/>
    <w:uiPriority w:val="99"/>
    <w:qFormat/>
    <w:rsid w:val="00461BF7"/>
    <w:pPr>
      <w:tabs>
        <w:tab w:val="num" w:pos="643"/>
      </w:tabs>
      <w:spacing w:after="60" w:line="240" w:lineRule="auto"/>
      <w:ind w:left="643" w:hanging="36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0">
    <w:name w:val="Стиль2"/>
    <w:basedOn w:val="27"/>
    <w:uiPriority w:val="99"/>
    <w:qFormat/>
    <w:rsid w:val="00461BF7"/>
    <w:pPr>
      <w:keepNext/>
      <w:keepLines/>
      <w:widowControl w:val="0"/>
      <w:numPr>
        <w:ilvl w:val="2"/>
        <w:numId w:val="9"/>
      </w:numPr>
      <w:suppressLineNumbers/>
      <w:tabs>
        <w:tab w:val="clear" w:pos="720"/>
        <w:tab w:val="num" w:pos="1209"/>
      </w:tabs>
      <w:suppressAutoHyphens/>
      <w:ind w:left="1209" w:hanging="360"/>
    </w:pPr>
    <w:rPr>
      <w:b/>
      <w:szCs w:val="20"/>
    </w:rPr>
  </w:style>
  <w:style w:type="paragraph" w:customStyle="1" w:styleId="34">
    <w:name w:val="Стиль3"/>
    <w:basedOn w:val="25"/>
    <w:uiPriority w:val="99"/>
    <w:qFormat/>
    <w:rsid w:val="00461BF7"/>
    <w:pPr>
      <w:widowControl w:val="0"/>
      <w:adjustRightInd w:val="0"/>
      <w:spacing w:after="0" w:line="240" w:lineRule="auto"/>
      <w:ind w:left="0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2-11">
    <w:name w:val="содержание2-11"/>
    <w:basedOn w:val="a1"/>
    <w:uiPriority w:val="99"/>
    <w:qFormat/>
    <w:rsid w:val="00461BF7"/>
    <w:pPr>
      <w:spacing w:after="6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43">
    <w:name w:val="Стиль4"/>
    <w:basedOn w:val="21"/>
    <w:next w:val="a1"/>
    <w:uiPriority w:val="99"/>
    <w:qFormat/>
    <w:rsid w:val="00461BF7"/>
    <w:pPr>
      <w:widowControl w:val="0"/>
      <w:suppressLineNumbers/>
      <w:suppressAutoHyphens/>
      <w:ind w:firstLine="567"/>
    </w:pPr>
  </w:style>
  <w:style w:type="paragraph" w:customStyle="1" w:styleId="aff2">
    <w:name w:val="Таблица заголовок"/>
    <w:basedOn w:val="a1"/>
    <w:uiPriority w:val="99"/>
    <w:qFormat/>
    <w:rsid w:val="00461BF7"/>
    <w:pPr>
      <w:spacing w:before="120" w:after="120" w:line="360" w:lineRule="auto"/>
      <w:jc w:val="right"/>
    </w:pPr>
    <w:rPr>
      <w:rFonts w:ascii="Times New Roman" w:eastAsia="Times New Roman" w:hAnsi="Times New Roman"/>
      <w:b/>
      <w:sz w:val="28"/>
      <w:szCs w:val="28"/>
      <w:lang w:eastAsia="ru-RU"/>
    </w:rPr>
  </w:style>
  <w:style w:type="paragraph" w:customStyle="1" w:styleId="aff3">
    <w:name w:val="текст таблицы"/>
    <w:basedOn w:val="a1"/>
    <w:uiPriority w:val="99"/>
    <w:qFormat/>
    <w:rsid w:val="00461BF7"/>
    <w:pPr>
      <w:spacing w:before="120" w:after="0" w:line="240" w:lineRule="auto"/>
      <w:ind w:right="-102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f4">
    <w:name w:val="Пункт Знак"/>
    <w:basedOn w:val="a1"/>
    <w:uiPriority w:val="99"/>
    <w:qFormat/>
    <w:rsid w:val="00461BF7"/>
    <w:pPr>
      <w:tabs>
        <w:tab w:val="num" w:pos="1134"/>
        <w:tab w:val="left" w:pos="1701"/>
      </w:tabs>
      <w:snapToGrid w:val="0"/>
      <w:spacing w:after="0" w:line="360" w:lineRule="auto"/>
      <w:ind w:left="1134" w:hanging="567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aff5">
    <w:name w:val="a"/>
    <w:basedOn w:val="a1"/>
    <w:uiPriority w:val="99"/>
    <w:qFormat/>
    <w:rsid w:val="00461BF7"/>
    <w:pPr>
      <w:snapToGrid w:val="0"/>
      <w:spacing w:after="0" w:line="360" w:lineRule="auto"/>
      <w:ind w:left="1134" w:hanging="567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aff6">
    <w:name w:val="Словарная статья"/>
    <w:basedOn w:val="a1"/>
    <w:next w:val="a1"/>
    <w:uiPriority w:val="99"/>
    <w:qFormat/>
    <w:rsid w:val="00461BF7"/>
    <w:pPr>
      <w:autoSpaceDE w:val="0"/>
      <w:autoSpaceDN w:val="0"/>
      <w:adjustRightInd w:val="0"/>
      <w:spacing w:after="0" w:line="240" w:lineRule="auto"/>
      <w:ind w:right="118"/>
      <w:jc w:val="both"/>
    </w:pPr>
    <w:rPr>
      <w:rFonts w:ascii="Arial" w:eastAsia="Times New Roman" w:hAnsi="Arial"/>
      <w:sz w:val="20"/>
      <w:szCs w:val="20"/>
      <w:lang w:eastAsia="ru-RU"/>
    </w:rPr>
  </w:style>
  <w:style w:type="paragraph" w:customStyle="1" w:styleId="aff7">
    <w:name w:val="Комментарий пользователя"/>
    <w:basedOn w:val="a1"/>
    <w:next w:val="a1"/>
    <w:uiPriority w:val="99"/>
    <w:qFormat/>
    <w:rsid w:val="00461BF7"/>
    <w:pPr>
      <w:autoSpaceDE w:val="0"/>
      <w:autoSpaceDN w:val="0"/>
      <w:adjustRightInd w:val="0"/>
      <w:spacing w:after="0" w:line="240" w:lineRule="auto"/>
      <w:ind w:left="170"/>
    </w:pPr>
    <w:rPr>
      <w:rFonts w:ascii="Arial" w:eastAsia="Times New Roman" w:hAnsi="Arial"/>
      <w:i/>
      <w:iCs/>
      <w:color w:val="000080"/>
      <w:sz w:val="20"/>
      <w:szCs w:val="20"/>
      <w:lang w:eastAsia="ru-RU"/>
    </w:rPr>
  </w:style>
  <w:style w:type="paragraph" w:customStyle="1" w:styleId="paragraph">
    <w:name w:val="paragraph"/>
    <w:basedOn w:val="a1"/>
    <w:uiPriority w:val="99"/>
    <w:qFormat/>
    <w:rsid w:val="00461BF7"/>
    <w:pPr>
      <w:spacing w:before="100" w:beforeAutospacing="1" w:after="100" w:afterAutospacing="1" w:line="240" w:lineRule="auto"/>
      <w:jc w:val="both"/>
    </w:pPr>
    <w:rPr>
      <w:rFonts w:ascii="Arial" w:eastAsia="Arial Unicode MS" w:hAnsi="Arial" w:cs="Arial"/>
      <w:color w:val="000000"/>
      <w:sz w:val="20"/>
      <w:szCs w:val="20"/>
      <w:lang w:eastAsia="ru-RU"/>
    </w:rPr>
  </w:style>
  <w:style w:type="paragraph" w:customStyle="1" w:styleId="xl24">
    <w:name w:val="xl24"/>
    <w:basedOn w:val="a1"/>
    <w:uiPriority w:val="99"/>
    <w:qFormat/>
    <w:rsid w:val="00461BF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11818">
    <w:name w:val="Стиль Заголовок 1 + Перед:  18 пт После:  18 пт"/>
    <w:basedOn w:val="1"/>
    <w:uiPriority w:val="99"/>
    <w:qFormat/>
    <w:rsid w:val="00461BF7"/>
    <w:pPr>
      <w:keepLines w:val="0"/>
      <w:pageBreakBefore/>
      <w:tabs>
        <w:tab w:val="left" w:pos="540"/>
      </w:tabs>
      <w:spacing w:before="360" w:after="360" w:line="360" w:lineRule="auto"/>
      <w:ind w:firstLine="567"/>
      <w:jc w:val="center"/>
    </w:pPr>
    <w:rPr>
      <w:rFonts w:ascii="Times New Roman" w:hAnsi="Times New Roman"/>
      <w:color w:val="000000"/>
      <w:sz w:val="24"/>
      <w:lang w:eastAsia="ru-RU"/>
    </w:rPr>
  </w:style>
  <w:style w:type="paragraph" w:customStyle="1" w:styleId="14">
    <w:name w:val="Обычный1"/>
    <w:qFormat/>
    <w:rsid w:val="00461BF7"/>
    <w:rPr>
      <w:rFonts w:ascii="Times New Roman" w:eastAsia="Times New Roman" w:hAnsi="Times New Roman"/>
      <w:sz w:val="20"/>
      <w:szCs w:val="20"/>
      <w:vertAlign w:val="superscript"/>
    </w:rPr>
  </w:style>
  <w:style w:type="paragraph" w:customStyle="1" w:styleId="15">
    <w:name w:val="Название1"/>
    <w:basedOn w:val="a1"/>
    <w:uiPriority w:val="99"/>
    <w:qFormat/>
    <w:rsid w:val="00461BF7"/>
    <w:pPr>
      <w:snapToGrid w:val="0"/>
      <w:spacing w:after="0" w:line="240" w:lineRule="auto"/>
      <w:jc w:val="center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61">
    <w:name w:val="Текст для М6"/>
    <w:basedOn w:val="a1"/>
    <w:uiPriority w:val="99"/>
    <w:qFormat/>
    <w:rsid w:val="00461BF7"/>
    <w:pPr>
      <w:spacing w:after="0" w:line="360" w:lineRule="auto"/>
      <w:ind w:firstLine="720"/>
      <w:jc w:val="both"/>
    </w:pPr>
    <w:rPr>
      <w:rFonts w:ascii="Times New Roman" w:eastAsia="Times New Roman" w:hAnsi="Times New Roman"/>
      <w:sz w:val="26"/>
      <w:szCs w:val="20"/>
      <w:lang w:eastAsia="ru-RU"/>
    </w:rPr>
  </w:style>
  <w:style w:type="paragraph" w:customStyle="1" w:styleId="210">
    <w:name w:val="Основной текст 21"/>
    <w:basedOn w:val="a1"/>
    <w:uiPriority w:val="99"/>
    <w:qFormat/>
    <w:rsid w:val="00461BF7"/>
    <w:pPr>
      <w:spacing w:after="0" w:line="240" w:lineRule="auto"/>
      <w:jc w:val="both"/>
    </w:pPr>
    <w:rPr>
      <w:rFonts w:ascii="Times New Roman" w:eastAsia="Times New Roman" w:hAnsi="Times New Roman"/>
      <w:b/>
      <w:color w:val="000000"/>
      <w:sz w:val="24"/>
      <w:szCs w:val="20"/>
      <w:lang w:eastAsia="ru-RU"/>
    </w:rPr>
  </w:style>
  <w:style w:type="paragraph" w:customStyle="1" w:styleId="aff8">
    <w:name w:val="ПодразделТ"/>
    <w:basedOn w:val="a1"/>
    <w:next w:val="a1"/>
    <w:uiPriority w:val="99"/>
    <w:qFormat/>
    <w:rsid w:val="00461BF7"/>
    <w:pPr>
      <w:keepNext/>
      <w:keepLines/>
      <w:spacing w:before="360" w:after="360" w:line="312" w:lineRule="auto"/>
      <w:ind w:firstLine="720"/>
      <w:jc w:val="both"/>
      <w:outlineLvl w:val="1"/>
    </w:pPr>
    <w:rPr>
      <w:rFonts w:ascii="Times New Roman" w:eastAsia="Times New Roman" w:hAnsi="Times New Roman"/>
      <w:b/>
      <w:sz w:val="32"/>
      <w:szCs w:val="20"/>
      <w:lang w:eastAsia="ru-RU"/>
    </w:rPr>
  </w:style>
  <w:style w:type="character" w:styleId="aff9">
    <w:name w:val="page number"/>
    <w:basedOn w:val="a2"/>
    <w:qFormat/>
    <w:rsid w:val="00461BF7"/>
    <w:rPr>
      <w:rFonts w:ascii="Times New Roman" w:hAnsi="Times New Roman" w:cs="Times New Roman"/>
    </w:rPr>
  </w:style>
  <w:style w:type="character" w:customStyle="1" w:styleId="affa">
    <w:name w:val="Основной шрифт"/>
    <w:uiPriority w:val="99"/>
    <w:semiHidden/>
    <w:qFormat/>
    <w:rsid w:val="00461BF7"/>
  </w:style>
  <w:style w:type="character" w:customStyle="1" w:styleId="16">
    <w:name w:val="Знак Знак1"/>
    <w:uiPriority w:val="99"/>
    <w:qFormat/>
    <w:rsid w:val="00461BF7"/>
    <w:rPr>
      <w:sz w:val="24"/>
      <w:lang w:val="ru-RU" w:eastAsia="ru-RU"/>
    </w:rPr>
  </w:style>
  <w:style w:type="character" w:customStyle="1" w:styleId="35">
    <w:name w:val="Стиль3 Знак"/>
    <w:basedOn w:val="16"/>
    <w:uiPriority w:val="99"/>
    <w:qFormat/>
    <w:rsid w:val="00461BF7"/>
    <w:rPr>
      <w:rFonts w:cs="Times New Roman"/>
      <w:sz w:val="24"/>
      <w:lang w:val="ru-RU" w:eastAsia="ru-RU" w:bidi="ar-SA"/>
    </w:rPr>
  </w:style>
  <w:style w:type="character" w:customStyle="1" w:styleId="36">
    <w:name w:val="Стиль3 Знак Знак"/>
    <w:uiPriority w:val="99"/>
    <w:qFormat/>
    <w:rsid w:val="00461BF7"/>
    <w:rPr>
      <w:sz w:val="24"/>
      <w:lang w:val="ru-RU" w:eastAsia="ru-RU"/>
    </w:rPr>
  </w:style>
  <w:style w:type="character" w:customStyle="1" w:styleId="17">
    <w:name w:val="Знак1"/>
    <w:uiPriority w:val="99"/>
    <w:qFormat/>
    <w:rsid w:val="00461BF7"/>
    <w:rPr>
      <w:sz w:val="24"/>
      <w:lang w:val="ru-RU" w:eastAsia="ru-RU"/>
    </w:rPr>
  </w:style>
  <w:style w:type="paragraph" w:styleId="91">
    <w:name w:val="toc 9"/>
    <w:basedOn w:val="a1"/>
    <w:next w:val="a1"/>
    <w:autoRedefine/>
    <w:uiPriority w:val="99"/>
    <w:semiHidden/>
    <w:rsid w:val="00461BF7"/>
    <w:pPr>
      <w:spacing w:after="0" w:line="240" w:lineRule="auto"/>
      <w:ind w:left="1920"/>
    </w:pPr>
    <w:rPr>
      <w:rFonts w:ascii="Times New Roman" w:eastAsia="Times New Roman" w:hAnsi="Times New Roman"/>
      <w:sz w:val="18"/>
      <w:szCs w:val="18"/>
      <w:lang w:eastAsia="ru-RU"/>
    </w:rPr>
  </w:style>
  <w:style w:type="paragraph" w:styleId="affb">
    <w:name w:val="List Bullet"/>
    <w:basedOn w:val="a1"/>
    <w:autoRedefine/>
    <w:uiPriority w:val="99"/>
    <w:qFormat/>
    <w:rsid w:val="00461BF7"/>
    <w:pPr>
      <w:spacing w:after="6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c">
    <w:name w:val="List Number"/>
    <w:basedOn w:val="a1"/>
    <w:uiPriority w:val="99"/>
    <w:rsid w:val="00461BF7"/>
    <w:pPr>
      <w:tabs>
        <w:tab w:val="num" w:pos="360"/>
      </w:tabs>
      <w:spacing w:after="60" w:line="240" w:lineRule="auto"/>
      <w:ind w:left="360" w:hanging="36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2">
    <w:name w:val="List Bullet 2"/>
    <w:basedOn w:val="a1"/>
    <w:autoRedefine/>
    <w:uiPriority w:val="99"/>
    <w:qFormat/>
    <w:rsid w:val="00461BF7"/>
    <w:pPr>
      <w:numPr>
        <w:numId w:val="3"/>
      </w:numPr>
      <w:tabs>
        <w:tab w:val="clear" w:pos="643"/>
        <w:tab w:val="num" w:pos="360"/>
      </w:tabs>
      <w:spacing w:after="60" w:line="240" w:lineRule="auto"/>
      <w:ind w:left="36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">
    <w:name w:val="List Bullet 3"/>
    <w:basedOn w:val="a1"/>
    <w:autoRedefine/>
    <w:uiPriority w:val="99"/>
    <w:rsid w:val="00461BF7"/>
    <w:pPr>
      <w:numPr>
        <w:numId w:val="2"/>
      </w:numPr>
      <w:tabs>
        <w:tab w:val="clear" w:pos="643"/>
        <w:tab w:val="num" w:pos="360"/>
        <w:tab w:val="num" w:pos="926"/>
      </w:tabs>
      <w:spacing w:after="60" w:line="240" w:lineRule="auto"/>
      <w:ind w:left="926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40">
    <w:name w:val="List Bullet 4"/>
    <w:basedOn w:val="a1"/>
    <w:autoRedefine/>
    <w:uiPriority w:val="99"/>
    <w:rsid w:val="00461BF7"/>
    <w:pPr>
      <w:numPr>
        <w:numId w:val="4"/>
      </w:numPr>
      <w:tabs>
        <w:tab w:val="clear" w:pos="926"/>
        <w:tab w:val="num" w:pos="643"/>
        <w:tab w:val="num" w:pos="1209"/>
      </w:tabs>
      <w:spacing w:after="60" w:line="240" w:lineRule="auto"/>
      <w:ind w:left="12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5">
    <w:name w:val="List Bullet 5"/>
    <w:basedOn w:val="a1"/>
    <w:autoRedefine/>
    <w:uiPriority w:val="99"/>
    <w:rsid w:val="00461BF7"/>
    <w:pPr>
      <w:numPr>
        <w:numId w:val="5"/>
      </w:numPr>
      <w:tabs>
        <w:tab w:val="clear" w:pos="1209"/>
        <w:tab w:val="num" w:pos="926"/>
        <w:tab w:val="num" w:pos="1492"/>
      </w:tabs>
      <w:spacing w:after="60" w:line="240" w:lineRule="auto"/>
      <w:ind w:left="1492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0">
    <w:name w:val="List Number 3"/>
    <w:basedOn w:val="a1"/>
    <w:uiPriority w:val="99"/>
    <w:qFormat/>
    <w:rsid w:val="00461BF7"/>
    <w:pPr>
      <w:numPr>
        <w:numId w:val="6"/>
      </w:numPr>
      <w:tabs>
        <w:tab w:val="clear" w:pos="360"/>
        <w:tab w:val="num" w:pos="926"/>
        <w:tab w:val="num" w:pos="1209"/>
      </w:tabs>
      <w:spacing w:after="60" w:line="240" w:lineRule="auto"/>
      <w:ind w:left="926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4">
    <w:name w:val="List Number 4"/>
    <w:basedOn w:val="a1"/>
    <w:uiPriority w:val="99"/>
    <w:qFormat/>
    <w:rsid w:val="00461BF7"/>
    <w:pPr>
      <w:numPr>
        <w:numId w:val="7"/>
      </w:numPr>
      <w:tabs>
        <w:tab w:val="clear" w:pos="926"/>
        <w:tab w:val="num" w:pos="1209"/>
        <w:tab w:val="num" w:pos="1492"/>
      </w:tabs>
      <w:spacing w:after="60" w:line="240" w:lineRule="auto"/>
      <w:ind w:left="12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52">
    <w:name w:val="List Number 5"/>
    <w:basedOn w:val="a1"/>
    <w:uiPriority w:val="99"/>
    <w:qFormat/>
    <w:rsid w:val="00461BF7"/>
    <w:pPr>
      <w:tabs>
        <w:tab w:val="num" w:pos="1492"/>
      </w:tabs>
      <w:spacing w:after="60" w:line="240" w:lineRule="auto"/>
      <w:ind w:left="1492" w:hanging="36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d">
    <w:name w:val="Date"/>
    <w:basedOn w:val="a1"/>
    <w:next w:val="a1"/>
    <w:link w:val="affe"/>
    <w:uiPriority w:val="99"/>
    <w:qFormat/>
    <w:rsid w:val="00461BF7"/>
    <w:pPr>
      <w:spacing w:after="6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ffe">
    <w:name w:val="Дата Знак"/>
    <w:basedOn w:val="a2"/>
    <w:link w:val="affd"/>
    <w:uiPriority w:val="99"/>
    <w:qFormat/>
    <w:locked/>
    <w:rsid w:val="00461BF7"/>
    <w:rPr>
      <w:rFonts w:ascii="Times New Roman" w:hAnsi="Times New Roman" w:cs="Times New Roman"/>
      <w:sz w:val="20"/>
      <w:szCs w:val="20"/>
      <w:lang w:eastAsia="ru-RU"/>
    </w:rPr>
  </w:style>
  <w:style w:type="paragraph" w:styleId="37">
    <w:name w:val="Body Text Indent 3"/>
    <w:basedOn w:val="a1"/>
    <w:link w:val="38"/>
    <w:qFormat/>
    <w:rsid w:val="00461BF7"/>
    <w:pPr>
      <w:spacing w:after="120" w:line="240" w:lineRule="auto"/>
      <w:ind w:left="283"/>
      <w:jc w:val="both"/>
    </w:pPr>
    <w:rPr>
      <w:rFonts w:ascii="Times New Roman" w:eastAsia="Times New Roman" w:hAnsi="Times New Roman"/>
      <w:sz w:val="16"/>
      <w:szCs w:val="20"/>
      <w:lang w:eastAsia="ru-RU"/>
    </w:rPr>
  </w:style>
  <w:style w:type="character" w:customStyle="1" w:styleId="38">
    <w:name w:val="Основной текст с отступом 3 Знак"/>
    <w:basedOn w:val="a2"/>
    <w:link w:val="37"/>
    <w:qFormat/>
    <w:locked/>
    <w:rsid w:val="00461BF7"/>
    <w:rPr>
      <w:rFonts w:ascii="Times New Roman" w:hAnsi="Times New Roman" w:cs="Times New Roman"/>
      <w:sz w:val="20"/>
      <w:szCs w:val="20"/>
      <w:lang w:eastAsia="ru-RU"/>
    </w:rPr>
  </w:style>
  <w:style w:type="paragraph" w:styleId="afff">
    <w:name w:val="Block Text"/>
    <w:basedOn w:val="a1"/>
    <w:uiPriority w:val="99"/>
    <w:qFormat/>
    <w:rsid w:val="00461BF7"/>
    <w:pPr>
      <w:spacing w:after="120" w:line="240" w:lineRule="auto"/>
      <w:ind w:left="1440" w:right="1440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39">
    <w:name w:val="Body Text 3"/>
    <w:basedOn w:val="a1"/>
    <w:link w:val="3a"/>
    <w:qFormat/>
    <w:rsid w:val="00461BF7"/>
    <w:pPr>
      <w:keepNext/>
      <w:keepLines/>
      <w:widowControl w:val="0"/>
      <w:suppressLineNumbers/>
      <w:tabs>
        <w:tab w:val="left" w:pos="0"/>
        <w:tab w:val="left" w:pos="567"/>
        <w:tab w:val="left" w:pos="1133"/>
        <w:tab w:val="left" w:pos="1699"/>
        <w:tab w:val="left" w:pos="2266"/>
        <w:tab w:val="left" w:pos="2832"/>
        <w:tab w:val="left" w:pos="3399"/>
        <w:tab w:val="left" w:pos="3965"/>
        <w:tab w:val="left" w:pos="4531"/>
        <w:tab w:val="left" w:pos="5098"/>
        <w:tab w:val="left" w:pos="5664"/>
        <w:tab w:val="left" w:pos="6231"/>
        <w:tab w:val="left" w:pos="6797"/>
        <w:tab w:val="left" w:pos="7363"/>
        <w:tab w:val="left" w:pos="7930"/>
        <w:tab w:val="left" w:pos="8496"/>
        <w:tab w:val="left" w:pos="9063"/>
      </w:tabs>
      <w:suppressAutoHyphens/>
      <w:spacing w:before="148" w:after="112" w:line="240" w:lineRule="auto"/>
      <w:jc w:val="both"/>
    </w:pPr>
    <w:rPr>
      <w:rFonts w:ascii="Times New Roman" w:eastAsia="Times New Roman" w:hAnsi="Times New Roman"/>
      <w:b/>
      <w:i/>
      <w:szCs w:val="24"/>
      <w:lang w:eastAsia="ru-RU"/>
    </w:rPr>
  </w:style>
  <w:style w:type="character" w:customStyle="1" w:styleId="3a">
    <w:name w:val="Основной текст 3 Знак"/>
    <w:basedOn w:val="a2"/>
    <w:link w:val="39"/>
    <w:qFormat/>
    <w:locked/>
    <w:rsid w:val="00461BF7"/>
    <w:rPr>
      <w:rFonts w:ascii="Times New Roman" w:hAnsi="Times New Roman" w:cs="Times New Roman"/>
      <w:b/>
      <w:i/>
      <w:sz w:val="24"/>
      <w:szCs w:val="24"/>
      <w:lang w:eastAsia="ru-RU"/>
    </w:rPr>
  </w:style>
  <w:style w:type="paragraph" w:styleId="afff0">
    <w:name w:val="Plain Text"/>
    <w:basedOn w:val="a1"/>
    <w:link w:val="afff1"/>
    <w:uiPriority w:val="99"/>
    <w:qFormat/>
    <w:rsid w:val="00461BF7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f1">
    <w:name w:val="Текст Знак"/>
    <w:basedOn w:val="a2"/>
    <w:link w:val="afff0"/>
    <w:uiPriority w:val="99"/>
    <w:qFormat/>
    <w:locked/>
    <w:rsid w:val="00461BF7"/>
    <w:rPr>
      <w:rFonts w:ascii="Courier New" w:hAnsi="Courier New" w:cs="Courier New"/>
      <w:sz w:val="20"/>
      <w:szCs w:val="20"/>
      <w:lang w:eastAsia="ru-RU"/>
    </w:rPr>
  </w:style>
  <w:style w:type="paragraph" w:styleId="afff2">
    <w:name w:val="envelope address"/>
    <w:basedOn w:val="a1"/>
    <w:uiPriority w:val="99"/>
    <w:qFormat/>
    <w:rsid w:val="00461BF7"/>
    <w:pPr>
      <w:framePr w:w="7920" w:h="1980" w:hRule="exact" w:hSpace="180" w:wrap="auto" w:hAnchor="page" w:xAlign="center" w:yAlign="bottom"/>
      <w:spacing w:after="60" w:line="240" w:lineRule="auto"/>
      <w:ind w:left="2880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styleId="HTML7">
    <w:name w:val="HTML Acronym"/>
    <w:basedOn w:val="a2"/>
    <w:uiPriority w:val="99"/>
    <w:qFormat/>
    <w:rsid w:val="00461BF7"/>
    <w:rPr>
      <w:rFonts w:cs="Times New Roman"/>
    </w:rPr>
  </w:style>
  <w:style w:type="character" w:styleId="afff3">
    <w:name w:val="Emphasis"/>
    <w:basedOn w:val="a2"/>
    <w:uiPriority w:val="99"/>
    <w:qFormat/>
    <w:rsid w:val="00461BF7"/>
    <w:rPr>
      <w:rFonts w:cs="Times New Roman"/>
      <w:i/>
    </w:rPr>
  </w:style>
  <w:style w:type="paragraph" w:styleId="afff4">
    <w:name w:val="Note Heading"/>
    <w:basedOn w:val="a1"/>
    <w:next w:val="a1"/>
    <w:link w:val="afff5"/>
    <w:uiPriority w:val="99"/>
    <w:qFormat/>
    <w:rsid w:val="00461BF7"/>
    <w:pPr>
      <w:spacing w:after="6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5">
    <w:name w:val="Заголовок записки Знак"/>
    <w:basedOn w:val="a2"/>
    <w:link w:val="afff4"/>
    <w:uiPriority w:val="99"/>
    <w:qFormat/>
    <w:locked/>
    <w:rsid w:val="00461BF7"/>
    <w:rPr>
      <w:rFonts w:ascii="Times New Roman" w:hAnsi="Times New Roman" w:cs="Times New Roman"/>
      <w:sz w:val="24"/>
      <w:szCs w:val="24"/>
      <w:lang w:eastAsia="ru-RU"/>
    </w:rPr>
  </w:style>
  <w:style w:type="paragraph" w:styleId="afff6">
    <w:name w:val="Body Text First Indent"/>
    <w:basedOn w:val="af4"/>
    <w:link w:val="afff7"/>
    <w:uiPriority w:val="99"/>
    <w:rsid w:val="00461BF7"/>
    <w:pPr>
      <w:suppressAutoHyphens w:val="0"/>
      <w:spacing w:line="240" w:lineRule="auto"/>
      <w:ind w:firstLine="210"/>
    </w:pPr>
    <w:rPr>
      <w:rFonts w:ascii="Times New Roman" w:hAnsi="Times New Roman"/>
      <w:kern w:val="0"/>
      <w:sz w:val="24"/>
      <w:szCs w:val="24"/>
      <w:lang w:eastAsia="ru-RU"/>
    </w:rPr>
  </w:style>
  <w:style w:type="character" w:customStyle="1" w:styleId="afff7">
    <w:name w:val="Красная строка Знак"/>
    <w:basedOn w:val="af5"/>
    <w:link w:val="afff6"/>
    <w:uiPriority w:val="99"/>
    <w:locked/>
    <w:rsid w:val="00461BF7"/>
    <w:rPr>
      <w:rFonts w:ascii="Times New Roman" w:hAnsi="Times New Roman" w:cs="Times New Roman"/>
      <w:kern w:val="2"/>
      <w:sz w:val="24"/>
      <w:szCs w:val="24"/>
      <w:lang w:eastAsia="ru-RU" w:bidi="ar-SA"/>
    </w:rPr>
  </w:style>
  <w:style w:type="paragraph" w:styleId="28">
    <w:name w:val="Body Text First Indent 2"/>
    <w:basedOn w:val="aff"/>
    <w:link w:val="29"/>
    <w:uiPriority w:val="99"/>
    <w:qFormat/>
    <w:rsid w:val="00461BF7"/>
    <w:pPr>
      <w:ind w:firstLine="210"/>
    </w:pPr>
  </w:style>
  <w:style w:type="character" w:customStyle="1" w:styleId="29">
    <w:name w:val="Красная строка 2 Знак"/>
    <w:basedOn w:val="aff0"/>
    <w:link w:val="28"/>
    <w:uiPriority w:val="99"/>
    <w:qFormat/>
    <w:locked/>
    <w:rsid w:val="00461BF7"/>
    <w:rPr>
      <w:rFonts w:ascii="Times New Roman" w:hAnsi="Times New Roman" w:cs="Times New Roman"/>
      <w:sz w:val="24"/>
      <w:szCs w:val="24"/>
      <w:lang w:eastAsia="ru-RU"/>
    </w:rPr>
  </w:style>
  <w:style w:type="character" w:styleId="afff8">
    <w:name w:val="line number"/>
    <w:basedOn w:val="a2"/>
    <w:uiPriority w:val="99"/>
    <w:qFormat/>
    <w:rsid w:val="00461BF7"/>
    <w:rPr>
      <w:rFonts w:cs="Times New Roman"/>
    </w:rPr>
  </w:style>
  <w:style w:type="paragraph" w:styleId="2a">
    <w:name w:val="envelope return"/>
    <w:basedOn w:val="a1"/>
    <w:uiPriority w:val="99"/>
    <w:qFormat/>
    <w:rsid w:val="00461BF7"/>
    <w:pPr>
      <w:spacing w:after="60" w:line="240" w:lineRule="auto"/>
      <w:jc w:val="both"/>
    </w:pPr>
    <w:rPr>
      <w:rFonts w:ascii="Arial" w:eastAsia="Times New Roman" w:hAnsi="Arial" w:cs="Arial"/>
      <w:sz w:val="20"/>
      <w:szCs w:val="20"/>
      <w:lang w:eastAsia="ru-RU"/>
    </w:rPr>
  </w:style>
  <w:style w:type="character" w:styleId="HTML8">
    <w:name w:val="HTML Definition"/>
    <w:basedOn w:val="a2"/>
    <w:uiPriority w:val="99"/>
    <w:qFormat/>
    <w:rsid w:val="00461BF7"/>
    <w:rPr>
      <w:rFonts w:cs="Times New Roman"/>
      <w:i/>
    </w:rPr>
  </w:style>
  <w:style w:type="character" w:styleId="HTML9">
    <w:name w:val="HTML Variable"/>
    <w:basedOn w:val="a2"/>
    <w:uiPriority w:val="99"/>
    <w:qFormat/>
    <w:rsid w:val="00461BF7"/>
    <w:rPr>
      <w:rFonts w:cs="Times New Roman"/>
      <w:i/>
    </w:rPr>
  </w:style>
  <w:style w:type="paragraph" w:styleId="afff9">
    <w:name w:val="Signature"/>
    <w:basedOn w:val="a1"/>
    <w:link w:val="afffa"/>
    <w:uiPriority w:val="99"/>
    <w:rsid w:val="00461BF7"/>
    <w:pPr>
      <w:spacing w:after="60" w:line="240" w:lineRule="auto"/>
      <w:ind w:left="4252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a">
    <w:name w:val="Подпись Знак"/>
    <w:basedOn w:val="a2"/>
    <w:link w:val="afff9"/>
    <w:uiPriority w:val="99"/>
    <w:qFormat/>
    <w:locked/>
    <w:rsid w:val="00461BF7"/>
    <w:rPr>
      <w:rFonts w:ascii="Times New Roman" w:hAnsi="Times New Roman" w:cs="Times New Roman"/>
      <w:sz w:val="24"/>
      <w:szCs w:val="24"/>
      <w:lang w:eastAsia="ru-RU"/>
    </w:rPr>
  </w:style>
  <w:style w:type="paragraph" w:styleId="afffb">
    <w:name w:val="Salutation"/>
    <w:basedOn w:val="a1"/>
    <w:next w:val="a1"/>
    <w:link w:val="afffc"/>
    <w:uiPriority w:val="99"/>
    <w:rsid w:val="00461BF7"/>
    <w:pPr>
      <w:spacing w:after="6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c">
    <w:name w:val="Приветствие Знак"/>
    <w:basedOn w:val="a2"/>
    <w:link w:val="afffb"/>
    <w:uiPriority w:val="99"/>
    <w:qFormat/>
    <w:locked/>
    <w:rsid w:val="00461BF7"/>
    <w:rPr>
      <w:rFonts w:ascii="Times New Roman" w:hAnsi="Times New Roman" w:cs="Times New Roman"/>
      <w:sz w:val="24"/>
      <w:szCs w:val="24"/>
      <w:lang w:eastAsia="ru-RU"/>
    </w:rPr>
  </w:style>
  <w:style w:type="paragraph" w:styleId="afffd">
    <w:name w:val="List Continue"/>
    <w:basedOn w:val="a1"/>
    <w:uiPriority w:val="99"/>
    <w:qFormat/>
    <w:rsid w:val="00461BF7"/>
    <w:pPr>
      <w:spacing w:after="120" w:line="240" w:lineRule="auto"/>
      <w:ind w:left="283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2b">
    <w:name w:val="List Continue 2"/>
    <w:basedOn w:val="a1"/>
    <w:uiPriority w:val="99"/>
    <w:qFormat/>
    <w:rsid w:val="00461BF7"/>
    <w:pPr>
      <w:spacing w:after="120" w:line="240" w:lineRule="auto"/>
      <w:ind w:left="566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b">
    <w:name w:val="List Continue 3"/>
    <w:basedOn w:val="a1"/>
    <w:uiPriority w:val="99"/>
    <w:qFormat/>
    <w:rsid w:val="00461BF7"/>
    <w:pPr>
      <w:spacing w:after="120" w:line="240" w:lineRule="auto"/>
      <w:ind w:left="84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44">
    <w:name w:val="List Continue 4"/>
    <w:basedOn w:val="a1"/>
    <w:uiPriority w:val="99"/>
    <w:qFormat/>
    <w:rsid w:val="00461BF7"/>
    <w:pPr>
      <w:spacing w:after="120" w:line="240" w:lineRule="auto"/>
      <w:ind w:left="1132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53">
    <w:name w:val="List Continue 5"/>
    <w:basedOn w:val="a1"/>
    <w:uiPriority w:val="99"/>
    <w:qFormat/>
    <w:rsid w:val="00461BF7"/>
    <w:pPr>
      <w:spacing w:after="120" w:line="240" w:lineRule="auto"/>
      <w:ind w:left="1415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fe">
    <w:name w:val="List"/>
    <w:basedOn w:val="a1"/>
    <w:uiPriority w:val="99"/>
    <w:rsid w:val="00461BF7"/>
    <w:pPr>
      <w:spacing w:after="60" w:line="240" w:lineRule="auto"/>
      <w:ind w:left="283" w:hanging="283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2c">
    <w:name w:val="List 2"/>
    <w:basedOn w:val="a1"/>
    <w:uiPriority w:val="99"/>
    <w:rsid w:val="00461BF7"/>
    <w:pPr>
      <w:spacing w:after="60" w:line="240" w:lineRule="auto"/>
      <w:ind w:left="566" w:hanging="283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c">
    <w:name w:val="List 3"/>
    <w:basedOn w:val="a1"/>
    <w:uiPriority w:val="99"/>
    <w:rsid w:val="00461BF7"/>
    <w:pPr>
      <w:spacing w:after="60" w:line="240" w:lineRule="auto"/>
      <w:ind w:left="849" w:hanging="283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45">
    <w:name w:val="List 4"/>
    <w:basedOn w:val="a1"/>
    <w:uiPriority w:val="99"/>
    <w:rsid w:val="00461BF7"/>
    <w:pPr>
      <w:spacing w:after="60" w:line="240" w:lineRule="auto"/>
      <w:ind w:left="1132" w:hanging="283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54">
    <w:name w:val="List 5"/>
    <w:basedOn w:val="a1"/>
    <w:uiPriority w:val="99"/>
    <w:rsid w:val="00461BF7"/>
    <w:pPr>
      <w:spacing w:after="60" w:line="240" w:lineRule="auto"/>
      <w:ind w:left="1415" w:hanging="283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ff">
    <w:name w:val="Strong"/>
    <w:basedOn w:val="a2"/>
    <w:uiPriority w:val="99"/>
    <w:qFormat/>
    <w:rsid w:val="00461BF7"/>
    <w:rPr>
      <w:rFonts w:cs="Times New Roman"/>
      <w:b/>
    </w:rPr>
  </w:style>
  <w:style w:type="character" w:styleId="HTMLa">
    <w:name w:val="HTML Cite"/>
    <w:basedOn w:val="a2"/>
    <w:uiPriority w:val="99"/>
    <w:qFormat/>
    <w:rsid w:val="00461BF7"/>
    <w:rPr>
      <w:rFonts w:cs="Times New Roman"/>
      <w:i/>
    </w:rPr>
  </w:style>
  <w:style w:type="paragraph" w:styleId="affff0">
    <w:name w:val="Message Header"/>
    <w:basedOn w:val="a1"/>
    <w:link w:val="affff1"/>
    <w:uiPriority w:val="99"/>
    <w:qFormat/>
    <w:rsid w:val="00461BF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60" w:line="240" w:lineRule="auto"/>
      <w:ind w:left="1134" w:hanging="1134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ff1">
    <w:name w:val="Шапка Знак"/>
    <w:basedOn w:val="a2"/>
    <w:link w:val="affff0"/>
    <w:uiPriority w:val="99"/>
    <w:qFormat/>
    <w:locked/>
    <w:rsid w:val="00461BF7"/>
    <w:rPr>
      <w:rFonts w:ascii="Arial" w:hAnsi="Arial" w:cs="Arial"/>
      <w:sz w:val="24"/>
      <w:szCs w:val="24"/>
      <w:shd w:val="pct20" w:color="auto" w:fill="auto"/>
      <w:lang w:eastAsia="ru-RU"/>
    </w:rPr>
  </w:style>
  <w:style w:type="paragraph" w:styleId="affff2">
    <w:name w:val="E-mail Signature"/>
    <w:basedOn w:val="a1"/>
    <w:link w:val="affff3"/>
    <w:uiPriority w:val="99"/>
    <w:qFormat/>
    <w:rsid w:val="00461BF7"/>
    <w:pPr>
      <w:spacing w:after="6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f3">
    <w:name w:val="Электронная подпись Знак"/>
    <w:basedOn w:val="a2"/>
    <w:link w:val="affff2"/>
    <w:uiPriority w:val="99"/>
    <w:locked/>
    <w:rsid w:val="00461BF7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affff4">
    <w:name w:val="Договор Знак"/>
    <w:uiPriority w:val="99"/>
    <w:qFormat/>
    <w:rsid w:val="00461BF7"/>
    <w:rPr>
      <w:sz w:val="24"/>
      <w:lang w:val="ru-RU" w:eastAsia="ru-RU"/>
    </w:rPr>
  </w:style>
  <w:style w:type="paragraph" w:customStyle="1" w:styleId="ConsTitle">
    <w:name w:val="ConsTitle"/>
    <w:uiPriority w:val="99"/>
    <w:qFormat/>
    <w:rsid w:val="00461BF7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affff5">
    <w:name w:val="Краткий обратный адрес"/>
    <w:basedOn w:val="a1"/>
    <w:uiPriority w:val="99"/>
    <w:qFormat/>
    <w:rsid w:val="00461BF7"/>
    <w:pPr>
      <w:spacing w:after="6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FR2">
    <w:name w:val="FR2"/>
    <w:uiPriority w:val="99"/>
    <w:qFormat/>
    <w:rsid w:val="00461BF7"/>
    <w:pPr>
      <w:widowControl w:val="0"/>
      <w:adjustRightInd w:val="0"/>
      <w:spacing w:line="360" w:lineRule="atLeast"/>
      <w:ind w:left="160"/>
      <w:jc w:val="center"/>
    </w:pPr>
    <w:rPr>
      <w:rFonts w:ascii="Arial" w:eastAsia="Times New Roman" w:hAnsi="Arial"/>
      <w:szCs w:val="20"/>
    </w:rPr>
  </w:style>
  <w:style w:type="character" w:customStyle="1" w:styleId="affff6">
    <w:name w:val="Договор Знак Знак"/>
    <w:uiPriority w:val="99"/>
    <w:qFormat/>
    <w:rsid w:val="00461BF7"/>
    <w:rPr>
      <w:sz w:val="24"/>
      <w:lang w:val="ru-RU" w:eastAsia="ru-RU"/>
    </w:rPr>
  </w:style>
  <w:style w:type="character" w:customStyle="1" w:styleId="labelheaderlevel21">
    <w:name w:val="label_header_level_21"/>
    <w:uiPriority w:val="99"/>
    <w:qFormat/>
    <w:rsid w:val="00461BF7"/>
    <w:rPr>
      <w:b/>
      <w:color w:val="0000FF"/>
      <w:sz w:val="20"/>
    </w:rPr>
  </w:style>
  <w:style w:type="paragraph" w:customStyle="1" w:styleId="caaieiaie3">
    <w:name w:val="caaieiaie 3"/>
    <w:basedOn w:val="a1"/>
    <w:next w:val="a1"/>
    <w:uiPriority w:val="99"/>
    <w:qFormat/>
    <w:rsid w:val="00461BF7"/>
    <w:pPr>
      <w:keepNext/>
      <w:spacing w:after="0" w:line="240" w:lineRule="auto"/>
      <w:jc w:val="center"/>
    </w:pPr>
    <w:rPr>
      <w:rFonts w:ascii="NTTierce" w:eastAsia="Times New Roman" w:hAnsi="NTTierce"/>
      <w:b/>
      <w:szCs w:val="20"/>
      <w:lang w:eastAsia="ru-RU"/>
    </w:rPr>
  </w:style>
  <w:style w:type="paragraph" w:customStyle="1" w:styleId="200">
    <w:name w:val="20"/>
    <w:basedOn w:val="a1"/>
    <w:uiPriority w:val="99"/>
    <w:qFormat/>
    <w:rsid w:val="00461BF7"/>
    <w:pPr>
      <w:spacing w:before="104" w:after="104" w:line="240" w:lineRule="auto"/>
      <w:ind w:left="104" w:right="104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panheaderlevel21">
    <w:name w:val="span_header_level_21"/>
    <w:uiPriority w:val="99"/>
    <w:qFormat/>
    <w:rsid w:val="00461BF7"/>
    <w:rPr>
      <w:b/>
      <w:sz w:val="22"/>
    </w:rPr>
  </w:style>
  <w:style w:type="character" w:customStyle="1" w:styleId="labelnoticename1">
    <w:name w:val="label_noticename1"/>
    <w:uiPriority w:val="99"/>
    <w:qFormat/>
    <w:rsid w:val="00461BF7"/>
    <w:rPr>
      <w:b/>
      <w:sz w:val="24"/>
    </w:rPr>
  </w:style>
  <w:style w:type="character" w:customStyle="1" w:styleId="spanbodyheader11">
    <w:name w:val="span_body_header_11"/>
    <w:uiPriority w:val="99"/>
    <w:qFormat/>
    <w:rsid w:val="00461BF7"/>
    <w:rPr>
      <w:b/>
      <w:sz w:val="20"/>
    </w:rPr>
  </w:style>
  <w:style w:type="character" w:customStyle="1" w:styleId="tendersubject1">
    <w:name w:val="tendersubject1"/>
    <w:uiPriority w:val="99"/>
    <w:qFormat/>
    <w:rsid w:val="00461BF7"/>
    <w:rPr>
      <w:b/>
      <w:color w:val="0000FF"/>
      <w:sz w:val="20"/>
    </w:rPr>
  </w:style>
  <w:style w:type="character" w:customStyle="1" w:styleId="labelbodytext11">
    <w:name w:val="label_body_text_11"/>
    <w:uiPriority w:val="99"/>
    <w:qFormat/>
    <w:rsid w:val="00461BF7"/>
    <w:rPr>
      <w:color w:val="0000FF"/>
      <w:sz w:val="20"/>
    </w:rPr>
  </w:style>
  <w:style w:type="character" w:customStyle="1" w:styleId="spanbodytext21">
    <w:name w:val="span_body_text_21"/>
    <w:uiPriority w:val="99"/>
    <w:qFormat/>
    <w:rsid w:val="00461BF7"/>
    <w:rPr>
      <w:sz w:val="20"/>
    </w:rPr>
  </w:style>
  <w:style w:type="character" w:customStyle="1" w:styleId="spanheaderlot21">
    <w:name w:val="span_header_lot_21"/>
    <w:uiPriority w:val="99"/>
    <w:qFormat/>
    <w:rsid w:val="00461BF7"/>
    <w:rPr>
      <w:b/>
      <w:sz w:val="20"/>
    </w:rPr>
  </w:style>
  <w:style w:type="character" w:customStyle="1" w:styleId="spanheaderlot11">
    <w:name w:val="span_header_lot_11"/>
    <w:uiPriority w:val="99"/>
    <w:qFormat/>
    <w:rsid w:val="00461BF7"/>
    <w:rPr>
      <w:b/>
      <w:sz w:val="24"/>
    </w:rPr>
  </w:style>
  <w:style w:type="character" w:customStyle="1" w:styleId="labeltextlot11">
    <w:name w:val="label_text_lot_11"/>
    <w:uiPriority w:val="99"/>
    <w:qFormat/>
    <w:rsid w:val="00461BF7"/>
    <w:rPr>
      <w:b/>
      <w:color w:val="0000FF"/>
      <w:sz w:val="24"/>
    </w:rPr>
  </w:style>
  <w:style w:type="character" w:customStyle="1" w:styleId="labeltextlot21">
    <w:name w:val="label_text_lot_21"/>
    <w:uiPriority w:val="99"/>
    <w:qFormat/>
    <w:rsid w:val="00461BF7"/>
    <w:rPr>
      <w:color w:val="0000FF"/>
      <w:sz w:val="20"/>
    </w:rPr>
  </w:style>
  <w:style w:type="character" w:customStyle="1" w:styleId="spantextlot21">
    <w:name w:val="span_text_lot_21"/>
    <w:uiPriority w:val="99"/>
    <w:qFormat/>
    <w:rsid w:val="00461BF7"/>
    <w:rPr>
      <w:sz w:val="20"/>
    </w:rPr>
  </w:style>
  <w:style w:type="paragraph" w:customStyle="1" w:styleId="ConsPlusNonformat">
    <w:name w:val="ConsPlusNonformat"/>
    <w:uiPriority w:val="99"/>
    <w:qFormat/>
    <w:rsid w:val="00461BF7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normal1">
    <w:name w:val="consplusnormal"/>
    <w:basedOn w:val="a1"/>
    <w:uiPriority w:val="99"/>
    <w:qFormat/>
    <w:rsid w:val="00461BF7"/>
    <w:pPr>
      <w:spacing w:before="150" w:after="150" w:line="240" w:lineRule="auto"/>
      <w:ind w:left="150" w:right="150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onsplusnonformat0">
    <w:name w:val="consplusnonformat"/>
    <w:basedOn w:val="a1"/>
    <w:uiPriority w:val="99"/>
    <w:qFormat/>
    <w:rsid w:val="00461BF7"/>
    <w:pPr>
      <w:spacing w:before="150" w:after="150" w:line="240" w:lineRule="auto"/>
      <w:ind w:left="150" w:right="150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3d">
    <w:name w:val="3"/>
    <w:basedOn w:val="a1"/>
    <w:uiPriority w:val="99"/>
    <w:qFormat/>
    <w:rsid w:val="00461BF7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affff7">
    <w:name w:val="Основной нумерованный"/>
    <w:basedOn w:val="a1"/>
    <w:uiPriority w:val="99"/>
    <w:qFormat/>
    <w:rsid w:val="00461BF7"/>
    <w:pPr>
      <w:widowControl w:val="0"/>
      <w:tabs>
        <w:tab w:val="left" w:pos="1276"/>
      </w:tabs>
      <w:spacing w:before="100" w:after="60" w:line="240" w:lineRule="auto"/>
      <w:ind w:firstLine="709"/>
      <w:jc w:val="both"/>
    </w:pPr>
    <w:rPr>
      <w:rFonts w:ascii="Times New Roman" w:eastAsia="Times New Roman" w:hAnsi="Times New Roman"/>
      <w:sz w:val="26"/>
      <w:szCs w:val="20"/>
      <w:lang w:eastAsia="ru-RU"/>
    </w:rPr>
  </w:style>
  <w:style w:type="paragraph" w:customStyle="1" w:styleId="Caaieiaie">
    <w:name w:val="Caaieiaie"/>
    <w:basedOn w:val="1"/>
    <w:uiPriority w:val="99"/>
    <w:qFormat/>
    <w:rsid w:val="00461BF7"/>
    <w:pPr>
      <w:keepLines w:val="0"/>
      <w:pageBreakBefore/>
      <w:widowControl w:val="0"/>
      <w:tabs>
        <w:tab w:val="left" w:pos="540"/>
      </w:tabs>
      <w:suppressAutoHyphens/>
      <w:overflowPunct w:val="0"/>
      <w:autoSpaceDE w:val="0"/>
      <w:autoSpaceDN w:val="0"/>
      <w:adjustRightInd w:val="0"/>
      <w:spacing w:before="0" w:after="240" w:line="240" w:lineRule="auto"/>
      <w:jc w:val="center"/>
      <w:textAlignment w:val="baseline"/>
      <w:outlineLvl w:val="9"/>
    </w:pPr>
    <w:rPr>
      <w:rFonts w:ascii="Times New Roman" w:hAnsi="Times New Roman"/>
      <w:bCs w:val="0"/>
      <w:color w:val="000000"/>
      <w:kern w:val="28"/>
      <w:lang w:eastAsia="ru-RU"/>
    </w:rPr>
  </w:style>
  <w:style w:type="paragraph" w:customStyle="1" w:styleId="affff8">
    <w:name w:val="текст"/>
    <w:basedOn w:val="a1"/>
    <w:uiPriority w:val="99"/>
    <w:qFormat/>
    <w:rsid w:val="00461BF7"/>
    <w:pPr>
      <w:tabs>
        <w:tab w:val="num" w:pos="792"/>
      </w:tabs>
      <w:spacing w:after="60" w:line="240" w:lineRule="auto"/>
      <w:ind w:left="792" w:hanging="432"/>
      <w:jc w:val="both"/>
    </w:pPr>
    <w:rPr>
      <w:rFonts w:ascii="Arial" w:eastAsia="Times New Roman" w:hAnsi="Arial"/>
      <w:bCs/>
      <w:sz w:val="24"/>
      <w:szCs w:val="20"/>
      <w:lang w:eastAsia="ru-RU"/>
    </w:rPr>
  </w:style>
  <w:style w:type="paragraph" w:customStyle="1" w:styleId="TableStyle">
    <w:name w:val="Table Style"/>
    <w:basedOn w:val="a1"/>
    <w:uiPriority w:val="99"/>
    <w:qFormat/>
    <w:rsid w:val="00461BF7"/>
    <w:pPr>
      <w:tabs>
        <w:tab w:val="num" w:pos="1797"/>
      </w:tabs>
      <w:spacing w:before="60" w:after="60" w:line="240" w:lineRule="auto"/>
      <w:ind w:firstLine="567"/>
      <w:jc w:val="both"/>
    </w:pPr>
    <w:rPr>
      <w:rFonts w:ascii="Arial" w:eastAsia="Times New Roman" w:hAnsi="Arial" w:cs="Arial"/>
      <w:sz w:val="24"/>
      <w:szCs w:val="20"/>
      <w:lang w:eastAsia="ru-RU"/>
    </w:rPr>
  </w:style>
  <w:style w:type="paragraph" w:customStyle="1" w:styleId="Frontsection">
    <w:name w:val="Front section"/>
    <w:uiPriority w:val="99"/>
    <w:qFormat/>
    <w:rsid w:val="00461BF7"/>
    <w:pPr>
      <w:widowControl w:val="0"/>
    </w:pPr>
    <w:rPr>
      <w:rFonts w:ascii="Times New Roman" w:eastAsia="Times New Roman" w:hAnsi="Times New Roman"/>
      <w:sz w:val="24"/>
      <w:szCs w:val="20"/>
    </w:rPr>
  </w:style>
  <w:style w:type="paragraph" w:customStyle="1" w:styleId="affff9">
    <w:name w:val="Простой текст"/>
    <w:basedOn w:val="afff0"/>
    <w:uiPriority w:val="99"/>
    <w:qFormat/>
    <w:rsid w:val="00461BF7"/>
    <w:pPr>
      <w:spacing w:before="60" w:after="60"/>
      <w:jc w:val="both"/>
    </w:pPr>
    <w:rPr>
      <w:rFonts w:ascii="Times New Roman" w:hAnsi="Times New Roman" w:cs="Times New Roman"/>
      <w:sz w:val="24"/>
    </w:rPr>
  </w:style>
  <w:style w:type="paragraph" w:customStyle="1" w:styleId="Normal1">
    <w:name w:val="Normal1"/>
    <w:uiPriority w:val="99"/>
    <w:qFormat/>
    <w:rsid w:val="00461BF7"/>
    <w:pPr>
      <w:widowControl w:val="0"/>
      <w:spacing w:line="280" w:lineRule="auto"/>
      <w:ind w:left="80" w:right="400"/>
      <w:jc w:val="both"/>
    </w:pPr>
    <w:rPr>
      <w:rFonts w:ascii="Times New Roman" w:eastAsia="Times New Roman" w:hAnsi="Times New Roman"/>
      <w:sz w:val="20"/>
      <w:szCs w:val="20"/>
    </w:rPr>
  </w:style>
  <w:style w:type="character" w:customStyle="1" w:styleId="120">
    <w:name w:val="Стиль 12 пт полужирный"/>
    <w:uiPriority w:val="99"/>
    <w:qFormat/>
    <w:rsid w:val="00461BF7"/>
    <w:rPr>
      <w:rFonts w:ascii="Times New Roman" w:hAnsi="Times New Roman"/>
      <w:b/>
      <w:sz w:val="24"/>
    </w:rPr>
  </w:style>
  <w:style w:type="character" w:customStyle="1" w:styleId="contenttitle">
    <w:name w:val="contenttitle"/>
    <w:basedOn w:val="a2"/>
    <w:uiPriority w:val="99"/>
    <w:qFormat/>
    <w:rsid w:val="00461BF7"/>
    <w:rPr>
      <w:rFonts w:cs="Times New Roman"/>
    </w:rPr>
  </w:style>
  <w:style w:type="paragraph" w:customStyle="1" w:styleId="affffa">
    <w:name w:val="Таблицы (моноширинный)"/>
    <w:basedOn w:val="a1"/>
    <w:next w:val="a1"/>
    <w:uiPriority w:val="99"/>
    <w:qFormat/>
    <w:rsid w:val="00461BF7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ffb">
    <w:name w:val="Гипертекстовая ссылка"/>
    <w:uiPriority w:val="99"/>
    <w:qFormat/>
    <w:rsid w:val="00461BF7"/>
    <w:rPr>
      <w:b/>
      <w:color w:val="008000"/>
      <w:sz w:val="20"/>
      <w:u w:val="single"/>
    </w:rPr>
  </w:style>
  <w:style w:type="character" w:customStyle="1" w:styleId="affffc">
    <w:name w:val="Цветовое выделение"/>
    <w:uiPriority w:val="99"/>
    <w:qFormat/>
    <w:rsid w:val="00461BF7"/>
    <w:rPr>
      <w:b/>
      <w:color w:val="000080"/>
      <w:sz w:val="20"/>
    </w:rPr>
  </w:style>
  <w:style w:type="character" w:customStyle="1" w:styleId="affffd">
    <w:name w:val="Продолжение ссылки"/>
    <w:basedOn w:val="affffb"/>
    <w:uiPriority w:val="99"/>
    <w:qFormat/>
    <w:rsid w:val="00461BF7"/>
    <w:rPr>
      <w:rFonts w:cs="Times New Roman"/>
      <w:b/>
      <w:bCs/>
      <w:color w:val="008000"/>
      <w:sz w:val="20"/>
      <w:szCs w:val="20"/>
      <w:u w:val="single"/>
    </w:rPr>
  </w:style>
  <w:style w:type="character" w:customStyle="1" w:styleId="DFN">
    <w:name w:val="DFN"/>
    <w:uiPriority w:val="99"/>
    <w:qFormat/>
    <w:rsid w:val="00461BF7"/>
    <w:rPr>
      <w:b/>
    </w:rPr>
  </w:style>
  <w:style w:type="paragraph" w:customStyle="1" w:styleId="Iauiue">
    <w:name w:val="Iau?iue"/>
    <w:uiPriority w:val="99"/>
    <w:qFormat/>
    <w:rsid w:val="00461BF7"/>
    <w:pPr>
      <w:widowControl w:val="0"/>
      <w:overflowPunct w:val="0"/>
      <w:autoSpaceDE w:val="0"/>
      <w:autoSpaceDN w:val="0"/>
      <w:adjustRightInd w:val="0"/>
      <w:textAlignment w:val="baseline"/>
    </w:pPr>
    <w:rPr>
      <w:rFonts w:ascii="Times New Roman" w:eastAsia="Times New Roman" w:hAnsi="Times New Roman"/>
      <w:sz w:val="20"/>
      <w:szCs w:val="20"/>
      <w:lang w:val="en-US"/>
    </w:rPr>
  </w:style>
  <w:style w:type="paragraph" w:customStyle="1" w:styleId="211">
    <w:name w:val="Основной текст с отступом 21"/>
    <w:basedOn w:val="a1"/>
    <w:uiPriority w:val="99"/>
    <w:qFormat/>
    <w:rsid w:val="00461BF7"/>
    <w:pPr>
      <w:overflowPunct w:val="0"/>
      <w:autoSpaceDE w:val="0"/>
      <w:autoSpaceDN w:val="0"/>
      <w:adjustRightInd w:val="0"/>
      <w:spacing w:after="120" w:line="480" w:lineRule="auto"/>
      <w:ind w:left="283"/>
      <w:textAlignment w:val="baseline"/>
    </w:pPr>
    <w:rPr>
      <w:rFonts w:ascii="Times New Roman" w:eastAsia="Times New Roman" w:hAnsi="Times New Roman"/>
      <w:sz w:val="20"/>
      <w:szCs w:val="20"/>
      <w:lang w:val="en-US" w:eastAsia="ru-RU"/>
    </w:rPr>
  </w:style>
  <w:style w:type="paragraph" w:customStyle="1" w:styleId="310">
    <w:name w:val="Основной текст 31"/>
    <w:basedOn w:val="a1"/>
    <w:uiPriority w:val="99"/>
    <w:qFormat/>
    <w:rsid w:val="00461BF7"/>
    <w:pPr>
      <w:overflowPunct w:val="0"/>
      <w:autoSpaceDE w:val="0"/>
      <w:autoSpaceDN w:val="0"/>
      <w:adjustRightInd w:val="0"/>
      <w:spacing w:after="120" w:line="240" w:lineRule="auto"/>
      <w:textAlignment w:val="baseline"/>
    </w:pPr>
    <w:rPr>
      <w:rFonts w:ascii="Times New Roman" w:eastAsia="Times New Roman" w:hAnsi="Times New Roman"/>
      <w:sz w:val="16"/>
      <w:szCs w:val="20"/>
      <w:lang w:val="en-US" w:eastAsia="ru-RU"/>
    </w:rPr>
  </w:style>
  <w:style w:type="paragraph" w:customStyle="1" w:styleId="311">
    <w:name w:val="Основной текст с отступом 31"/>
    <w:basedOn w:val="a1"/>
    <w:uiPriority w:val="99"/>
    <w:qFormat/>
    <w:rsid w:val="00461BF7"/>
    <w:pPr>
      <w:overflowPunct w:val="0"/>
      <w:autoSpaceDE w:val="0"/>
      <w:autoSpaceDN w:val="0"/>
      <w:adjustRightInd w:val="0"/>
      <w:spacing w:after="120" w:line="240" w:lineRule="auto"/>
      <w:ind w:left="283"/>
      <w:textAlignment w:val="baseline"/>
    </w:pPr>
    <w:rPr>
      <w:rFonts w:ascii="Times New Roman" w:eastAsia="Times New Roman" w:hAnsi="Times New Roman"/>
      <w:sz w:val="16"/>
      <w:szCs w:val="20"/>
      <w:lang w:val="en-US" w:eastAsia="ru-RU"/>
    </w:rPr>
  </w:style>
  <w:style w:type="paragraph" w:customStyle="1" w:styleId="Iniiaiieoaeno2">
    <w:name w:val="Iniiaiie oaeno 2"/>
    <w:basedOn w:val="Iauiue"/>
    <w:uiPriority w:val="99"/>
    <w:qFormat/>
    <w:rsid w:val="00461BF7"/>
    <w:pPr>
      <w:widowControl/>
      <w:shd w:val="clear" w:color="auto" w:fill="FFFFFF"/>
      <w:spacing w:before="100" w:after="100" w:line="254" w:lineRule="exact"/>
      <w:ind w:right="53" w:firstLine="533"/>
      <w:jc w:val="both"/>
    </w:pPr>
    <w:rPr>
      <w:color w:val="000000"/>
      <w:sz w:val="22"/>
      <w:lang w:val="ru-RU"/>
    </w:rPr>
  </w:style>
  <w:style w:type="paragraph" w:customStyle="1" w:styleId="NormalTable">
    <w:name w:val="NormalTable"/>
    <w:basedOn w:val="a1"/>
    <w:uiPriority w:val="99"/>
    <w:qFormat/>
    <w:rsid w:val="00461BF7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Arial" w:eastAsia="Times New Roman" w:hAnsi="Arial"/>
      <w:sz w:val="20"/>
      <w:szCs w:val="20"/>
      <w:lang w:val="en-GB" w:eastAsia="ru-RU"/>
    </w:rPr>
  </w:style>
  <w:style w:type="character" w:customStyle="1" w:styleId="18">
    <w:name w:val="Гиперссылка1"/>
    <w:uiPriority w:val="99"/>
    <w:qFormat/>
    <w:rsid w:val="00461BF7"/>
    <w:rPr>
      <w:color w:val="0000FF"/>
      <w:u w:val="single"/>
    </w:rPr>
  </w:style>
  <w:style w:type="paragraph" w:customStyle="1" w:styleId="Niaocaaieiaie">
    <w:name w:val="Niaocaaieiaie"/>
    <w:basedOn w:val="Caaieiaie"/>
    <w:uiPriority w:val="99"/>
    <w:qFormat/>
    <w:rsid w:val="00461BF7"/>
    <w:pPr>
      <w:spacing w:after="0"/>
    </w:pPr>
    <w:rPr>
      <w:b w:val="0"/>
      <w:sz w:val="32"/>
    </w:rPr>
  </w:style>
  <w:style w:type="character" w:customStyle="1" w:styleId="19">
    <w:name w:val="Просмотренная гиперссылка1"/>
    <w:uiPriority w:val="99"/>
    <w:qFormat/>
    <w:rsid w:val="00461BF7"/>
    <w:rPr>
      <w:color w:val="FF00FF"/>
      <w:u w:val="single"/>
    </w:rPr>
  </w:style>
  <w:style w:type="paragraph" w:customStyle="1" w:styleId="xl25">
    <w:name w:val="xl25"/>
    <w:basedOn w:val="a1"/>
    <w:uiPriority w:val="99"/>
    <w:qFormat/>
    <w:rsid w:val="00461BF7"/>
    <w:pP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MS Sans Serif" w:eastAsia="Times New Roman" w:hAnsi="MS Sans Serif"/>
      <w:b/>
      <w:sz w:val="32"/>
      <w:szCs w:val="20"/>
      <w:lang w:eastAsia="ru-RU"/>
    </w:rPr>
  </w:style>
  <w:style w:type="paragraph" w:customStyle="1" w:styleId="xl26">
    <w:name w:val="xl26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pBdr>
      <w:shd w:val="clear" w:color="auto" w:fill="C0C0C0"/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xl27">
    <w:name w:val="xl27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pBdr>
      <w:shd w:val="clear" w:color="auto" w:fill="C0C0C0"/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xl28">
    <w:name w:val="xl28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pBdr>
      <w:shd w:val="clear" w:color="auto" w:fill="C0C0C0"/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xl29">
    <w:name w:val="xl29"/>
    <w:basedOn w:val="a1"/>
    <w:uiPriority w:val="99"/>
    <w:qFormat/>
    <w:rsid w:val="00461BF7"/>
    <w:pP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MS Sans Serif" w:eastAsia="Times New Roman" w:hAnsi="MS Sans Serif"/>
      <w:b/>
      <w:sz w:val="36"/>
      <w:szCs w:val="20"/>
      <w:lang w:eastAsia="ru-RU"/>
    </w:rPr>
  </w:style>
  <w:style w:type="paragraph" w:customStyle="1" w:styleId="xl30">
    <w:name w:val="xl30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xl31">
    <w:name w:val="xl31"/>
    <w:basedOn w:val="a1"/>
    <w:uiPriority w:val="99"/>
    <w:qFormat/>
    <w:rsid w:val="00461BF7"/>
    <w:pP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xl32">
    <w:name w:val="xl32"/>
    <w:basedOn w:val="a1"/>
    <w:uiPriority w:val="99"/>
    <w:qFormat/>
    <w:rsid w:val="00461BF7"/>
    <w:pP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MS Sans Serif" w:eastAsia="Times New Roman" w:hAnsi="MS Sans Serif"/>
      <w:sz w:val="36"/>
      <w:szCs w:val="20"/>
      <w:lang w:eastAsia="ru-RU"/>
    </w:rPr>
  </w:style>
  <w:style w:type="paragraph" w:customStyle="1" w:styleId="xl33">
    <w:name w:val="xl33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xl34">
    <w:name w:val="xl34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pBdr>
      <w:shd w:val="clear" w:color="auto" w:fill="C0C0C0"/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1a">
    <w:name w:val="Текст1"/>
    <w:basedOn w:val="a1"/>
    <w:uiPriority w:val="99"/>
    <w:qFormat/>
    <w:rsid w:val="00461BF7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Courier New" w:eastAsia="Times New Roman" w:hAnsi="Courier New"/>
      <w:sz w:val="20"/>
      <w:szCs w:val="20"/>
      <w:lang w:eastAsia="ru-RU"/>
    </w:rPr>
  </w:style>
  <w:style w:type="paragraph" w:customStyle="1" w:styleId="1b">
    <w:name w:val="Текст выноски1"/>
    <w:basedOn w:val="a1"/>
    <w:uiPriority w:val="99"/>
    <w:qFormat/>
    <w:rsid w:val="00461BF7"/>
    <w:pP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Tahoma" w:eastAsia="Times New Roman" w:hAnsi="Tahoma"/>
      <w:sz w:val="16"/>
      <w:szCs w:val="20"/>
      <w:lang w:eastAsia="ru-RU"/>
    </w:rPr>
  </w:style>
  <w:style w:type="paragraph" w:customStyle="1" w:styleId="font5">
    <w:name w:val="font5"/>
    <w:basedOn w:val="a1"/>
    <w:uiPriority w:val="99"/>
    <w:qFormat/>
    <w:rsid w:val="00461BF7"/>
    <w:pP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Times New Roman CYR" w:eastAsia="Times New Roman" w:hAnsi="Times New Roman CYR"/>
      <w:sz w:val="18"/>
      <w:szCs w:val="20"/>
      <w:lang w:eastAsia="ru-RU"/>
    </w:rPr>
  </w:style>
  <w:style w:type="paragraph" w:customStyle="1" w:styleId="xl35">
    <w:name w:val="xl35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xl36">
    <w:name w:val="xl36"/>
    <w:basedOn w:val="a1"/>
    <w:uiPriority w:val="99"/>
    <w:qFormat/>
    <w:rsid w:val="00461BF7"/>
    <w:pP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Arial CYR" w:eastAsia="Times New Roman" w:hAnsi="Arial CYR"/>
      <w:color w:val="000000"/>
      <w:sz w:val="24"/>
      <w:szCs w:val="20"/>
      <w:lang w:eastAsia="ru-RU"/>
    </w:rPr>
  </w:style>
  <w:style w:type="paragraph" w:customStyle="1" w:styleId="xl37">
    <w:name w:val="xl37"/>
    <w:basedOn w:val="a1"/>
    <w:uiPriority w:val="99"/>
    <w:qFormat/>
    <w:rsid w:val="00461BF7"/>
    <w:pPr>
      <w:pBdr>
        <w:left w:val="single" w:sz="6" w:space="0" w:color="auto"/>
        <w:bottom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Times New Roman CYR" w:eastAsia="Times New Roman" w:hAnsi="Times New Roman CYR"/>
      <w:color w:val="000000"/>
      <w:sz w:val="18"/>
      <w:szCs w:val="20"/>
      <w:lang w:eastAsia="ru-RU"/>
    </w:rPr>
  </w:style>
  <w:style w:type="paragraph" w:customStyle="1" w:styleId="xl38">
    <w:name w:val="xl38"/>
    <w:basedOn w:val="a1"/>
    <w:uiPriority w:val="99"/>
    <w:qFormat/>
    <w:rsid w:val="00461BF7"/>
    <w:pPr>
      <w:pBdr>
        <w:left w:val="single" w:sz="6" w:space="0" w:color="auto"/>
        <w:bottom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 CYR" w:eastAsia="Times New Roman" w:hAnsi="Times New Roman CYR"/>
      <w:color w:val="000000"/>
      <w:sz w:val="18"/>
      <w:szCs w:val="20"/>
      <w:lang w:eastAsia="ru-RU"/>
    </w:rPr>
  </w:style>
  <w:style w:type="paragraph" w:customStyle="1" w:styleId="xl39">
    <w:name w:val="xl39"/>
    <w:basedOn w:val="a1"/>
    <w:uiPriority w:val="99"/>
    <w:qFormat/>
    <w:rsid w:val="00461BF7"/>
    <w:pPr>
      <w:pBdr>
        <w:left w:val="single" w:sz="6" w:space="0" w:color="auto"/>
        <w:bottom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 CYR" w:eastAsia="Times New Roman" w:hAnsi="Times New Roman CYR"/>
      <w:color w:val="000000"/>
      <w:sz w:val="18"/>
      <w:szCs w:val="20"/>
      <w:lang w:eastAsia="ru-RU"/>
    </w:rPr>
  </w:style>
  <w:style w:type="paragraph" w:customStyle="1" w:styleId="xl40">
    <w:name w:val="xl40"/>
    <w:basedOn w:val="a1"/>
    <w:uiPriority w:val="99"/>
    <w:qFormat/>
    <w:rsid w:val="00461BF7"/>
    <w:pPr>
      <w:pBdr>
        <w:left w:val="single" w:sz="6" w:space="0" w:color="auto"/>
        <w:bottom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 CYR" w:eastAsia="Times New Roman" w:hAnsi="Times New Roman CYR"/>
      <w:color w:val="000000"/>
      <w:sz w:val="18"/>
      <w:szCs w:val="20"/>
      <w:lang w:eastAsia="ru-RU"/>
    </w:rPr>
  </w:style>
  <w:style w:type="paragraph" w:customStyle="1" w:styleId="xl41">
    <w:name w:val="xl41"/>
    <w:basedOn w:val="a1"/>
    <w:uiPriority w:val="99"/>
    <w:qFormat/>
    <w:rsid w:val="00461BF7"/>
    <w:pPr>
      <w:pBdr>
        <w:bottom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Arial CYR" w:eastAsia="Times New Roman" w:hAnsi="Arial CYR"/>
      <w:b/>
      <w:color w:val="000000"/>
      <w:sz w:val="24"/>
      <w:szCs w:val="20"/>
      <w:lang w:eastAsia="ru-RU"/>
    </w:rPr>
  </w:style>
  <w:style w:type="paragraph" w:customStyle="1" w:styleId="xl42">
    <w:name w:val="xl42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Arial CYR" w:eastAsia="Times New Roman" w:hAnsi="Arial CYR"/>
      <w:b/>
      <w:color w:val="000000"/>
      <w:sz w:val="24"/>
      <w:szCs w:val="20"/>
      <w:lang w:eastAsia="ru-RU"/>
    </w:rPr>
  </w:style>
  <w:style w:type="paragraph" w:customStyle="1" w:styleId="xl43">
    <w:name w:val="xl43"/>
    <w:basedOn w:val="a1"/>
    <w:uiPriority w:val="99"/>
    <w:qFormat/>
    <w:rsid w:val="00461BF7"/>
    <w:pPr>
      <w:pBdr>
        <w:top w:val="single" w:sz="6" w:space="0" w:color="auto"/>
        <w:bottom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Arial CYR" w:eastAsia="Times New Roman" w:hAnsi="Arial CYR"/>
      <w:b/>
      <w:color w:val="000000"/>
      <w:sz w:val="24"/>
      <w:szCs w:val="20"/>
      <w:lang w:eastAsia="ru-RU"/>
    </w:rPr>
  </w:style>
  <w:style w:type="paragraph" w:customStyle="1" w:styleId="xl44">
    <w:name w:val="xl44"/>
    <w:basedOn w:val="a1"/>
    <w:uiPriority w:val="99"/>
    <w:qFormat/>
    <w:rsid w:val="00461BF7"/>
    <w:pPr>
      <w:pBdr>
        <w:top w:val="single" w:sz="6" w:space="0" w:color="auto"/>
        <w:bottom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xl45">
    <w:name w:val="xl45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Times New Roman CYR" w:eastAsia="Times New Roman" w:hAnsi="Times New Roman CYR"/>
      <w:color w:val="000000"/>
      <w:sz w:val="18"/>
      <w:szCs w:val="20"/>
      <w:lang w:eastAsia="ru-RU"/>
    </w:rPr>
  </w:style>
  <w:style w:type="paragraph" w:customStyle="1" w:styleId="xl46">
    <w:name w:val="xl46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 CYR" w:eastAsia="Times New Roman" w:hAnsi="Times New Roman CYR"/>
      <w:color w:val="000000"/>
      <w:sz w:val="18"/>
      <w:szCs w:val="20"/>
      <w:lang w:eastAsia="ru-RU"/>
    </w:rPr>
  </w:style>
  <w:style w:type="paragraph" w:customStyle="1" w:styleId="xl47">
    <w:name w:val="xl47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 CYR" w:eastAsia="Times New Roman" w:hAnsi="Times New Roman CYR"/>
      <w:color w:val="000000"/>
      <w:sz w:val="18"/>
      <w:szCs w:val="20"/>
      <w:lang w:eastAsia="ru-RU"/>
    </w:rPr>
  </w:style>
  <w:style w:type="paragraph" w:customStyle="1" w:styleId="xl48">
    <w:name w:val="xl48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Times New Roman CYR" w:eastAsia="Times New Roman" w:hAnsi="Times New Roman CYR"/>
      <w:color w:val="000000"/>
      <w:sz w:val="18"/>
      <w:szCs w:val="20"/>
      <w:lang w:eastAsia="ru-RU"/>
    </w:rPr>
  </w:style>
  <w:style w:type="paragraph" w:customStyle="1" w:styleId="xl49">
    <w:name w:val="xl49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Arial Unicode MS" w:eastAsia="Arial Unicode MS" w:hAnsi="Times New Roman"/>
      <w:b/>
      <w:color w:val="000000"/>
      <w:sz w:val="24"/>
      <w:szCs w:val="20"/>
      <w:lang w:eastAsia="ru-RU"/>
    </w:rPr>
  </w:style>
  <w:style w:type="paragraph" w:customStyle="1" w:styleId="xl50">
    <w:name w:val="xl50"/>
    <w:basedOn w:val="a1"/>
    <w:uiPriority w:val="99"/>
    <w:qFormat/>
    <w:rsid w:val="00461BF7"/>
    <w:pPr>
      <w:pBdr>
        <w:top w:val="single" w:sz="6" w:space="0" w:color="auto"/>
        <w:bottom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Arial Unicode MS" w:eastAsia="Arial Unicode MS" w:hAnsi="Times New Roman"/>
      <w:sz w:val="24"/>
      <w:szCs w:val="20"/>
      <w:lang w:eastAsia="ru-RU"/>
    </w:rPr>
  </w:style>
  <w:style w:type="paragraph" w:customStyle="1" w:styleId="xl51">
    <w:name w:val="xl51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Times New Roman CYR" w:eastAsia="Times New Roman" w:hAnsi="Times New Roman CYR"/>
      <w:color w:val="000000"/>
      <w:sz w:val="18"/>
      <w:szCs w:val="20"/>
      <w:lang w:eastAsia="ru-RU"/>
    </w:rPr>
  </w:style>
  <w:style w:type="paragraph" w:customStyle="1" w:styleId="xl52">
    <w:name w:val="xl52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Arial CYR" w:eastAsia="Times New Roman" w:hAnsi="Arial CYR"/>
      <w:color w:val="000000"/>
      <w:sz w:val="24"/>
      <w:szCs w:val="20"/>
      <w:lang w:eastAsia="ru-RU"/>
    </w:rPr>
  </w:style>
  <w:style w:type="paragraph" w:customStyle="1" w:styleId="xl53">
    <w:name w:val="xl53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  <w:bottom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Arial CYR" w:eastAsia="Times New Roman" w:hAnsi="Arial CYR"/>
      <w:b/>
      <w:color w:val="000000"/>
      <w:sz w:val="28"/>
      <w:szCs w:val="20"/>
      <w:lang w:eastAsia="ru-RU"/>
    </w:rPr>
  </w:style>
  <w:style w:type="paragraph" w:customStyle="1" w:styleId="xl54">
    <w:name w:val="xl54"/>
    <w:basedOn w:val="a1"/>
    <w:uiPriority w:val="99"/>
    <w:qFormat/>
    <w:rsid w:val="00461BF7"/>
    <w:pPr>
      <w:pBdr>
        <w:top w:val="single" w:sz="6" w:space="0" w:color="auto"/>
        <w:bottom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Arial CYR" w:eastAsia="Times New Roman" w:hAnsi="Arial CYR"/>
      <w:b/>
      <w:color w:val="000000"/>
      <w:sz w:val="28"/>
      <w:szCs w:val="20"/>
      <w:lang w:eastAsia="ru-RU"/>
    </w:rPr>
  </w:style>
  <w:style w:type="paragraph" w:customStyle="1" w:styleId="xl55">
    <w:name w:val="xl55"/>
    <w:basedOn w:val="a1"/>
    <w:uiPriority w:val="99"/>
    <w:qFormat/>
    <w:rsid w:val="00461BF7"/>
    <w:pPr>
      <w:pBdr>
        <w:top w:val="single" w:sz="6" w:space="0" w:color="auto"/>
        <w:left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Arial CYR" w:eastAsia="Times New Roman" w:hAnsi="Arial CYR"/>
      <w:b/>
      <w:color w:val="000000"/>
      <w:sz w:val="28"/>
      <w:szCs w:val="20"/>
      <w:lang w:eastAsia="ru-RU"/>
    </w:rPr>
  </w:style>
  <w:style w:type="paragraph" w:customStyle="1" w:styleId="xl56">
    <w:name w:val="xl56"/>
    <w:basedOn w:val="a1"/>
    <w:uiPriority w:val="99"/>
    <w:qFormat/>
    <w:rsid w:val="00461BF7"/>
    <w:pPr>
      <w:pBdr>
        <w:top w:val="single" w:sz="6" w:space="0" w:color="auto"/>
      </w:pBdr>
      <w:overflowPunct w:val="0"/>
      <w:autoSpaceDE w:val="0"/>
      <w:autoSpaceDN w:val="0"/>
      <w:adjustRightInd w:val="0"/>
      <w:spacing w:before="100" w:after="100" w:line="240" w:lineRule="auto"/>
      <w:jc w:val="center"/>
      <w:textAlignment w:val="baseline"/>
    </w:pPr>
    <w:rPr>
      <w:rFonts w:ascii="Arial CYR" w:eastAsia="Times New Roman" w:hAnsi="Arial CYR"/>
      <w:b/>
      <w:color w:val="000000"/>
      <w:sz w:val="28"/>
      <w:szCs w:val="20"/>
      <w:lang w:eastAsia="ru-RU"/>
    </w:rPr>
  </w:style>
  <w:style w:type="paragraph" w:customStyle="1" w:styleId="2d">
    <w:name w:val="2"/>
    <w:basedOn w:val="21"/>
    <w:uiPriority w:val="99"/>
    <w:qFormat/>
    <w:rsid w:val="00461BF7"/>
    <w:pPr>
      <w:keepNext w:val="0"/>
      <w:widowControl w:val="0"/>
      <w:overflowPunct w:val="0"/>
      <w:autoSpaceDE w:val="0"/>
      <w:autoSpaceDN w:val="0"/>
      <w:adjustRightInd w:val="0"/>
      <w:spacing w:after="120"/>
      <w:ind w:firstLine="709"/>
      <w:jc w:val="both"/>
      <w:textAlignment w:val="baseline"/>
      <w:outlineLvl w:val="9"/>
    </w:pPr>
    <w:rPr>
      <w:b w:val="0"/>
    </w:rPr>
  </w:style>
  <w:style w:type="paragraph" w:customStyle="1" w:styleId="1c">
    <w:name w:val="Цитата1"/>
    <w:basedOn w:val="a1"/>
    <w:uiPriority w:val="99"/>
    <w:qFormat/>
    <w:rsid w:val="00461BF7"/>
    <w:pPr>
      <w:widowControl w:val="0"/>
      <w:shd w:val="clear" w:color="auto" w:fill="FFFFFF"/>
      <w:overflowPunct w:val="0"/>
      <w:autoSpaceDE w:val="0"/>
      <w:autoSpaceDN w:val="0"/>
      <w:adjustRightInd w:val="0"/>
      <w:spacing w:after="0" w:line="360" w:lineRule="auto"/>
      <w:ind w:left="5341" w:right="3090" w:hanging="1327"/>
      <w:textAlignment w:val="baseline"/>
    </w:pPr>
    <w:rPr>
      <w:rFonts w:ascii="Times New Roman" w:eastAsia="Times New Roman" w:hAnsi="Times New Roman"/>
      <w:b/>
      <w:color w:val="000000"/>
      <w:sz w:val="24"/>
      <w:szCs w:val="20"/>
      <w:lang w:eastAsia="ru-RU"/>
    </w:rPr>
  </w:style>
  <w:style w:type="character" w:customStyle="1" w:styleId="Iniiaiieoeoo">
    <w:name w:val="Iniiaiie o?eoo"/>
    <w:uiPriority w:val="99"/>
    <w:qFormat/>
    <w:rsid w:val="00461BF7"/>
  </w:style>
  <w:style w:type="paragraph" w:customStyle="1" w:styleId="caaieiaie1">
    <w:name w:val="caaieiaie 1"/>
    <w:basedOn w:val="Iauiue"/>
    <w:next w:val="Iauiue"/>
    <w:uiPriority w:val="99"/>
    <w:qFormat/>
    <w:rsid w:val="00461BF7"/>
    <w:pPr>
      <w:keepNext/>
      <w:widowControl/>
    </w:pPr>
    <w:rPr>
      <w:b/>
      <w:sz w:val="22"/>
    </w:rPr>
  </w:style>
  <w:style w:type="paragraph" w:customStyle="1" w:styleId="caaieiaie2">
    <w:name w:val="caaieiaie 2"/>
    <w:basedOn w:val="caaieiaie1"/>
    <w:next w:val="Iniiaiieoaeno"/>
    <w:uiPriority w:val="99"/>
    <w:qFormat/>
    <w:rsid w:val="00461BF7"/>
    <w:pPr>
      <w:keepLines/>
      <w:widowControl w:val="0"/>
      <w:tabs>
        <w:tab w:val="left" w:pos="0"/>
        <w:tab w:val="left" w:pos="153"/>
      </w:tabs>
      <w:suppressAutoHyphens/>
      <w:spacing w:before="240"/>
    </w:pPr>
    <w:rPr>
      <w:kern w:val="28"/>
      <w:sz w:val="24"/>
      <w:lang w:val="ru-RU"/>
    </w:rPr>
  </w:style>
  <w:style w:type="paragraph" w:customStyle="1" w:styleId="Iniiaiieoaeno">
    <w:name w:val="Iniiaiie oaeno"/>
    <w:basedOn w:val="Iauiue"/>
    <w:uiPriority w:val="99"/>
    <w:qFormat/>
    <w:rsid w:val="00461BF7"/>
    <w:pPr>
      <w:keepNext/>
      <w:spacing w:before="120"/>
      <w:ind w:firstLine="567"/>
      <w:jc w:val="both"/>
    </w:pPr>
    <w:rPr>
      <w:sz w:val="24"/>
      <w:lang w:val="ru-RU"/>
    </w:rPr>
  </w:style>
  <w:style w:type="paragraph" w:customStyle="1" w:styleId="caaieiaie4">
    <w:name w:val="caaieiaie 4"/>
    <w:basedOn w:val="Iauiue"/>
    <w:next w:val="Iauiue"/>
    <w:uiPriority w:val="99"/>
    <w:qFormat/>
    <w:rsid w:val="00461BF7"/>
    <w:pPr>
      <w:keepNext/>
      <w:widowControl/>
      <w:tabs>
        <w:tab w:val="left" w:pos="56"/>
        <w:tab w:val="left" w:pos="6122"/>
      </w:tabs>
      <w:jc w:val="both"/>
    </w:pPr>
    <w:rPr>
      <w:b/>
      <w:sz w:val="24"/>
      <w:lang w:val="ru-RU"/>
    </w:rPr>
  </w:style>
  <w:style w:type="paragraph" w:customStyle="1" w:styleId="caaieiaie5">
    <w:name w:val="caaieiaie 5"/>
    <w:basedOn w:val="Iauiue"/>
    <w:next w:val="Iauiue"/>
    <w:uiPriority w:val="99"/>
    <w:qFormat/>
    <w:rsid w:val="00461BF7"/>
    <w:pPr>
      <w:keepNext/>
      <w:widowControl/>
      <w:spacing w:before="100" w:after="100"/>
      <w:ind w:left="575"/>
    </w:pPr>
    <w:rPr>
      <w:b/>
      <w:sz w:val="24"/>
      <w:lang w:val="ru-RU"/>
    </w:rPr>
  </w:style>
  <w:style w:type="paragraph" w:customStyle="1" w:styleId="caaieiaie6">
    <w:name w:val="caaieiaie 6"/>
    <w:basedOn w:val="Iauiue"/>
    <w:next w:val="Iauiue"/>
    <w:uiPriority w:val="99"/>
    <w:qFormat/>
    <w:rsid w:val="00461BF7"/>
    <w:pPr>
      <w:widowControl/>
      <w:tabs>
        <w:tab w:val="left" w:pos="0"/>
        <w:tab w:val="left" w:pos="2286"/>
      </w:tabs>
      <w:spacing w:before="240" w:after="60"/>
      <w:ind w:left="2286" w:hanging="1152"/>
    </w:pPr>
    <w:rPr>
      <w:b/>
      <w:sz w:val="22"/>
      <w:lang w:val="ru-RU"/>
    </w:rPr>
  </w:style>
  <w:style w:type="paragraph" w:customStyle="1" w:styleId="caaieiaie7">
    <w:name w:val="caaieiaie 7"/>
    <w:basedOn w:val="Iauiue"/>
    <w:next w:val="Iauiue"/>
    <w:uiPriority w:val="99"/>
    <w:qFormat/>
    <w:rsid w:val="00461BF7"/>
    <w:pPr>
      <w:widowControl/>
      <w:tabs>
        <w:tab w:val="left" w:pos="0"/>
        <w:tab w:val="left" w:pos="2430"/>
      </w:tabs>
      <w:spacing w:before="240" w:after="60"/>
      <w:ind w:left="2430" w:hanging="1296"/>
    </w:pPr>
    <w:rPr>
      <w:sz w:val="24"/>
      <w:lang w:val="ru-RU"/>
    </w:rPr>
  </w:style>
  <w:style w:type="paragraph" w:customStyle="1" w:styleId="caaieiaie8">
    <w:name w:val="caaieiaie 8"/>
    <w:basedOn w:val="Iauiue"/>
    <w:next w:val="Iauiue"/>
    <w:uiPriority w:val="99"/>
    <w:qFormat/>
    <w:rsid w:val="00461BF7"/>
    <w:pPr>
      <w:tabs>
        <w:tab w:val="left" w:pos="0"/>
        <w:tab w:val="left" w:pos="2574"/>
      </w:tabs>
      <w:spacing w:before="240" w:after="60"/>
      <w:ind w:left="2574" w:hanging="1440"/>
    </w:pPr>
    <w:rPr>
      <w:rFonts w:ascii="Arial" w:hAnsi="Arial"/>
      <w:i/>
      <w:lang w:val="ru-RU"/>
    </w:rPr>
  </w:style>
  <w:style w:type="paragraph" w:customStyle="1" w:styleId="caaieiaie9">
    <w:name w:val="caaieiaie 9"/>
    <w:basedOn w:val="Iauiue"/>
    <w:next w:val="Iauiue"/>
    <w:uiPriority w:val="99"/>
    <w:qFormat/>
    <w:rsid w:val="00461BF7"/>
    <w:pPr>
      <w:tabs>
        <w:tab w:val="left" w:pos="0"/>
        <w:tab w:val="left" w:pos="2718"/>
      </w:tabs>
      <w:spacing w:before="240" w:after="60" w:line="360" w:lineRule="auto"/>
      <w:ind w:left="2718" w:hanging="1584"/>
    </w:pPr>
    <w:rPr>
      <w:rFonts w:ascii="Arial" w:hAnsi="Arial"/>
      <w:i/>
      <w:sz w:val="18"/>
      <w:lang w:val="ru-RU"/>
    </w:rPr>
  </w:style>
  <w:style w:type="paragraph" w:customStyle="1" w:styleId="Ioiaiaaiiuenienie">
    <w:name w:val="Ioia?iaaiiue nienie"/>
    <w:basedOn w:val="Iauiue"/>
    <w:uiPriority w:val="99"/>
    <w:qFormat/>
    <w:rsid w:val="00461BF7"/>
    <w:pPr>
      <w:widowControl/>
      <w:tabs>
        <w:tab w:val="left" w:pos="1998"/>
      </w:tabs>
      <w:spacing w:before="60"/>
      <w:ind w:left="1998" w:hanging="864"/>
      <w:jc w:val="both"/>
    </w:pPr>
    <w:rPr>
      <w:sz w:val="24"/>
      <w:lang w:val="ru-RU"/>
    </w:rPr>
  </w:style>
  <w:style w:type="paragraph" w:customStyle="1" w:styleId="Ioiaiaaiiuenienie2">
    <w:name w:val="Ioia?iaaiiue nienie 2"/>
    <w:basedOn w:val="Ioiaiaaiiuenienie"/>
    <w:uiPriority w:val="99"/>
    <w:qFormat/>
    <w:rsid w:val="00461BF7"/>
    <w:pPr>
      <w:tabs>
        <w:tab w:val="clear" w:pos="1998"/>
        <w:tab w:val="left" w:pos="2214"/>
      </w:tabs>
      <w:spacing w:before="120"/>
      <w:ind w:left="2142" w:hanging="1008"/>
    </w:pPr>
  </w:style>
  <w:style w:type="paragraph" w:customStyle="1" w:styleId="Iaeeiaaiiuenienie3">
    <w:name w:val="Ia?ee?iaaiiue nienie 3"/>
    <w:basedOn w:val="Iauiue"/>
    <w:uiPriority w:val="99"/>
    <w:qFormat/>
    <w:rsid w:val="00461BF7"/>
    <w:pPr>
      <w:widowControl/>
      <w:tabs>
        <w:tab w:val="left" w:pos="1260"/>
      </w:tabs>
      <w:spacing w:before="120"/>
      <w:ind w:firstLine="720"/>
      <w:jc w:val="both"/>
    </w:pPr>
    <w:rPr>
      <w:sz w:val="24"/>
      <w:lang w:val="ru-RU"/>
    </w:rPr>
  </w:style>
  <w:style w:type="paragraph" w:customStyle="1" w:styleId="Ioiaiaaiiuenienie3">
    <w:name w:val="Ioia?iaaiiue nienie 3"/>
    <w:basedOn w:val="Iauiue"/>
    <w:uiPriority w:val="99"/>
    <w:qFormat/>
    <w:rsid w:val="00461BF7"/>
    <w:pPr>
      <w:tabs>
        <w:tab w:val="left" w:pos="926"/>
        <w:tab w:val="left" w:pos="1256"/>
      </w:tabs>
      <w:ind w:left="926" w:hanging="360"/>
    </w:pPr>
    <w:rPr>
      <w:sz w:val="24"/>
      <w:lang w:val="ru-RU"/>
    </w:rPr>
  </w:style>
  <w:style w:type="paragraph" w:customStyle="1" w:styleId="Iaeeiaaiiuenienie">
    <w:name w:val="Ia?ee?iaaiiue nienie"/>
    <w:basedOn w:val="Iniiaiieoaeno"/>
    <w:uiPriority w:val="99"/>
    <w:qFormat/>
    <w:rsid w:val="00461BF7"/>
    <w:pPr>
      <w:spacing w:before="60"/>
    </w:pPr>
  </w:style>
  <w:style w:type="paragraph" w:customStyle="1" w:styleId="Ieieeeieiioeooe">
    <w:name w:val="Ie?iee eieiioeooe"/>
    <w:basedOn w:val="Iauiue"/>
    <w:uiPriority w:val="99"/>
    <w:qFormat/>
    <w:rsid w:val="00461BF7"/>
    <w:pPr>
      <w:widowControl/>
      <w:tabs>
        <w:tab w:val="center" w:pos="4677"/>
        <w:tab w:val="right" w:pos="9355"/>
      </w:tabs>
    </w:pPr>
    <w:rPr>
      <w:sz w:val="24"/>
      <w:lang w:val="ru-RU"/>
    </w:rPr>
  </w:style>
  <w:style w:type="character" w:customStyle="1" w:styleId="iiianoaieou">
    <w:name w:val="iiia? no?aieou"/>
    <w:basedOn w:val="Iniiaiieoeoo"/>
    <w:uiPriority w:val="99"/>
    <w:qFormat/>
    <w:rsid w:val="00461BF7"/>
    <w:rPr>
      <w:rFonts w:cs="Times New Roman"/>
    </w:rPr>
  </w:style>
  <w:style w:type="paragraph" w:customStyle="1" w:styleId="iaeaaeaiea1">
    <w:name w:val="iaeaaeaiea 1"/>
    <w:basedOn w:val="Iauiue"/>
    <w:next w:val="Iauiue"/>
    <w:uiPriority w:val="99"/>
    <w:qFormat/>
    <w:rsid w:val="00461BF7"/>
    <w:pPr>
      <w:widowControl/>
      <w:spacing w:before="100" w:after="100"/>
    </w:pPr>
    <w:rPr>
      <w:sz w:val="24"/>
      <w:lang w:val="ru-RU"/>
    </w:rPr>
  </w:style>
  <w:style w:type="paragraph" w:customStyle="1" w:styleId="iaeaaeaiea2">
    <w:name w:val="iaeaaeaiea 2"/>
    <w:basedOn w:val="Iauiue"/>
    <w:next w:val="Iauiue"/>
    <w:uiPriority w:val="99"/>
    <w:qFormat/>
    <w:rsid w:val="00461BF7"/>
    <w:pPr>
      <w:widowControl/>
      <w:spacing w:before="100" w:after="100"/>
      <w:ind w:left="240"/>
    </w:pPr>
    <w:rPr>
      <w:sz w:val="24"/>
      <w:lang w:val="ru-RU"/>
    </w:rPr>
  </w:style>
  <w:style w:type="paragraph" w:customStyle="1" w:styleId="iaeaaeaiea3">
    <w:name w:val="iaeaaeaiea 3"/>
    <w:basedOn w:val="Iauiue"/>
    <w:next w:val="Iauiue"/>
    <w:uiPriority w:val="99"/>
    <w:qFormat/>
    <w:rsid w:val="00461BF7"/>
    <w:pPr>
      <w:widowControl/>
      <w:spacing w:before="100" w:after="100"/>
      <w:ind w:left="480"/>
    </w:pPr>
    <w:rPr>
      <w:sz w:val="24"/>
      <w:lang w:val="ru-RU"/>
    </w:rPr>
  </w:style>
  <w:style w:type="paragraph" w:customStyle="1" w:styleId="iaeaaeaiea4">
    <w:name w:val="iaeaaeaiea 4"/>
    <w:basedOn w:val="Iauiue"/>
    <w:next w:val="Iauiue"/>
    <w:uiPriority w:val="99"/>
    <w:qFormat/>
    <w:rsid w:val="00461BF7"/>
    <w:pPr>
      <w:widowControl/>
      <w:spacing w:before="100" w:after="100"/>
      <w:ind w:left="720"/>
    </w:pPr>
    <w:rPr>
      <w:sz w:val="24"/>
      <w:lang w:val="ru-RU"/>
    </w:rPr>
  </w:style>
  <w:style w:type="paragraph" w:customStyle="1" w:styleId="iaeaaeaiea5">
    <w:name w:val="iaeaaeaiea 5"/>
    <w:basedOn w:val="Iauiue"/>
    <w:next w:val="Iauiue"/>
    <w:uiPriority w:val="99"/>
    <w:qFormat/>
    <w:rsid w:val="00461BF7"/>
    <w:pPr>
      <w:widowControl/>
      <w:spacing w:before="100" w:after="100"/>
      <w:ind w:left="960"/>
    </w:pPr>
    <w:rPr>
      <w:sz w:val="24"/>
      <w:lang w:val="ru-RU"/>
    </w:rPr>
  </w:style>
  <w:style w:type="paragraph" w:customStyle="1" w:styleId="iaeaaeaiea6">
    <w:name w:val="iaeaaeaiea 6"/>
    <w:basedOn w:val="Iauiue"/>
    <w:next w:val="Iauiue"/>
    <w:uiPriority w:val="99"/>
    <w:qFormat/>
    <w:rsid w:val="00461BF7"/>
    <w:pPr>
      <w:widowControl/>
      <w:spacing w:before="100" w:after="100"/>
      <w:ind w:left="1200"/>
    </w:pPr>
    <w:rPr>
      <w:sz w:val="24"/>
      <w:lang w:val="ru-RU"/>
    </w:rPr>
  </w:style>
  <w:style w:type="paragraph" w:customStyle="1" w:styleId="iaeaaeaiea7">
    <w:name w:val="iaeaaeaiea 7"/>
    <w:basedOn w:val="Iauiue"/>
    <w:next w:val="Iauiue"/>
    <w:uiPriority w:val="99"/>
    <w:qFormat/>
    <w:rsid w:val="00461BF7"/>
    <w:pPr>
      <w:widowControl/>
      <w:spacing w:before="100" w:after="100"/>
      <w:ind w:left="1440"/>
    </w:pPr>
    <w:rPr>
      <w:sz w:val="24"/>
      <w:lang w:val="ru-RU"/>
    </w:rPr>
  </w:style>
  <w:style w:type="paragraph" w:customStyle="1" w:styleId="iaeaaeaiea8">
    <w:name w:val="iaeaaeaiea 8"/>
    <w:basedOn w:val="Iauiue"/>
    <w:next w:val="Iauiue"/>
    <w:uiPriority w:val="99"/>
    <w:qFormat/>
    <w:rsid w:val="00461BF7"/>
    <w:pPr>
      <w:widowControl/>
      <w:spacing w:before="100" w:after="100"/>
      <w:ind w:left="1680"/>
    </w:pPr>
    <w:rPr>
      <w:sz w:val="24"/>
      <w:lang w:val="ru-RU"/>
    </w:rPr>
  </w:style>
  <w:style w:type="paragraph" w:customStyle="1" w:styleId="iaeaaeaiea9">
    <w:name w:val="iaeaaeaiea 9"/>
    <w:basedOn w:val="Iauiue"/>
    <w:next w:val="Iauiue"/>
    <w:uiPriority w:val="99"/>
    <w:qFormat/>
    <w:rsid w:val="00461BF7"/>
    <w:pPr>
      <w:widowControl/>
      <w:spacing w:before="100" w:after="100"/>
      <w:ind w:left="1920"/>
    </w:pPr>
    <w:rPr>
      <w:sz w:val="24"/>
      <w:lang w:val="ru-RU"/>
    </w:rPr>
  </w:style>
  <w:style w:type="paragraph" w:customStyle="1" w:styleId="Aaoieeeieiioeooe">
    <w:name w:val="Aa?oiee eieiioeooe"/>
    <w:basedOn w:val="Iauiue"/>
    <w:uiPriority w:val="99"/>
    <w:qFormat/>
    <w:rsid w:val="00461BF7"/>
    <w:pPr>
      <w:widowControl/>
      <w:tabs>
        <w:tab w:val="center" w:pos="4677"/>
        <w:tab w:val="right" w:pos="9355"/>
      </w:tabs>
      <w:spacing w:before="100" w:after="100"/>
    </w:pPr>
    <w:rPr>
      <w:sz w:val="24"/>
      <w:lang w:val="ru-RU"/>
    </w:rPr>
  </w:style>
  <w:style w:type="paragraph" w:customStyle="1" w:styleId="Iacaaiea">
    <w:name w:val="Iacaaiea"/>
    <w:basedOn w:val="Iauiue"/>
    <w:uiPriority w:val="99"/>
    <w:qFormat/>
    <w:rsid w:val="00461BF7"/>
    <w:pPr>
      <w:widowControl/>
      <w:jc w:val="center"/>
    </w:pPr>
    <w:rPr>
      <w:sz w:val="24"/>
      <w:lang w:val="ru-RU"/>
    </w:rPr>
  </w:style>
  <w:style w:type="paragraph" w:customStyle="1" w:styleId="Iniiaiieoaenonionooiii2">
    <w:name w:val="Iniiaiie oaeno n ionooiii 2"/>
    <w:basedOn w:val="Iauiue"/>
    <w:uiPriority w:val="99"/>
    <w:qFormat/>
    <w:rsid w:val="00461BF7"/>
    <w:pPr>
      <w:widowControl/>
      <w:shd w:val="clear" w:color="auto" w:fill="FFFFFF"/>
      <w:ind w:firstLine="533"/>
      <w:jc w:val="both"/>
    </w:pPr>
    <w:rPr>
      <w:color w:val="000000"/>
      <w:sz w:val="22"/>
      <w:lang w:val="ru-RU"/>
    </w:rPr>
  </w:style>
  <w:style w:type="character" w:customStyle="1" w:styleId="affffe">
    <w:name w:val="комментарий"/>
    <w:uiPriority w:val="99"/>
    <w:qFormat/>
    <w:rsid w:val="00461BF7"/>
    <w:rPr>
      <w:b/>
      <w:i/>
      <w:sz w:val="28"/>
    </w:rPr>
  </w:style>
  <w:style w:type="paragraph" w:styleId="3e">
    <w:name w:val="toc 3"/>
    <w:basedOn w:val="a1"/>
    <w:next w:val="a1"/>
    <w:autoRedefine/>
    <w:uiPriority w:val="99"/>
    <w:rsid w:val="00461BF7"/>
    <w:pPr>
      <w:tabs>
        <w:tab w:val="left" w:pos="567"/>
        <w:tab w:val="left" w:pos="709"/>
        <w:tab w:val="right" w:leader="dot" w:pos="10195"/>
      </w:tabs>
      <w:spacing w:after="0" w:line="240" w:lineRule="auto"/>
      <w:jc w:val="both"/>
    </w:pPr>
    <w:rPr>
      <w:rFonts w:ascii="Times New Roman" w:eastAsia="Times New Roman" w:hAnsi="Times New Roman"/>
      <w:iCs/>
      <w:noProof/>
      <w:sz w:val="20"/>
      <w:szCs w:val="20"/>
      <w:lang w:eastAsia="ru-RU"/>
    </w:rPr>
  </w:style>
  <w:style w:type="paragraph" w:styleId="1d">
    <w:name w:val="toc 1"/>
    <w:basedOn w:val="a1"/>
    <w:next w:val="a1"/>
    <w:autoRedefine/>
    <w:uiPriority w:val="99"/>
    <w:rsid w:val="00461BF7"/>
    <w:pPr>
      <w:tabs>
        <w:tab w:val="right" w:leader="dot" w:pos="10195"/>
      </w:tabs>
      <w:spacing w:before="120" w:after="120" w:line="360" w:lineRule="auto"/>
    </w:pPr>
    <w:rPr>
      <w:rFonts w:ascii="Times New Roman" w:eastAsia="Times New Roman" w:hAnsi="Times New Roman"/>
      <w:bCs/>
      <w:caps/>
      <w:noProof/>
      <w:sz w:val="24"/>
      <w:szCs w:val="24"/>
      <w:lang w:eastAsia="ru-RU"/>
    </w:rPr>
  </w:style>
  <w:style w:type="paragraph" w:styleId="2e">
    <w:name w:val="toc 2"/>
    <w:basedOn w:val="a1"/>
    <w:next w:val="a1"/>
    <w:autoRedefine/>
    <w:uiPriority w:val="99"/>
    <w:rsid w:val="00461BF7"/>
    <w:pPr>
      <w:tabs>
        <w:tab w:val="left" w:pos="360"/>
        <w:tab w:val="right" w:leader="dot" w:pos="10195"/>
      </w:tabs>
      <w:spacing w:after="0" w:line="360" w:lineRule="auto"/>
    </w:pPr>
    <w:rPr>
      <w:rFonts w:ascii="Times New Roman" w:eastAsia="Times New Roman" w:hAnsi="Times New Roman"/>
      <w:smallCaps/>
      <w:noProof/>
      <w:sz w:val="24"/>
      <w:szCs w:val="24"/>
      <w:lang w:eastAsia="ru-RU"/>
    </w:rPr>
  </w:style>
  <w:style w:type="paragraph" w:styleId="46">
    <w:name w:val="toc 4"/>
    <w:basedOn w:val="a1"/>
    <w:next w:val="a1"/>
    <w:autoRedefine/>
    <w:uiPriority w:val="99"/>
    <w:rsid w:val="00461BF7"/>
    <w:pPr>
      <w:tabs>
        <w:tab w:val="left" w:pos="540"/>
        <w:tab w:val="right" w:leader="dot" w:pos="10195"/>
      </w:tabs>
      <w:spacing w:after="0" w:line="240" w:lineRule="auto"/>
      <w:jc w:val="both"/>
    </w:pPr>
    <w:rPr>
      <w:rFonts w:ascii="Times New Roman" w:eastAsia="Times New Roman" w:hAnsi="Times New Roman"/>
      <w:sz w:val="18"/>
      <w:szCs w:val="18"/>
      <w:lang w:eastAsia="ru-RU"/>
    </w:rPr>
  </w:style>
  <w:style w:type="paragraph" w:styleId="55">
    <w:name w:val="toc 5"/>
    <w:basedOn w:val="a1"/>
    <w:next w:val="a1"/>
    <w:autoRedefine/>
    <w:uiPriority w:val="99"/>
    <w:semiHidden/>
    <w:rsid w:val="00461BF7"/>
    <w:pPr>
      <w:spacing w:after="0" w:line="240" w:lineRule="auto"/>
      <w:ind w:left="960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3TimesNewRoman">
    <w:name w:val="Стиль Заголовок 3 + Times New Roman не полужирный"/>
    <w:basedOn w:val="31"/>
    <w:link w:val="3TimesNewRoman0"/>
    <w:uiPriority w:val="99"/>
    <w:qFormat/>
    <w:rsid w:val="00461BF7"/>
  </w:style>
  <w:style w:type="character" w:customStyle="1" w:styleId="3TimesNewRoman0">
    <w:name w:val="Стиль Заголовок 3 + Times New Roman не полужирный Знак"/>
    <w:basedOn w:val="32"/>
    <w:link w:val="3TimesNewRoman"/>
    <w:uiPriority w:val="99"/>
    <w:qFormat/>
    <w:locked/>
    <w:rsid w:val="00461BF7"/>
    <w:rPr>
      <w:rFonts w:ascii="Times New Roman" w:hAnsi="Times New Roman" w:cs="Times New Roman"/>
      <w:b/>
      <w:caps/>
      <w:sz w:val="24"/>
      <w:szCs w:val="24"/>
      <w:lang w:eastAsia="ru-RU"/>
    </w:rPr>
  </w:style>
  <w:style w:type="paragraph" w:styleId="62">
    <w:name w:val="toc 6"/>
    <w:basedOn w:val="a1"/>
    <w:next w:val="a1"/>
    <w:autoRedefine/>
    <w:uiPriority w:val="99"/>
    <w:semiHidden/>
    <w:rsid w:val="00461BF7"/>
    <w:pPr>
      <w:spacing w:after="0" w:line="240" w:lineRule="auto"/>
      <w:ind w:left="1200"/>
    </w:pPr>
    <w:rPr>
      <w:rFonts w:ascii="Times New Roman" w:eastAsia="Times New Roman" w:hAnsi="Times New Roman"/>
      <w:sz w:val="18"/>
      <w:szCs w:val="18"/>
      <w:lang w:eastAsia="ru-RU"/>
    </w:rPr>
  </w:style>
  <w:style w:type="paragraph" w:styleId="71">
    <w:name w:val="toc 7"/>
    <w:basedOn w:val="a1"/>
    <w:next w:val="a1"/>
    <w:autoRedefine/>
    <w:uiPriority w:val="99"/>
    <w:semiHidden/>
    <w:rsid w:val="00461BF7"/>
    <w:pPr>
      <w:spacing w:after="0" w:line="240" w:lineRule="auto"/>
      <w:ind w:left="1440"/>
    </w:pPr>
    <w:rPr>
      <w:rFonts w:ascii="Times New Roman" w:eastAsia="Times New Roman" w:hAnsi="Times New Roman"/>
      <w:sz w:val="18"/>
      <w:szCs w:val="18"/>
      <w:lang w:eastAsia="ru-RU"/>
    </w:rPr>
  </w:style>
  <w:style w:type="paragraph" w:styleId="81">
    <w:name w:val="toc 8"/>
    <w:basedOn w:val="a1"/>
    <w:next w:val="a1"/>
    <w:autoRedefine/>
    <w:uiPriority w:val="99"/>
    <w:semiHidden/>
    <w:rsid w:val="00461BF7"/>
    <w:pPr>
      <w:spacing w:after="0" w:line="240" w:lineRule="auto"/>
      <w:ind w:left="1680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3TimesNewRoman00">
    <w:name w:val="Стиль Заголовок 3 + Times New Roman Перед:  0 пт После:  0 пт"/>
    <w:basedOn w:val="31"/>
    <w:uiPriority w:val="99"/>
    <w:qFormat/>
    <w:rsid w:val="00461BF7"/>
    <w:pPr>
      <w:spacing w:before="0" w:after="0"/>
    </w:pPr>
    <w:rPr>
      <w:bCs/>
    </w:rPr>
  </w:style>
  <w:style w:type="paragraph" w:customStyle="1" w:styleId="1e">
    <w:name w:val="1"/>
    <w:basedOn w:val="a1"/>
    <w:uiPriority w:val="99"/>
    <w:qFormat/>
    <w:rsid w:val="00461BF7"/>
    <w:pPr>
      <w:spacing w:after="160" w:line="240" w:lineRule="exact"/>
    </w:pPr>
    <w:rPr>
      <w:rFonts w:ascii="Times New Roman" w:hAnsi="Times New Roman"/>
      <w:sz w:val="20"/>
      <w:szCs w:val="20"/>
      <w:lang w:eastAsia="zh-CN"/>
    </w:rPr>
  </w:style>
  <w:style w:type="character" w:customStyle="1" w:styleId="ConsPlusNormal0">
    <w:name w:val="ConsPlusNormal Знак"/>
    <w:link w:val="ConsPlusNormal"/>
    <w:qFormat/>
    <w:locked/>
    <w:rsid w:val="00461BF7"/>
    <w:rPr>
      <w:rFonts w:ascii="Times New Roman" w:eastAsia="Times New Roman" w:hAnsi="Times New Roman"/>
      <w:sz w:val="24"/>
    </w:rPr>
  </w:style>
  <w:style w:type="character" w:customStyle="1" w:styleId="3f">
    <w:name w:val="Стиль3 Знак Знак Знак"/>
    <w:uiPriority w:val="99"/>
    <w:qFormat/>
    <w:rsid w:val="00461BF7"/>
    <w:rPr>
      <w:sz w:val="24"/>
      <w:lang w:val="ru-RU" w:eastAsia="ru-RU"/>
    </w:rPr>
  </w:style>
  <w:style w:type="character" w:customStyle="1" w:styleId="1f">
    <w:name w:val="Основной текст Знак1"/>
    <w:aliases w:val="body text Знак,Знак8 Знак Знак,Основной текст Знак Знак Знак Знак1,Основной текст Знак Знак Знак Знак Знак,body text Знак Знак Знак"/>
    <w:uiPriority w:val="99"/>
    <w:qFormat/>
    <w:locked/>
    <w:rsid w:val="00461BF7"/>
    <w:rPr>
      <w:rFonts w:ascii="Times New Roman" w:hAnsi="Times New Roman"/>
      <w:sz w:val="24"/>
      <w:lang w:eastAsia="ru-RU"/>
    </w:rPr>
  </w:style>
  <w:style w:type="character" w:customStyle="1" w:styleId="apple-converted-space">
    <w:name w:val="apple-converted-space"/>
    <w:basedOn w:val="a2"/>
    <w:uiPriority w:val="99"/>
    <w:qFormat/>
    <w:rsid w:val="00461BF7"/>
    <w:rPr>
      <w:rFonts w:cs="Times New Roman"/>
    </w:rPr>
  </w:style>
  <w:style w:type="character" w:customStyle="1" w:styleId="link">
    <w:name w:val="link"/>
    <w:basedOn w:val="a2"/>
    <w:uiPriority w:val="99"/>
    <w:qFormat/>
    <w:rsid w:val="00461BF7"/>
    <w:rPr>
      <w:rFonts w:cs="Times New Roman"/>
    </w:rPr>
  </w:style>
  <w:style w:type="paragraph" w:customStyle="1" w:styleId="s1">
    <w:name w:val="s_1"/>
    <w:basedOn w:val="a1"/>
    <w:qFormat/>
    <w:rsid w:val="00461BF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fff">
    <w:name w:val="annotation reference"/>
    <w:basedOn w:val="a2"/>
    <w:qFormat/>
    <w:rsid w:val="00461BF7"/>
    <w:rPr>
      <w:rFonts w:cs="Times New Roman"/>
      <w:sz w:val="16"/>
    </w:rPr>
  </w:style>
  <w:style w:type="paragraph" w:styleId="afffff0">
    <w:name w:val="annotation text"/>
    <w:basedOn w:val="a1"/>
    <w:link w:val="afffff1"/>
    <w:qFormat/>
    <w:rsid w:val="00461BF7"/>
    <w:pPr>
      <w:spacing w:after="60" w:line="240" w:lineRule="auto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ffff1">
    <w:name w:val="Текст примечания Знак"/>
    <w:basedOn w:val="a2"/>
    <w:link w:val="afffff0"/>
    <w:qFormat/>
    <w:locked/>
    <w:rsid w:val="00461BF7"/>
    <w:rPr>
      <w:rFonts w:ascii="Times New Roman" w:hAnsi="Times New Roman" w:cs="Times New Roman"/>
      <w:sz w:val="20"/>
      <w:szCs w:val="20"/>
      <w:lang w:eastAsia="ru-RU"/>
    </w:rPr>
  </w:style>
  <w:style w:type="paragraph" w:styleId="afffff2">
    <w:name w:val="annotation subject"/>
    <w:basedOn w:val="afffff0"/>
    <w:next w:val="afffff0"/>
    <w:link w:val="afffff3"/>
    <w:qFormat/>
    <w:rsid w:val="00461BF7"/>
    <w:rPr>
      <w:b/>
      <w:bCs/>
    </w:rPr>
  </w:style>
  <w:style w:type="character" w:customStyle="1" w:styleId="afffff3">
    <w:name w:val="Тема примечания Знак"/>
    <w:basedOn w:val="afffff1"/>
    <w:link w:val="afffff2"/>
    <w:qFormat/>
    <w:locked/>
    <w:rsid w:val="00461BF7"/>
    <w:rPr>
      <w:rFonts w:ascii="Times New Roman" w:hAnsi="Times New Roman" w:cs="Times New Roman"/>
      <w:b/>
      <w:bCs/>
      <w:sz w:val="20"/>
      <w:szCs w:val="20"/>
      <w:lang w:eastAsia="ru-RU"/>
    </w:rPr>
  </w:style>
  <w:style w:type="paragraph" w:customStyle="1" w:styleId="Default">
    <w:name w:val="Default"/>
    <w:uiPriority w:val="99"/>
    <w:qFormat/>
    <w:rsid w:val="00461BF7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blk">
    <w:name w:val="blk"/>
    <w:qFormat/>
    <w:rsid w:val="00461BF7"/>
  </w:style>
  <w:style w:type="character" w:customStyle="1" w:styleId="rvts6">
    <w:name w:val="rvts6"/>
    <w:uiPriority w:val="99"/>
    <w:qFormat/>
    <w:rsid w:val="00461BF7"/>
  </w:style>
  <w:style w:type="paragraph" w:customStyle="1" w:styleId="afffff4">
    <w:name w:val="Подраздел"/>
    <w:basedOn w:val="a1"/>
    <w:uiPriority w:val="99"/>
    <w:qFormat/>
    <w:rsid w:val="00461BF7"/>
    <w:pPr>
      <w:suppressAutoHyphens/>
      <w:spacing w:before="240" w:after="120" w:line="240" w:lineRule="auto"/>
      <w:jc w:val="center"/>
    </w:pPr>
    <w:rPr>
      <w:rFonts w:ascii="TimesDL" w:eastAsia="Times New Roman" w:hAnsi="TimesDL" w:cs="TimesDL"/>
      <w:b/>
      <w:bCs/>
      <w:smallCaps/>
      <w:spacing w:val="-2"/>
      <w:sz w:val="24"/>
      <w:szCs w:val="24"/>
      <w:lang w:eastAsia="ru-RU"/>
    </w:rPr>
  </w:style>
  <w:style w:type="character" w:customStyle="1" w:styleId="afffff5">
    <w:name w:val="Заголовок Знак"/>
    <w:uiPriority w:val="99"/>
    <w:qFormat/>
    <w:rsid w:val="00461BF7"/>
    <w:rPr>
      <w:rFonts w:ascii="Arial" w:hAnsi="Arial"/>
      <w:b/>
      <w:kern w:val="28"/>
      <w:sz w:val="32"/>
    </w:rPr>
  </w:style>
  <w:style w:type="character" w:customStyle="1" w:styleId="afffff6">
    <w:name w:val="Цветовое выделение для Нормальный"/>
    <w:uiPriority w:val="99"/>
    <w:qFormat/>
    <w:rsid w:val="00461BF7"/>
    <w:rPr>
      <w:sz w:val="20"/>
    </w:rPr>
  </w:style>
  <w:style w:type="character" w:customStyle="1" w:styleId="links8">
    <w:name w:val="link s_8"/>
    <w:uiPriority w:val="99"/>
    <w:qFormat/>
    <w:rsid w:val="00461BF7"/>
    <w:rPr>
      <w:u w:val="none"/>
      <w:effect w:val="none"/>
    </w:rPr>
  </w:style>
  <w:style w:type="character" w:customStyle="1" w:styleId="56">
    <w:name w:val="Знак Знак5"/>
    <w:uiPriority w:val="99"/>
    <w:qFormat/>
    <w:locked/>
    <w:rsid w:val="00461BF7"/>
    <w:rPr>
      <w:rFonts w:ascii="Arial" w:hAnsi="Arial"/>
      <w:b/>
      <w:kern w:val="32"/>
      <w:sz w:val="32"/>
      <w:lang w:val="ru-RU" w:eastAsia="ru-RU"/>
    </w:rPr>
  </w:style>
  <w:style w:type="paragraph" w:customStyle="1" w:styleId="afffff7">
    <w:name w:val="Заголовок статьи"/>
    <w:basedOn w:val="a1"/>
    <w:next w:val="a1"/>
    <w:uiPriority w:val="99"/>
    <w:qFormat/>
    <w:rsid w:val="00461BF7"/>
    <w:pPr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eastAsia="Times New Roman" w:hAnsi="Arial"/>
      <w:sz w:val="24"/>
      <w:szCs w:val="24"/>
      <w:lang w:eastAsia="ru-RU"/>
    </w:rPr>
  </w:style>
  <w:style w:type="character" w:customStyle="1" w:styleId="fc1291730732453-0">
    <w:name w:val="fc1291730732453-0"/>
    <w:uiPriority w:val="99"/>
    <w:qFormat/>
    <w:rsid w:val="00461BF7"/>
  </w:style>
  <w:style w:type="paragraph" w:customStyle="1" w:styleId="1f0">
    <w:name w:val="Абзац списка1"/>
    <w:basedOn w:val="a1"/>
    <w:uiPriority w:val="99"/>
    <w:qFormat/>
    <w:rsid w:val="00461BF7"/>
    <w:pPr>
      <w:spacing w:after="0" w:line="259" w:lineRule="auto"/>
      <w:ind w:left="720" w:firstLine="709"/>
      <w:contextualSpacing/>
      <w:jc w:val="both"/>
    </w:pPr>
    <w:rPr>
      <w:rFonts w:ascii="Times New Roman" w:eastAsia="Times New Roman" w:hAnsi="Times New Roman"/>
      <w:sz w:val="24"/>
    </w:rPr>
  </w:style>
  <w:style w:type="paragraph" w:customStyle="1" w:styleId="afffff8">
    <w:name w:val="Прижатый влево"/>
    <w:basedOn w:val="a1"/>
    <w:next w:val="a1"/>
    <w:uiPriority w:val="99"/>
    <w:qFormat/>
    <w:rsid w:val="00461BF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/>
      <w:sz w:val="24"/>
      <w:szCs w:val="24"/>
      <w:lang w:eastAsia="ru-RU"/>
    </w:rPr>
  </w:style>
  <w:style w:type="character" w:customStyle="1" w:styleId="toggle2">
    <w:name w:val="toggle2"/>
    <w:uiPriority w:val="99"/>
    <w:qFormat/>
    <w:rsid w:val="00461BF7"/>
  </w:style>
  <w:style w:type="character" w:customStyle="1" w:styleId="fc1281420766796-0">
    <w:name w:val="fc1281420766796-0"/>
    <w:uiPriority w:val="99"/>
    <w:qFormat/>
    <w:rsid w:val="00461BF7"/>
    <w:rPr>
      <w:rFonts w:ascii="Times New Roman" w:hAnsi="Times New Roman"/>
    </w:rPr>
  </w:style>
  <w:style w:type="character" w:customStyle="1" w:styleId="label">
    <w:name w:val="label"/>
    <w:uiPriority w:val="99"/>
    <w:qFormat/>
    <w:rsid w:val="00461BF7"/>
  </w:style>
  <w:style w:type="paragraph" w:customStyle="1" w:styleId="-11">
    <w:name w:val="Цветной список - Акцент 11"/>
    <w:basedOn w:val="a1"/>
    <w:uiPriority w:val="99"/>
    <w:qFormat/>
    <w:rsid w:val="00461BF7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formattext">
    <w:name w:val="formattext"/>
    <w:basedOn w:val="a1"/>
    <w:uiPriority w:val="99"/>
    <w:qFormat/>
    <w:rsid w:val="00461BF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blk6">
    <w:name w:val="blk6"/>
    <w:uiPriority w:val="99"/>
    <w:qFormat/>
    <w:rsid w:val="00461BF7"/>
    <w:rPr>
      <w:vanish/>
    </w:rPr>
  </w:style>
  <w:style w:type="paragraph" w:customStyle="1" w:styleId="msonormal0">
    <w:name w:val="msonormal"/>
    <w:basedOn w:val="a1"/>
    <w:qFormat/>
    <w:rsid w:val="00461BF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5">
    <w:name w:val="xl65"/>
    <w:basedOn w:val="a1"/>
    <w:qFormat/>
    <w:rsid w:val="00461BF7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6">
    <w:name w:val="xl66"/>
    <w:basedOn w:val="a1"/>
    <w:qFormat/>
    <w:rsid w:val="00461B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7">
    <w:name w:val="xl67"/>
    <w:basedOn w:val="a1"/>
    <w:qFormat/>
    <w:rsid w:val="00461B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8">
    <w:name w:val="xl68"/>
    <w:basedOn w:val="a1"/>
    <w:qFormat/>
    <w:rsid w:val="00461BF7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69">
    <w:name w:val="xl69"/>
    <w:basedOn w:val="a1"/>
    <w:qFormat/>
    <w:rsid w:val="00461B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0">
    <w:name w:val="xl70"/>
    <w:basedOn w:val="a1"/>
    <w:qFormat/>
    <w:rsid w:val="00461BF7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1">
    <w:name w:val="xl71"/>
    <w:basedOn w:val="a1"/>
    <w:qFormat/>
    <w:rsid w:val="00461B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2">
    <w:name w:val="xl72"/>
    <w:basedOn w:val="a1"/>
    <w:qFormat/>
    <w:rsid w:val="00461BF7"/>
    <w:pP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3">
    <w:name w:val="xl73"/>
    <w:basedOn w:val="a1"/>
    <w:qFormat/>
    <w:rsid w:val="00461B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4">
    <w:name w:val="xl74"/>
    <w:basedOn w:val="a1"/>
    <w:qFormat/>
    <w:rsid w:val="00461BF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5">
    <w:name w:val="xl75"/>
    <w:basedOn w:val="a1"/>
    <w:qFormat/>
    <w:rsid w:val="00461BF7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6">
    <w:name w:val="xl76"/>
    <w:basedOn w:val="a1"/>
    <w:qFormat/>
    <w:rsid w:val="00461BF7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7">
    <w:name w:val="xl77"/>
    <w:basedOn w:val="a1"/>
    <w:qFormat/>
    <w:rsid w:val="00461BF7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8">
    <w:name w:val="xl78"/>
    <w:basedOn w:val="a1"/>
    <w:qFormat/>
    <w:rsid w:val="00461BF7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paragraph" w:customStyle="1" w:styleId="xl79">
    <w:name w:val="xl79"/>
    <w:basedOn w:val="a1"/>
    <w:qFormat/>
    <w:rsid w:val="00461BF7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color w:val="FF0000"/>
      <w:sz w:val="16"/>
      <w:szCs w:val="16"/>
      <w:lang w:eastAsia="ru-RU"/>
    </w:rPr>
  </w:style>
  <w:style w:type="paragraph" w:customStyle="1" w:styleId="xl80">
    <w:name w:val="xl80"/>
    <w:basedOn w:val="a1"/>
    <w:qFormat/>
    <w:rsid w:val="00461BF7"/>
    <w:pPr>
      <w:shd w:val="clear" w:color="000000" w:fill="BFBFB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f1">
    <w:name w:val="Сетка таблицы1"/>
    <w:uiPriority w:val="99"/>
    <w:rsid w:val="00461BF7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f">
    <w:name w:val="Абзац списка2"/>
    <w:basedOn w:val="a1"/>
    <w:uiPriority w:val="99"/>
    <w:qFormat/>
    <w:rsid w:val="00461BF7"/>
    <w:pPr>
      <w:spacing w:after="0" w:line="259" w:lineRule="auto"/>
      <w:ind w:left="720" w:firstLine="709"/>
      <w:contextualSpacing/>
      <w:jc w:val="both"/>
    </w:pPr>
    <w:rPr>
      <w:rFonts w:ascii="Times New Roman" w:eastAsia="Times New Roman" w:hAnsi="Times New Roman"/>
      <w:sz w:val="24"/>
    </w:rPr>
  </w:style>
  <w:style w:type="table" w:customStyle="1" w:styleId="2f0">
    <w:name w:val="Сетка таблицы2"/>
    <w:uiPriority w:val="99"/>
    <w:rsid w:val="00461BF7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f0">
    <w:name w:val="Абзац списка3"/>
    <w:basedOn w:val="a1"/>
    <w:uiPriority w:val="99"/>
    <w:qFormat/>
    <w:rsid w:val="00461BF7"/>
    <w:pPr>
      <w:spacing w:after="0" w:line="259" w:lineRule="auto"/>
      <w:ind w:left="720" w:firstLine="709"/>
      <w:contextualSpacing/>
      <w:jc w:val="both"/>
    </w:pPr>
    <w:rPr>
      <w:rFonts w:ascii="Times New Roman" w:eastAsia="Times New Roman" w:hAnsi="Times New Roman"/>
      <w:sz w:val="24"/>
    </w:rPr>
  </w:style>
  <w:style w:type="paragraph" w:customStyle="1" w:styleId="47">
    <w:name w:val="Абзац списка4"/>
    <w:basedOn w:val="a1"/>
    <w:uiPriority w:val="99"/>
    <w:qFormat/>
    <w:rsid w:val="00461BF7"/>
    <w:pPr>
      <w:spacing w:after="0" w:line="259" w:lineRule="auto"/>
      <w:ind w:left="720" w:firstLine="709"/>
      <w:contextualSpacing/>
      <w:jc w:val="both"/>
    </w:pPr>
    <w:rPr>
      <w:rFonts w:ascii="Times New Roman" w:eastAsia="Times New Roman" w:hAnsi="Times New Roman"/>
      <w:sz w:val="24"/>
    </w:rPr>
  </w:style>
  <w:style w:type="paragraph" w:customStyle="1" w:styleId="xl81">
    <w:name w:val="xl81"/>
    <w:basedOn w:val="a1"/>
    <w:qFormat/>
    <w:rsid w:val="00461BF7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2">
    <w:name w:val="xl82"/>
    <w:basedOn w:val="a1"/>
    <w:qFormat/>
    <w:rsid w:val="00461BF7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3">
    <w:name w:val="xl83"/>
    <w:basedOn w:val="a1"/>
    <w:qFormat/>
    <w:rsid w:val="00461BF7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fffff9">
    <w:name w:val="Title"/>
    <w:basedOn w:val="a1"/>
    <w:next w:val="a1"/>
    <w:link w:val="1f2"/>
    <w:uiPriority w:val="99"/>
    <w:qFormat/>
    <w:rsid w:val="00461BF7"/>
    <w:pPr>
      <w:pBdr>
        <w:bottom w:val="single" w:sz="8" w:space="4" w:color="4F81BD"/>
      </w:pBdr>
      <w:spacing w:after="300" w:line="240" w:lineRule="auto"/>
      <w:contextualSpacing/>
      <w:jc w:val="both"/>
    </w:pPr>
    <w:rPr>
      <w:rFonts w:ascii="Cambria" w:eastAsia="Times New Roman" w:hAnsi="Cambria"/>
      <w:color w:val="17365D"/>
      <w:spacing w:val="5"/>
      <w:kern w:val="28"/>
      <w:sz w:val="52"/>
      <w:szCs w:val="52"/>
      <w:lang w:eastAsia="ru-RU"/>
    </w:rPr>
  </w:style>
  <w:style w:type="character" w:customStyle="1" w:styleId="1f2">
    <w:name w:val="Название Знак1"/>
    <w:basedOn w:val="a2"/>
    <w:link w:val="afffff9"/>
    <w:uiPriority w:val="99"/>
    <w:qFormat/>
    <w:locked/>
    <w:rsid w:val="00461BF7"/>
    <w:rPr>
      <w:rFonts w:ascii="Cambria" w:hAnsi="Cambria" w:cs="Times New Roman"/>
      <w:color w:val="17365D"/>
      <w:spacing w:val="5"/>
      <w:kern w:val="28"/>
      <w:sz w:val="52"/>
      <w:szCs w:val="52"/>
      <w:lang w:eastAsia="ru-RU"/>
    </w:rPr>
  </w:style>
  <w:style w:type="paragraph" w:customStyle="1" w:styleId="01squarebullet">
    <w:name w:val="01 square bullet"/>
    <w:basedOn w:val="a1"/>
    <w:uiPriority w:val="99"/>
    <w:qFormat/>
    <w:rsid w:val="00461BF7"/>
    <w:pPr>
      <w:numPr>
        <w:numId w:val="12"/>
      </w:numPr>
      <w:tabs>
        <w:tab w:val="clear" w:pos="357"/>
        <w:tab w:val="num" w:pos="643"/>
      </w:tabs>
      <w:spacing w:before="120" w:after="60" w:line="240" w:lineRule="auto"/>
      <w:ind w:left="643" w:right="142"/>
    </w:pPr>
    <w:rPr>
      <w:rFonts w:ascii="Times New Roman" w:eastAsia="Times New Roman" w:hAnsi="Times New Roman"/>
      <w:sz w:val="26"/>
      <w:szCs w:val="20"/>
      <w:lang w:val="en-US"/>
    </w:rPr>
  </w:style>
  <w:style w:type="paragraph" w:customStyle="1" w:styleId="02dash">
    <w:name w:val="02 dash"/>
    <w:basedOn w:val="01squarebullet"/>
    <w:uiPriority w:val="99"/>
    <w:qFormat/>
    <w:rsid w:val="00461BF7"/>
    <w:pPr>
      <w:numPr>
        <w:ilvl w:val="1"/>
      </w:numPr>
      <w:tabs>
        <w:tab w:val="clear" w:pos="646"/>
        <w:tab w:val="num" w:pos="643"/>
      </w:tabs>
      <w:ind w:left="643" w:hanging="360"/>
    </w:pPr>
  </w:style>
  <w:style w:type="paragraph" w:customStyle="1" w:styleId="03opensquarebullet">
    <w:name w:val="03 open square bullet"/>
    <w:basedOn w:val="02dash"/>
    <w:uiPriority w:val="99"/>
    <w:qFormat/>
    <w:rsid w:val="00461BF7"/>
    <w:pPr>
      <w:numPr>
        <w:ilvl w:val="2"/>
      </w:numPr>
      <w:tabs>
        <w:tab w:val="clear" w:pos="924"/>
        <w:tab w:val="num" w:pos="643"/>
      </w:tabs>
      <w:ind w:left="643" w:hanging="360"/>
    </w:pPr>
  </w:style>
  <w:style w:type="paragraph" w:customStyle="1" w:styleId="04shortdash">
    <w:name w:val="04 short dash"/>
    <w:basedOn w:val="03opensquarebullet"/>
    <w:uiPriority w:val="99"/>
    <w:qFormat/>
    <w:rsid w:val="00461BF7"/>
    <w:pPr>
      <w:numPr>
        <w:ilvl w:val="3"/>
      </w:numPr>
      <w:tabs>
        <w:tab w:val="clear" w:pos="1213"/>
        <w:tab w:val="num" w:pos="643"/>
        <w:tab w:val="num" w:pos="924"/>
      </w:tabs>
      <w:ind w:left="643" w:hanging="360"/>
    </w:pPr>
  </w:style>
  <w:style w:type="character" w:customStyle="1" w:styleId="fontstyle242">
    <w:name w:val="fontstyle242"/>
    <w:basedOn w:val="a2"/>
    <w:uiPriority w:val="99"/>
    <w:qFormat/>
    <w:rsid w:val="00461BF7"/>
    <w:rPr>
      <w:rFonts w:ascii="Arial" w:hAnsi="Arial" w:cs="Arial"/>
    </w:rPr>
  </w:style>
  <w:style w:type="character" w:customStyle="1" w:styleId="fontstyle238">
    <w:name w:val="fontstyle238"/>
    <w:basedOn w:val="a2"/>
    <w:uiPriority w:val="99"/>
    <w:qFormat/>
    <w:rsid w:val="00461BF7"/>
    <w:rPr>
      <w:rFonts w:ascii="Times New Roman" w:hAnsi="Times New Roman" w:cs="Times New Roman"/>
      <w:b/>
      <w:bCs/>
    </w:rPr>
  </w:style>
  <w:style w:type="character" w:customStyle="1" w:styleId="fontstyle243">
    <w:name w:val="fontstyle243"/>
    <w:basedOn w:val="a2"/>
    <w:uiPriority w:val="99"/>
    <w:qFormat/>
    <w:rsid w:val="00461BF7"/>
    <w:rPr>
      <w:rFonts w:ascii="Arial" w:hAnsi="Arial" w:cs="Arial"/>
      <w:i/>
      <w:iCs/>
    </w:rPr>
  </w:style>
  <w:style w:type="character" w:customStyle="1" w:styleId="fontstyle247">
    <w:name w:val="fontstyle247"/>
    <w:basedOn w:val="a2"/>
    <w:uiPriority w:val="99"/>
    <w:qFormat/>
    <w:rsid w:val="00461BF7"/>
    <w:rPr>
      <w:rFonts w:ascii="Century Gothic" w:hAnsi="Century Gothic" w:cs="Times New Roman"/>
      <w:i/>
      <w:iCs/>
    </w:rPr>
  </w:style>
  <w:style w:type="table" w:customStyle="1" w:styleId="3f1">
    <w:name w:val="Сетка таблицы3"/>
    <w:uiPriority w:val="99"/>
    <w:rsid w:val="00110324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">
    <w:name w:val="Сетка таблицы4"/>
    <w:uiPriority w:val="99"/>
    <w:rsid w:val="009F0F6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Title">
    <w:name w:val="ConsPlusTitle"/>
    <w:uiPriority w:val="99"/>
    <w:qFormat/>
    <w:rsid w:val="009F0F6C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0"/>
      <w:szCs w:val="20"/>
    </w:rPr>
  </w:style>
  <w:style w:type="numbering" w:customStyle="1" w:styleId="a">
    <w:name w:val="Стиль многоуровневый"/>
    <w:qFormat/>
    <w:rsid w:val="0027620E"/>
    <w:pPr>
      <w:numPr>
        <w:numId w:val="10"/>
      </w:numPr>
    </w:pPr>
  </w:style>
  <w:style w:type="numbering" w:styleId="111111">
    <w:name w:val="Outline List 2"/>
    <w:basedOn w:val="a4"/>
    <w:qFormat/>
    <w:rsid w:val="0027620E"/>
    <w:pPr>
      <w:numPr>
        <w:numId w:val="11"/>
      </w:numPr>
    </w:pPr>
  </w:style>
  <w:style w:type="character" w:customStyle="1" w:styleId="afffffa">
    <w:name w:val="Символ сноски"/>
    <w:qFormat/>
    <w:rsid w:val="00C26780"/>
  </w:style>
  <w:style w:type="paragraph" w:customStyle="1" w:styleId="Footnote">
    <w:name w:val="Footnote"/>
    <w:basedOn w:val="a1"/>
    <w:qFormat/>
    <w:rsid w:val="00C26780"/>
    <w:pPr>
      <w:spacing w:after="0" w:line="240" w:lineRule="auto"/>
    </w:pPr>
    <w:rPr>
      <w:rFonts w:ascii="Times New Roman" w:eastAsia="Tahoma" w:hAnsi="Times New Roman" w:cs="Droid Sans Devanagari"/>
      <w:color w:val="000000"/>
      <w:sz w:val="20"/>
      <w:szCs w:val="20"/>
      <w:lang w:eastAsia="zh-CN" w:bidi="hi-IN"/>
    </w:rPr>
  </w:style>
  <w:style w:type="character" w:customStyle="1" w:styleId="afffffb">
    <w:name w:val="Привязка сноски"/>
    <w:rsid w:val="00944A92"/>
    <w:rPr>
      <w:rFonts w:cs="Times New Roman"/>
      <w:vertAlign w:val="superscript"/>
    </w:rPr>
  </w:style>
  <w:style w:type="character" w:customStyle="1" w:styleId="fontstyle01">
    <w:name w:val="fontstyle01"/>
    <w:basedOn w:val="a2"/>
    <w:qFormat/>
    <w:rsid w:val="00E643C3"/>
    <w:rPr>
      <w:rFonts w:ascii="XOThames-Regular" w:hAnsi="XOThames-Regular" w:hint="default"/>
      <w:b w:val="0"/>
      <w:bCs w:val="0"/>
      <w:i w:val="0"/>
      <w:iCs w:val="0"/>
      <w:color w:val="000000"/>
      <w:sz w:val="22"/>
      <w:szCs w:val="22"/>
    </w:rPr>
  </w:style>
  <w:style w:type="table" w:customStyle="1" w:styleId="57">
    <w:name w:val="Сетка таблицы5"/>
    <w:basedOn w:val="a3"/>
    <w:next w:val="ab"/>
    <w:uiPriority w:val="99"/>
    <w:rsid w:val="0097698A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">
    <w:name w:val="Сетка таблицы6"/>
    <w:basedOn w:val="a3"/>
    <w:next w:val="ab"/>
    <w:uiPriority w:val="99"/>
    <w:rsid w:val="00D777D8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uiPriority w:val="99"/>
    <w:rsid w:val="00D777D8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">
    <w:name w:val="Сетка таблицы21"/>
    <w:uiPriority w:val="99"/>
    <w:rsid w:val="00D777D8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">
    <w:name w:val="Сетка таблицы31"/>
    <w:uiPriority w:val="99"/>
    <w:rsid w:val="00D777D8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uiPriority w:val="99"/>
    <w:rsid w:val="00D777D8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">
    <w:name w:val="Сетка таблицы51"/>
    <w:basedOn w:val="a3"/>
    <w:next w:val="ab"/>
    <w:uiPriority w:val="99"/>
    <w:rsid w:val="00D777D8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ffc">
    <w:name w:val="No Spacing"/>
    <w:uiPriority w:val="1"/>
    <w:qFormat/>
    <w:rsid w:val="00D777D8"/>
    <w:pPr>
      <w:suppressAutoHyphens/>
      <w:jc w:val="center"/>
    </w:pPr>
    <w:rPr>
      <w:rFonts w:ascii="Times New Roman" w:eastAsia="Andale Sans UI" w:hAnsi="Times New Roman"/>
      <w:kern w:val="2"/>
      <w:sz w:val="24"/>
      <w:szCs w:val="24"/>
      <w:lang w:eastAsia="zh-CN"/>
    </w:rPr>
  </w:style>
  <w:style w:type="paragraph" w:customStyle="1" w:styleId="font8">
    <w:name w:val="font_8"/>
    <w:basedOn w:val="a1"/>
    <w:qFormat/>
    <w:rsid w:val="00D777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72">
    <w:name w:val="Сетка таблицы7"/>
    <w:basedOn w:val="a3"/>
    <w:next w:val="ab"/>
    <w:uiPriority w:val="99"/>
    <w:rsid w:val="006A36BA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">
    <w:name w:val="Сетка таблицы12"/>
    <w:uiPriority w:val="99"/>
    <w:rsid w:val="006A36B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Сетка таблицы22"/>
    <w:uiPriority w:val="99"/>
    <w:rsid w:val="006A36BA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0">
    <w:name w:val="Сетка таблицы32"/>
    <w:uiPriority w:val="99"/>
    <w:rsid w:val="006A36B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0">
    <w:name w:val="Сетка таблицы42"/>
    <w:uiPriority w:val="99"/>
    <w:rsid w:val="006A36B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0">
    <w:name w:val="Сетка таблицы52"/>
    <w:basedOn w:val="a3"/>
    <w:next w:val="ab"/>
    <w:uiPriority w:val="99"/>
    <w:rsid w:val="006A36BA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0">
    <w:name w:val="Сетка таблицы61"/>
    <w:basedOn w:val="a3"/>
    <w:next w:val="ab"/>
    <w:uiPriority w:val="99"/>
    <w:rsid w:val="006A36BA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2">
    <w:name w:val="Сетка таблицы8"/>
    <w:basedOn w:val="a3"/>
    <w:next w:val="ab"/>
    <w:uiPriority w:val="99"/>
    <w:rsid w:val="00455D5D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uiPriority w:val="99"/>
    <w:rsid w:val="00455D5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0">
    <w:name w:val="Сетка таблицы23"/>
    <w:uiPriority w:val="99"/>
    <w:rsid w:val="00455D5D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0">
    <w:name w:val="Сетка таблицы33"/>
    <w:uiPriority w:val="99"/>
    <w:rsid w:val="00455D5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0">
    <w:name w:val="Сетка таблицы43"/>
    <w:uiPriority w:val="99"/>
    <w:rsid w:val="00455D5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30">
    <w:name w:val="Сетка таблицы53"/>
    <w:basedOn w:val="a3"/>
    <w:next w:val="ab"/>
    <w:uiPriority w:val="99"/>
    <w:rsid w:val="00455D5D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0">
    <w:name w:val="Сетка таблицы62"/>
    <w:basedOn w:val="a3"/>
    <w:next w:val="ab"/>
    <w:uiPriority w:val="99"/>
    <w:rsid w:val="00455D5D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1"/>
    <w:uiPriority w:val="99"/>
    <w:rsid w:val="00455D5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0">
    <w:name w:val="Сетка таблицы211"/>
    <w:uiPriority w:val="99"/>
    <w:rsid w:val="00455D5D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10">
    <w:name w:val="Сетка таблицы311"/>
    <w:uiPriority w:val="99"/>
    <w:rsid w:val="00455D5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">
    <w:name w:val="Сетка таблицы411"/>
    <w:uiPriority w:val="99"/>
    <w:rsid w:val="00455D5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1">
    <w:name w:val="Сетка таблицы511"/>
    <w:basedOn w:val="a3"/>
    <w:next w:val="ab"/>
    <w:uiPriority w:val="99"/>
    <w:rsid w:val="00455D5D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0">
    <w:name w:val="Сетка таблицы71"/>
    <w:basedOn w:val="a3"/>
    <w:next w:val="ab"/>
    <w:uiPriority w:val="99"/>
    <w:rsid w:val="00455D5D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0">
    <w:name w:val="Сетка таблицы121"/>
    <w:uiPriority w:val="99"/>
    <w:rsid w:val="00455D5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1"/>
    <w:uiPriority w:val="99"/>
    <w:rsid w:val="00455D5D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1">
    <w:name w:val="Сетка таблицы321"/>
    <w:uiPriority w:val="99"/>
    <w:rsid w:val="00455D5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">
    <w:name w:val="Сетка таблицы421"/>
    <w:uiPriority w:val="99"/>
    <w:rsid w:val="00455D5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1">
    <w:name w:val="Сетка таблицы521"/>
    <w:basedOn w:val="a3"/>
    <w:next w:val="ab"/>
    <w:uiPriority w:val="99"/>
    <w:rsid w:val="00455D5D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">
    <w:name w:val="Сетка таблицы611"/>
    <w:basedOn w:val="a3"/>
    <w:next w:val="ab"/>
    <w:uiPriority w:val="99"/>
    <w:rsid w:val="00455D5D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ffd">
    <w:name w:val="Intense Emphasis"/>
    <w:basedOn w:val="a2"/>
    <w:uiPriority w:val="21"/>
    <w:qFormat/>
    <w:rsid w:val="00BF64FC"/>
    <w:rPr>
      <w:i/>
      <w:iCs/>
      <w:color w:val="4F81BD" w:themeColor="accent1"/>
    </w:rPr>
  </w:style>
  <w:style w:type="numbering" w:customStyle="1" w:styleId="1f3">
    <w:name w:val="Нет списка1"/>
    <w:next w:val="a4"/>
    <w:uiPriority w:val="99"/>
    <w:semiHidden/>
    <w:unhideWhenUsed/>
    <w:rsid w:val="0077154E"/>
  </w:style>
  <w:style w:type="numbering" w:customStyle="1" w:styleId="2f1">
    <w:name w:val="Нет списка2"/>
    <w:next w:val="a4"/>
    <w:uiPriority w:val="99"/>
    <w:semiHidden/>
    <w:unhideWhenUsed/>
    <w:rsid w:val="0077154E"/>
  </w:style>
  <w:style w:type="paragraph" w:customStyle="1" w:styleId="xl63">
    <w:name w:val="xl63"/>
    <w:basedOn w:val="a1"/>
    <w:rsid w:val="00EF195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64">
    <w:name w:val="xl64"/>
    <w:basedOn w:val="a1"/>
    <w:rsid w:val="00EF195A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organictitlecontentspan">
    <w:name w:val="organictitlecontentspan"/>
    <w:basedOn w:val="a2"/>
    <w:rsid w:val="00ED498D"/>
  </w:style>
  <w:style w:type="character" w:customStyle="1" w:styleId="Heading3Char">
    <w:name w:val="Heading 3 Char"/>
    <w:basedOn w:val="a2"/>
    <w:uiPriority w:val="9"/>
    <w:semiHidden/>
    <w:qFormat/>
    <w:rsid w:val="001F1F3C"/>
    <w:rPr>
      <w:rFonts w:asciiTheme="majorHAnsi" w:eastAsiaTheme="majorEastAsia" w:hAnsiTheme="majorHAnsi" w:cstheme="majorBidi"/>
      <w:b/>
      <w:bCs/>
      <w:sz w:val="26"/>
      <w:szCs w:val="26"/>
      <w:lang w:eastAsia="en-US"/>
    </w:rPr>
  </w:style>
  <w:style w:type="character" w:customStyle="1" w:styleId="Heading3Char2">
    <w:name w:val="Heading 3 Char2"/>
    <w:basedOn w:val="a2"/>
    <w:uiPriority w:val="99"/>
    <w:semiHidden/>
    <w:qFormat/>
    <w:locked/>
    <w:rsid w:val="001F1F3C"/>
    <w:rPr>
      <w:rFonts w:ascii="Cambria" w:hAnsi="Cambria" w:cs="Times New Roman"/>
      <w:b/>
      <w:bCs/>
      <w:sz w:val="26"/>
      <w:szCs w:val="26"/>
      <w:lang w:eastAsia="en-US"/>
    </w:rPr>
  </w:style>
  <w:style w:type="character" w:customStyle="1" w:styleId="-3">
    <w:name w:val="Интернет-ссылка"/>
    <w:uiPriority w:val="99"/>
    <w:rsid w:val="001F1F3C"/>
    <w:rPr>
      <w:color w:val="0000FF"/>
      <w:u w:val="single"/>
    </w:rPr>
  </w:style>
  <w:style w:type="character" w:customStyle="1" w:styleId="ConsNormal0">
    <w:name w:val="ConsNormal Знак"/>
    <w:uiPriority w:val="99"/>
    <w:qFormat/>
    <w:locked/>
    <w:rsid w:val="001F1F3C"/>
    <w:rPr>
      <w:rFonts w:ascii="Arial" w:hAnsi="Arial"/>
      <w:sz w:val="22"/>
      <w:lang w:eastAsia="ar-SA" w:bidi="ar-SA"/>
    </w:rPr>
  </w:style>
  <w:style w:type="character" w:customStyle="1" w:styleId="FootnoteCharacters">
    <w:name w:val="Footnote Characters"/>
    <w:basedOn w:val="a2"/>
    <w:uiPriority w:val="99"/>
    <w:qFormat/>
    <w:rsid w:val="001F1F3C"/>
    <w:rPr>
      <w:rFonts w:cs="Times New Roman"/>
      <w:vertAlign w:val="superscript"/>
    </w:rPr>
  </w:style>
  <w:style w:type="character" w:customStyle="1" w:styleId="afffffe">
    <w:name w:val="Привязка концевой сноски"/>
    <w:rsid w:val="001F1F3C"/>
    <w:rPr>
      <w:rFonts w:cs="Times New Roman"/>
      <w:vertAlign w:val="superscript"/>
    </w:rPr>
  </w:style>
  <w:style w:type="character" w:customStyle="1" w:styleId="EndnoteCharacters">
    <w:name w:val="Endnote Characters"/>
    <w:basedOn w:val="a2"/>
    <w:uiPriority w:val="99"/>
    <w:semiHidden/>
    <w:qFormat/>
    <w:rsid w:val="001F1F3C"/>
    <w:rPr>
      <w:rFonts w:cs="Times New Roman"/>
      <w:vertAlign w:val="superscript"/>
    </w:rPr>
  </w:style>
  <w:style w:type="character" w:customStyle="1" w:styleId="affffff">
    <w:name w:val="Посещённая гиперссылка"/>
    <w:basedOn w:val="a2"/>
    <w:uiPriority w:val="99"/>
    <w:rsid w:val="001F1F3C"/>
    <w:rPr>
      <w:rFonts w:cs="Times New Roman"/>
      <w:color w:val="800080"/>
      <w:u w:val="single"/>
    </w:rPr>
  </w:style>
  <w:style w:type="character" w:customStyle="1" w:styleId="BodyTextFirstIndentChar">
    <w:name w:val="Body Text First Indent Char"/>
    <w:basedOn w:val="af5"/>
    <w:uiPriority w:val="99"/>
    <w:qFormat/>
    <w:locked/>
    <w:rsid w:val="001F1F3C"/>
    <w:rPr>
      <w:rFonts w:ascii="Times New Roman" w:eastAsia="Times New Roman" w:hAnsi="Times New Roman" w:cs="Times New Roman"/>
      <w:kern w:val="2"/>
      <w:sz w:val="24"/>
      <w:szCs w:val="24"/>
      <w:lang w:eastAsia="ru-RU" w:bidi="ar-SA"/>
    </w:rPr>
  </w:style>
  <w:style w:type="character" w:customStyle="1" w:styleId="E-mailSignatureChar">
    <w:name w:val="E-mail Signature Char"/>
    <w:basedOn w:val="a2"/>
    <w:uiPriority w:val="99"/>
    <w:qFormat/>
    <w:locked/>
    <w:rsid w:val="001F1F3C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1f4">
    <w:name w:val="Неразрешенное упоминание1"/>
    <w:basedOn w:val="a2"/>
    <w:uiPriority w:val="99"/>
    <w:semiHidden/>
    <w:qFormat/>
    <w:rsid w:val="001F1F3C"/>
    <w:rPr>
      <w:rFonts w:cs="Times New Roman"/>
      <w:color w:val="605E5C"/>
      <w:shd w:val="clear" w:color="auto" w:fill="E1DFDD"/>
    </w:rPr>
  </w:style>
  <w:style w:type="character" w:customStyle="1" w:styleId="2f2">
    <w:name w:val="Неразрешенное упоминание2"/>
    <w:basedOn w:val="a2"/>
    <w:uiPriority w:val="99"/>
    <w:semiHidden/>
    <w:qFormat/>
    <w:rsid w:val="001F1F3C"/>
    <w:rPr>
      <w:rFonts w:cs="Times New Roman"/>
      <w:color w:val="605E5C"/>
      <w:shd w:val="clear" w:color="auto" w:fill="E1DFDD"/>
    </w:rPr>
  </w:style>
  <w:style w:type="character" w:customStyle="1" w:styleId="512">
    <w:name w:val="Заголовок 5 Знак1"/>
    <w:basedOn w:val="a2"/>
    <w:uiPriority w:val="99"/>
    <w:semiHidden/>
    <w:qFormat/>
    <w:rsid w:val="001F1F3C"/>
    <w:rPr>
      <w:rFonts w:ascii="Cambria" w:hAnsi="Cambria" w:cs="Times New Roman"/>
      <w:color w:val="365F91"/>
      <w:sz w:val="22"/>
      <w:szCs w:val="22"/>
      <w:lang w:eastAsia="en-US"/>
    </w:rPr>
  </w:style>
  <w:style w:type="character" w:customStyle="1" w:styleId="1f5">
    <w:name w:val="Основной текст с отступом Знак1"/>
    <w:basedOn w:val="a2"/>
    <w:uiPriority w:val="99"/>
    <w:semiHidden/>
    <w:qFormat/>
    <w:rsid w:val="001F1F3C"/>
    <w:rPr>
      <w:rFonts w:cs="Times New Roman"/>
      <w:lang w:eastAsia="en-US"/>
    </w:rPr>
  </w:style>
  <w:style w:type="character" w:customStyle="1" w:styleId="1f6">
    <w:name w:val="Текст примечания Знак1"/>
    <w:basedOn w:val="a2"/>
    <w:uiPriority w:val="99"/>
    <w:semiHidden/>
    <w:qFormat/>
    <w:rsid w:val="001F1F3C"/>
    <w:rPr>
      <w:rFonts w:cs="Times New Roman"/>
      <w:sz w:val="20"/>
      <w:szCs w:val="20"/>
      <w:lang w:eastAsia="en-US"/>
    </w:rPr>
  </w:style>
  <w:style w:type="character" w:customStyle="1" w:styleId="1f7">
    <w:name w:val="Текст Знак1"/>
    <w:basedOn w:val="a2"/>
    <w:uiPriority w:val="99"/>
    <w:semiHidden/>
    <w:qFormat/>
    <w:rsid w:val="001F1F3C"/>
    <w:rPr>
      <w:rFonts w:ascii="Consolas" w:hAnsi="Consolas" w:cs="Times New Roman"/>
      <w:sz w:val="21"/>
      <w:szCs w:val="21"/>
      <w:lang w:eastAsia="en-US"/>
    </w:rPr>
  </w:style>
  <w:style w:type="character" w:customStyle="1" w:styleId="711">
    <w:name w:val="Заголовок 7 Знак1"/>
    <w:basedOn w:val="a2"/>
    <w:uiPriority w:val="99"/>
    <w:semiHidden/>
    <w:qFormat/>
    <w:rsid w:val="001F1F3C"/>
    <w:rPr>
      <w:rFonts w:ascii="Cambria" w:hAnsi="Cambria" w:cs="Times New Roman"/>
      <w:i/>
      <w:iCs/>
      <w:color w:val="243F60"/>
      <w:sz w:val="22"/>
      <w:szCs w:val="22"/>
      <w:lang w:eastAsia="en-US"/>
    </w:rPr>
  </w:style>
  <w:style w:type="character" w:customStyle="1" w:styleId="810">
    <w:name w:val="Заголовок 8 Знак1"/>
    <w:basedOn w:val="a2"/>
    <w:uiPriority w:val="99"/>
    <w:semiHidden/>
    <w:qFormat/>
    <w:rsid w:val="001F1F3C"/>
    <w:rPr>
      <w:rFonts w:ascii="Cambria" w:hAnsi="Cambria" w:cs="Times New Roman"/>
      <w:color w:val="272727"/>
      <w:sz w:val="21"/>
      <w:szCs w:val="21"/>
      <w:lang w:eastAsia="en-US"/>
    </w:rPr>
  </w:style>
  <w:style w:type="character" w:customStyle="1" w:styleId="910">
    <w:name w:val="Заголовок 9 Знак1"/>
    <w:basedOn w:val="a2"/>
    <w:uiPriority w:val="99"/>
    <w:semiHidden/>
    <w:qFormat/>
    <w:rsid w:val="001F1F3C"/>
    <w:rPr>
      <w:rFonts w:ascii="Cambria" w:hAnsi="Cambria" w:cs="Times New Roman"/>
      <w:i/>
      <w:iCs/>
      <w:color w:val="272727"/>
      <w:sz w:val="21"/>
      <w:szCs w:val="21"/>
      <w:lang w:eastAsia="en-US"/>
    </w:rPr>
  </w:style>
  <w:style w:type="character" w:customStyle="1" w:styleId="1f8">
    <w:name w:val="Подзаголовок Знак1"/>
    <w:basedOn w:val="a2"/>
    <w:uiPriority w:val="99"/>
    <w:qFormat/>
    <w:rsid w:val="001F1F3C"/>
    <w:rPr>
      <w:rFonts w:ascii="Calibri" w:hAnsi="Calibri" w:cs="Times New Roman"/>
      <w:color w:val="5A5A5A"/>
      <w:spacing w:val="15"/>
      <w:lang w:eastAsia="en-US"/>
    </w:rPr>
  </w:style>
  <w:style w:type="character" w:customStyle="1" w:styleId="1f9">
    <w:name w:val="Верхний колонтитул Знак1"/>
    <w:basedOn w:val="a2"/>
    <w:uiPriority w:val="99"/>
    <w:semiHidden/>
    <w:qFormat/>
    <w:rsid w:val="001F1F3C"/>
    <w:rPr>
      <w:rFonts w:cs="Times New Roman"/>
      <w:lang w:eastAsia="en-US"/>
    </w:rPr>
  </w:style>
  <w:style w:type="character" w:customStyle="1" w:styleId="1fa">
    <w:name w:val="Нижний колонтитул Знак1"/>
    <w:basedOn w:val="a2"/>
    <w:uiPriority w:val="99"/>
    <w:semiHidden/>
    <w:qFormat/>
    <w:rsid w:val="001F1F3C"/>
    <w:rPr>
      <w:rFonts w:cs="Times New Roman"/>
      <w:lang w:eastAsia="en-US"/>
    </w:rPr>
  </w:style>
  <w:style w:type="character" w:customStyle="1" w:styleId="1fb">
    <w:name w:val="Текст выноски Знак1"/>
    <w:basedOn w:val="a2"/>
    <w:uiPriority w:val="99"/>
    <w:semiHidden/>
    <w:qFormat/>
    <w:rsid w:val="001F1F3C"/>
    <w:rPr>
      <w:rFonts w:ascii="Segoe UI" w:hAnsi="Segoe UI" w:cs="Segoe UI"/>
      <w:sz w:val="18"/>
      <w:szCs w:val="18"/>
      <w:lang w:eastAsia="en-US"/>
    </w:rPr>
  </w:style>
  <w:style w:type="character" w:customStyle="1" w:styleId="1fc">
    <w:name w:val="Текст сноски Знак1"/>
    <w:aliases w:val="Знак10 Знак,Знак1 Знак"/>
    <w:basedOn w:val="a2"/>
    <w:qFormat/>
    <w:rsid w:val="001F1F3C"/>
    <w:rPr>
      <w:rFonts w:cs="Times New Roman"/>
      <w:sz w:val="20"/>
      <w:szCs w:val="20"/>
      <w:lang w:eastAsia="en-US"/>
    </w:rPr>
  </w:style>
  <w:style w:type="character" w:customStyle="1" w:styleId="1fd">
    <w:name w:val="Текст концевой сноски Знак1"/>
    <w:basedOn w:val="a2"/>
    <w:uiPriority w:val="99"/>
    <w:semiHidden/>
    <w:qFormat/>
    <w:rsid w:val="001F1F3C"/>
    <w:rPr>
      <w:rFonts w:cs="Times New Roman"/>
      <w:sz w:val="20"/>
      <w:szCs w:val="20"/>
      <w:lang w:eastAsia="en-US"/>
    </w:rPr>
  </w:style>
  <w:style w:type="character" w:customStyle="1" w:styleId="1fe">
    <w:name w:val="Прощание Знак1"/>
    <w:basedOn w:val="a2"/>
    <w:uiPriority w:val="99"/>
    <w:semiHidden/>
    <w:qFormat/>
    <w:rsid w:val="001F1F3C"/>
    <w:rPr>
      <w:rFonts w:cs="Times New Roman"/>
      <w:lang w:eastAsia="en-US"/>
    </w:rPr>
  </w:style>
  <w:style w:type="character" w:customStyle="1" w:styleId="1ff">
    <w:name w:val="Дата Знак1"/>
    <w:basedOn w:val="a2"/>
    <w:uiPriority w:val="99"/>
    <w:semiHidden/>
    <w:qFormat/>
    <w:rsid w:val="001F1F3C"/>
    <w:rPr>
      <w:rFonts w:cs="Times New Roman"/>
      <w:lang w:eastAsia="en-US"/>
    </w:rPr>
  </w:style>
  <w:style w:type="character" w:customStyle="1" w:styleId="313">
    <w:name w:val="Основной текст с отступом 3 Знак1"/>
    <w:basedOn w:val="a2"/>
    <w:uiPriority w:val="99"/>
    <w:semiHidden/>
    <w:qFormat/>
    <w:rsid w:val="001F1F3C"/>
    <w:rPr>
      <w:rFonts w:cs="Times New Roman"/>
      <w:sz w:val="16"/>
      <w:szCs w:val="16"/>
      <w:lang w:eastAsia="en-US"/>
    </w:rPr>
  </w:style>
  <w:style w:type="character" w:customStyle="1" w:styleId="314">
    <w:name w:val="Основной текст 3 Знак1"/>
    <w:basedOn w:val="a2"/>
    <w:uiPriority w:val="99"/>
    <w:semiHidden/>
    <w:qFormat/>
    <w:rsid w:val="001F1F3C"/>
    <w:rPr>
      <w:rFonts w:cs="Times New Roman"/>
      <w:sz w:val="16"/>
      <w:szCs w:val="16"/>
      <w:lang w:eastAsia="en-US"/>
    </w:rPr>
  </w:style>
  <w:style w:type="character" w:customStyle="1" w:styleId="1ff0">
    <w:name w:val="Заголовок записки Знак1"/>
    <w:basedOn w:val="a2"/>
    <w:uiPriority w:val="99"/>
    <w:semiHidden/>
    <w:qFormat/>
    <w:rsid w:val="001F1F3C"/>
    <w:rPr>
      <w:rFonts w:cs="Times New Roman"/>
      <w:lang w:eastAsia="en-US"/>
    </w:rPr>
  </w:style>
  <w:style w:type="character" w:customStyle="1" w:styleId="1ff1">
    <w:name w:val="Красная строка Знак1"/>
    <w:basedOn w:val="a2"/>
    <w:uiPriority w:val="99"/>
    <w:semiHidden/>
    <w:qFormat/>
    <w:rsid w:val="001F1F3C"/>
    <w:rPr>
      <w:rFonts w:ascii="Times New Roman" w:hAnsi="Times New Roman" w:cs="Times New Roman"/>
      <w:sz w:val="24"/>
      <w:lang w:eastAsia="en-US"/>
    </w:rPr>
  </w:style>
  <w:style w:type="character" w:customStyle="1" w:styleId="213">
    <w:name w:val="Красная строка 2 Знак1"/>
    <w:basedOn w:val="1f5"/>
    <w:uiPriority w:val="99"/>
    <w:semiHidden/>
    <w:qFormat/>
    <w:rsid w:val="001F1F3C"/>
    <w:rPr>
      <w:rFonts w:cs="Times New Roman"/>
      <w:lang w:eastAsia="en-US"/>
    </w:rPr>
  </w:style>
  <w:style w:type="character" w:customStyle="1" w:styleId="1ff2">
    <w:name w:val="Подпись Знак1"/>
    <w:basedOn w:val="a2"/>
    <w:uiPriority w:val="99"/>
    <w:semiHidden/>
    <w:qFormat/>
    <w:rsid w:val="001F1F3C"/>
    <w:rPr>
      <w:rFonts w:cs="Times New Roman"/>
      <w:lang w:eastAsia="en-US"/>
    </w:rPr>
  </w:style>
  <w:style w:type="character" w:customStyle="1" w:styleId="1ff3">
    <w:name w:val="Приветствие Знак1"/>
    <w:basedOn w:val="a2"/>
    <w:uiPriority w:val="99"/>
    <w:semiHidden/>
    <w:qFormat/>
    <w:rsid w:val="001F1F3C"/>
    <w:rPr>
      <w:rFonts w:cs="Times New Roman"/>
      <w:lang w:eastAsia="en-US"/>
    </w:rPr>
  </w:style>
  <w:style w:type="character" w:customStyle="1" w:styleId="1ff4">
    <w:name w:val="Шапка Знак1"/>
    <w:basedOn w:val="a2"/>
    <w:uiPriority w:val="99"/>
    <w:semiHidden/>
    <w:qFormat/>
    <w:rsid w:val="001F1F3C"/>
    <w:rPr>
      <w:rFonts w:ascii="Cambria" w:hAnsi="Cambria" w:cs="Times New Roman"/>
      <w:sz w:val="24"/>
      <w:szCs w:val="24"/>
      <w:shd w:val="clear" w:color="auto" w:fill="CCCCCC"/>
      <w:lang w:eastAsia="en-US"/>
    </w:rPr>
  </w:style>
  <w:style w:type="character" w:customStyle="1" w:styleId="1ff5">
    <w:name w:val="Электронная подпись Знак1"/>
    <w:basedOn w:val="a2"/>
    <w:uiPriority w:val="99"/>
    <w:semiHidden/>
    <w:qFormat/>
    <w:rsid w:val="001F1F3C"/>
    <w:rPr>
      <w:rFonts w:cs="Times New Roman"/>
      <w:lang w:eastAsia="en-US"/>
    </w:rPr>
  </w:style>
  <w:style w:type="character" w:customStyle="1" w:styleId="1ff6">
    <w:name w:val="Тема примечания Знак1"/>
    <w:basedOn w:val="1f6"/>
    <w:uiPriority w:val="99"/>
    <w:semiHidden/>
    <w:qFormat/>
    <w:rsid w:val="001F1F3C"/>
    <w:rPr>
      <w:rFonts w:cs="Times New Roman"/>
      <w:b/>
      <w:bCs/>
      <w:sz w:val="20"/>
      <w:szCs w:val="20"/>
      <w:lang w:eastAsia="en-US"/>
    </w:rPr>
  </w:style>
  <w:style w:type="character" w:customStyle="1" w:styleId="2f3">
    <w:name w:val="Заголовок Знак2"/>
    <w:basedOn w:val="a2"/>
    <w:uiPriority w:val="99"/>
    <w:qFormat/>
    <w:rsid w:val="001F1F3C"/>
    <w:rPr>
      <w:rFonts w:ascii="Cambria" w:hAnsi="Cambria" w:cs="Times New Roman"/>
      <w:spacing w:val="-10"/>
      <w:kern w:val="2"/>
      <w:sz w:val="56"/>
      <w:szCs w:val="56"/>
      <w:lang w:eastAsia="en-US"/>
    </w:rPr>
  </w:style>
  <w:style w:type="character" w:customStyle="1" w:styleId="3f2">
    <w:name w:val="Заголовок Знак3"/>
    <w:basedOn w:val="a2"/>
    <w:uiPriority w:val="10"/>
    <w:rsid w:val="001F1F3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2f4">
    <w:name w:val="Основной текст Знак2"/>
    <w:basedOn w:val="a2"/>
    <w:uiPriority w:val="99"/>
    <w:semiHidden/>
    <w:rsid w:val="001F1F3C"/>
    <w:rPr>
      <w:rFonts w:ascii="Calibri" w:eastAsia="Calibri" w:hAnsi="Calibri" w:cs="Times New Roman"/>
    </w:rPr>
  </w:style>
  <w:style w:type="paragraph" w:styleId="affffff0">
    <w:name w:val="caption"/>
    <w:basedOn w:val="a1"/>
    <w:qFormat/>
    <w:locked/>
    <w:rsid w:val="001F1F3C"/>
    <w:pPr>
      <w:suppressLineNumbers/>
      <w:suppressAutoHyphens/>
      <w:spacing w:before="120" w:after="120" w:line="259" w:lineRule="auto"/>
    </w:pPr>
    <w:rPr>
      <w:rFonts w:cs="Arial Unicode MS"/>
      <w:i/>
      <w:iCs/>
      <w:sz w:val="24"/>
      <w:szCs w:val="24"/>
    </w:rPr>
  </w:style>
  <w:style w:type="paragraph" w:styleId="1ff7">
    <w:name w:val="index 1"/>
    <w:basedOn w:val="a1"/>
    <w:next w:val="a1"/>
    <w:autoRedefine/>
    <w:uiPriority w:val="99"/>
    <w:semiHidden/>
    <w:unhideWhenUsed/>
    <w:locked/>
    <w:rsid w:val="001F1F3C"/>
    <w:pPr>
      <w:suppressAutoHyphens/>
      <w:spacing w:after="0" w:line="240" w:lineRule="auto"/>
      <w:ind w:left="220" w:hanging="220"/>
    </w:pPr>
  </w:style>
  <w:style w:type="paragraph" w:styleId="affffff1">
    <w:name w:val="index heading"/>
    <w:basedOn w:val="a1"/>
    <w:qFormat/>
    <w:locked/>
    <w:rsid w:val="001F1F3C"/>
    <w:pPr>
      <w:suppressLineNumbers/>
      <w:suppressAutoHyphens/>
      <w:spacing w:after="160" w:line="259" w:lineRule="auto"/>
    </w:pPr>
    <w:rPr>
      <w:rFonts w:cs="Arial Unicode MS"/>
    </w:rPr>
  </w:style>
  <w:style w:type="paragraph" w:customStyle="1" w:styleId="affffff2">
    <w:name w:val="Верхний и нижний колонтитулы"/>
    <w:basedOn w:val="a1"/>
    <w:qFormat/>
    <w:rsid w:val="001F1F3C"/>
    <w:pPr>
      <w:suppressAutoHyphens/>
      <w:spacing w:after="160" w:line="259" w:lineRule="auto"/>
    </w:pPr>
  </w:style>
  <w:style w:type="character" w:customStyle="1" w:styleId="2f5">
    <w:name w:val="Верхний колонтитул Знак2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2f6">
    <w:name w:val="Нижний колонтитул Знак2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2f7">
    <w:name w:val="Текст выноски Знак2"/>
    <w:basedOn w:val="a2"/>
    <w:uiPriority w:val="99"/>
    <w:semiHidden/>
    <w:rsid w:val="001F1F3C"/>
    <w:rPr>
      <w:rFonts w:ascii="Segoe UI" w:eastAsia="Calibri" w:hAnsi="Segoe UI" w:cs="Segoe UI"/>
      <w:sz w:val="18"/>
      <w:szCs w:val="18"/>
    </w:rPr>
  </w:style>
  <w:style w:type="character" w:customStyle="1" w:styleId="322">
    <w:name w:val="Основной текст с отступом 3 Знак2"/>
    <w:basedOn w:val="a2"/>
    <w:uiPriority w:val="99"/>
    <w:semiHidden/>
    <w:rsid w:val="001F1F3C"/>
    <w:rPr>
      <w:rFonts w:ascii="Calibri" w:eastAsia="Calibri" w:hAnsi="Calibri" w:cs="Times New Roman"/>
      <w:sz w:val="16"/>
      <w:szCs w:val="16"/>
    </w:rPr>
  </w:style>
  <w:style w:type="character" w:customStyle="1" w:styleId="2f8">
    <w:name w:val="Основной текст с отступом Знак2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214">
    <w:name w:val="Основной текст 2 Знак1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2f9">
    <w:name w:val="Подзаголовок Знак2"/>
    <w:basedOn w:val="a2"/>
    <w:uiPriority w:val="11"/>
    <w:rsid w:val="001F1F3C"/>
    <w:rPr>
      <w:rFonts w:eastAsiaTheme="minorEastAsia"/>
      <w:color w:val="5A5A5A" w:themeColor="text1" w:themeTint="A5"/>
      <w:spacing w:val="15"/>
    </w:rPr>
  </w:style>
  <w:style w:type="character" w:customStyle="1" w:styleId="2fa">
    <w:name w:val="Текст сноски Знак2"/>
    <w:basedOn w:val="a2"/>
    <w:uiPriority w:val="99"/>
    <w:semiHidden/>
    <w:rsid w:val="001F1F3C"/>
    <w:rPr>
      <w:rFonts w:ascii="Calibri" w:eastAsia="Calibri" w:hAnsi="Calibri" w:cs="Times New Roman"/>
      <w:sz w:val="20"/>
      <w:szCs w:val="20"/>
    </w:rPr>
  </w:style>
  <w:style w:type="character" w:customStyle="1" w:styleId="2fb">
    <w:name w:val="Текст концевой сноски Знак2"/>
    <w:basedOn w:val="a2"/>
    <w:uiPriority w:val="99"/>
    <w:semiHidden/>
    <w:rsid w:val="001F1F3C"/>
    <w:rPr>
      <w:rFonts w:ascii="Calibri" w:eastAsia="Calibri" w:hAnsi="Calibri" w:cs="Times New Roman"/>
      <w:sz w:val="20"/>
      <w:szCs w:val="20"/>
    </w:rPr>
  </w:style>
  <w:style w:type="character" w:customStyle="1" w:styleId="215">
    <w:name w:val="Основной текст с отступом 2 Знак1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HTML10">
    <w:name w:val="Адрес HTML Знак1"/>
    <w:basedOn w:val="a2"/>
    <w:uiPriority w:val="99"/>
    <w:semiHidden/>
    <w:rsid w:val="001F1F3C"/>
    <w:rPr>
      <w:rFonts w:ascii="Calibri" w:eastAsia="Calibri" w:hAnsi="Calibri" w:cs="Times New Roman"/>
      <w:i/>
      <w:iCs/>
    </w:rPr>
  </w:style>
  <w:style w:type="character" w:customStyle="1" w:styleId="HTML11">
    <w:name w:val="Стандартный HTML Знак1"/>
    <w:basedOn w:val="a2"/>
    <w:uiPriority w:val="99"/>
    <w:semiHidden/>
    <w:rsid w:val="001F1F3C"/>
    <w:rPr>
      <w:rFonts w:ascii="Consolas" w:eastAsia="Calibri" w:hAnsi="Consolas" w:cs="Times New Roman"/>
      <w:sz w:val="20"/>
      <w:szCs w:val="20"/>
    </w:rPr>
  </w:style>
  <w:style w:type="character" w:customStyle="1" w:styleId="2fc">
    <w:name w:val="Прощание Знак2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2fd">
    <w:name w:val="Дата Знак2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323">
    <w:name w:val="Основной текст 3 Знак2"/>
    <w:basedOn w:val="a2"/>
    <w:uiPriority w:val="99"/>
    <w:semiHidden/>
    <w:rsid w:val="001F1F3C"/>
    <w:rPr>
      <w:rFonts w:ascii="Calibri" w:eastAsia="Calibri" w:hAnsi="Calibri" w:cs="Times New Roman"/>
      <w:sz w:val="16"/>
      <w:szCs w:val="16"/>
    </w:rPr>
  </w:style>
  <w:style w:type="character" w:customStyle="1" w:styleId="2fe">
    <w:name w:val="Текст Знак2"/>
    <w:basedOn w:val="a2"/>
    <w:uiPriority w:val="99"/>
    <w:semiHidden/>
    <w:rsid w:val="001F1F3C"/>
    <w:rPr>
      <w:rFonts w:ascii="Consolas" w:eastAsia="Calibri" w:hAnsi="Consolas" w:cs="Times New Roman"/>
      <w:sz w:val="21"/>
      <w:szCs w:val="21"/>
    </w:rPr>
  </w:style>
  <w:style w:type="character" w:customStyle="1" w:styleId="2ff">
    <w:name w:val="Заголовок записки Знак2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222">
    <w:name w:val="Красная строка 2 Знак2"/>
    <w:basedOn w:val="2f8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2ff0">
    <w:name w:val="Подпись Знак2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2ff1">
    <w:name w:val="Приветствие Знак2"/>
    <w:basedOn w:val="a2"/>
    <w:uiPriority w:val="99"/>
    <w:semiHidden/>
    <w:rsid w:val="001F1F3C"/>
    <w:rPr>
      <w:rFonts w:ascii="Calibri" w:eastAsia="Calibri" w:hAnsi="Calibri" w:cs="Times New Roman"/>
    </w:rPr>
  </w:style>
  <w:style w:type="character" w:customStyle="1" w:styleId="2ff2">
    <w:name w:val="Шапка Знак2"/>
    <w:basedOn w:val="a2"/>
    <w:uiPriority w:val="99"/>
    <w:semiHidden/>
    <w:rsid w:val="001F1F3C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character" w:customStyle="1" w:styleId="2ff3">
    <w:name w:val="Текст примечания Знак2"/>
    <w:basedOn w:val="a2"/>
    <w:uiPriority w:val="99"/>
    <w:semiHidden/>
    <w:rsid w:val="001F1F3C"/>
    <w:rPr>
      <w:rFonts w:ascii="Calibri" w:eastAsia="Calibri" w:hAnsi="Calibri" w:cs="Times New Roman"/>
      <w:sz w:val="20"/>
      <w:szCs w:val="20"/>
    </w:rPr>
  </w:style>
  <w:style w:type="character" w:customStyle="1" w:styleId="2ff4">
    <w:name w:val="Тема примечания Знак2"/>
    <w:basedOn w:val="2ff3"/>
    <w:uiPriority w:val="99"/>
    <w:semiHidden/>
    <w:rsid w:val="001F1F3C"/>
    <w:rPr>
      <w:rFonts w:ascii="Calibri" w:eastAsia="Calibri" w:hAnsi="Calibri" w:cs="Times New Roman"/>
      <w:b/>
      <w:bCs/>
      <w:sz w:val="20"/>
      <w:szCs w:val="20"/>
    </w:rPr>
  </w:style>
  <w:style w:type="paragraph" w:customStyle="1" w:styleId="49">
    <w:name w:val="Указатель4"/>
    <w:basedOn w:val="a1"/>
    <w:uiPriority w:val="99"/>
    <w:qFormat/>
    <w:rsid w:val="001F1F3C"/>
    <w:pPr>
      <w:suppressLineNumbers/>
      <w:suppressAutoHyphens/>
      <w:spacing w:after="0" w:line="240" w:lineRule="auto"/>
    </w:pPr>
    <w:rPr>
      <w:rFonts w:ascii="Times New Roman" w:eastAsia="Times New Roman" w:hAnsi="Times New Roman" w:cs="Arial Unicode MS"/>
      <w:sz w:val="24"/>
      <w:szCs w:val="24"/>
      <w:lang w:eastAsia="zh-CN"/>
    </w:rPr>
  </w:style>
  <w:style w:type="paragraph" w:customStyle="1" w:styleId="2ff5">
    <w:name w:val="Пункт Знак2"/>
    <w:basedOn w:val="a1"/>
    <w:uiPriority w:val="99"/>
    <w:qFormat/>
    <w:rsid w:val="001F1F3C"/>
    <w:pPr>
      <w:tabs>
        <w:tab w:val="left" w:pos="1134"/>
        <w:tab w:val="left" w:pos="1701"/>
      </w:tabs>
      <w:suppressAutoHyphens/>
      <w:snapToGrid w:val="0"/>
      <w:spacing w:after="0" w:line="360" w:lineRule="auto"/>
      <w:ind w:left="1134" w:hanging="567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3f3">
    <w:name w:val="Пункт Знак3"/>
    <w:basedOn w:val="a1"/>
    <w:uiPriority w:val="99"/>
    <w:qFormat/>
    <w:rsid w:val="001F1F3C"/>
    <w:pPr>
      <w:tabs>
        <w:tab w:val="left" w:pos="1134"/>
        <w:tab w:val="left" w:pos="1701"/>
      </w:tabs>
      <w:suppressAutoHyphens/>
      <w:snapToGrid w:val="0"/>
      <w:spacing w:after="0" w:line="360" w:lineRule="auto"/>
      <w:ind w:left="1134" w:hanging="567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headertext">
    <w:name w:val="headertext"/>
    <w:basedOn w:val="a1"/>
    <w:qFormat/>
    <w:rsid w:val="001F1F3C"/>
    <w:pPr>
      <w:suppressAutoHyphens/>
      <w:spacing w:beforeAutospacing="1" w:after="16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ffff3">
    <w:name w:val="Subtle Emphasis"/>
    <w:basedOn w:val="a2"/>
    <w:uiPriority w:val="19"/>
    <w:qFormat/>
    <w:rsid w:val="001F1F3C"/>
    <w:rPr>
      <w:i/>
      <w:iCs/>
      <w:color w:val="404040" w:themeColor="text1" w:themeTint="BF"/>
    </w:rPr>
  </w:style>
  <w:style w:type="table" w:customStyle="1" w:styleId="92">
    <w:name w:val="Сетка таблицы9"/>
    <w:basedOn w:val="a3"/>
    <w:next w:val="ab"/>
    <w:uiPriority w:val="99"/>
    <w:rsid w:val="001F1F3C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uiPriority w:val="99"/>
    <w:rsid w:val="001F1F3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0">
    <w:name w:val="Сетка таблицы24"/>
    <w:uiPriority w:val="99"/>
    <w:rsid w:val="001F1F3C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0">
    <w:name w:val="Сетка таблицы34"/>
    <w:uiPriority w:val="99"/>
    <w:rsid w:val="001F1F3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0">
    <w:name w:val="Сетка таблицы44"/>
    <w:uiPriority w:val="99"/>
    <w:rsid w:val="001F1F3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ff8">
    <w:name w:val="Стиль многоуровневый1"/>
    <w:qFormat/>
    <w:rsid w:val="001F1F3C"/>
  </w:style>
  <w:style w:type="numbering" w:customStyle="1" w:styleId="1111111">
    <w:name w:val="1 / 1.1 / 1.1.11"/>
    <w:basedOn w:val="a4"/>
    <w:next w:val="111111"/>
    <w:qFormat/>
    <w:rsid w:val="001F1F3C"/>
  </w:style>
  <w:style w:type="table" w:customStyle="1" w:styleId="540">
    <w:name w:val="Сетка таблицы54"/>
    <w:basedOn w:val="a3"/>
    <w:next w:val="ab"/>
    <w:uiPriority w:val="99"/>
    <w:rsid w:val="001F1F3C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0">
    <w:name w:val="Сетка таблицы63"/>
    <w:basedOn w:val="a3"/>
    <w:next w:val="ab"/>
    <w:uiPriority w:val="99"/>
    <w:rsid w:val="001F1F3C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fffff4">
    <w:name w:val="Название Знак"/>
    <w:link w:val="affffff5"/>
    <w:uiPriority w:val="99"/>
    <w:qFormat/>
    <w:locked/>
    <w:rsid w:val="001F1F3C"/>
    <w:rPr>
      <w:rFonts w:ascii="Cambria" w:hAnsi="Cambria"/>
      <w:color w:val="17365D"/>
      <w:spacing w:val="5"/>
      <w:kern w:val="28"/>
      <w:sz w:val="52"/>
      <w:szCs w:val="52"/>
    </w:rPr>
  </w:style>
  <w:style w:type="paragraph" w:customStyle="1" w:styleId="affffff5">
    <w:basedOn w:val="a1"/>
    <w:next w:val="a1"/>
    <w:link w:val="affffff4"/>
    <w:uiPriority w:val="99"/>
    <w:qFormat/>
    <w:rsid w:val="00E74C1A"/>
    <w:pPr>
      <w:pBdr>
        <w:bottom w:val="single" w:sz="8" w:space="4" w:color="4F81BD"/>
      </w:pBdr>
      <w:spacing w:after="300" w:line="240" w:lineRule="auto"/>
      <w:contextualSpacing/>
      <w:jc w:val="both"/>
    </w:pPr>
    <w:rPr>
      <w:rFonts w:ascii="Cambria" w:hAnsi="Cambria"/>
      <w:color w:val="17365D"/>
      <w:spacing w:val="5"/>
      <w:kern w:val="28"/>
      <w:sz w:val="52"/>
      <w:szCs w:val="52"/>
      <w:lang w:eastAsia="ru-RU"/>
    </w:rPr>
  </w:style>
  <w:style w:type="paragraph" w:customStyle="1" w:styleId="affffff6">
    <w:basedOn w:val="a1"/>
    <w:next w:val="a1"/>
    <w:uiPriority w:val="99"/>
    <w:qFormat/>
    <w:rsid w:val="007B3DA8"/>
    <w:pPr>
      <w:pBdr>
        <w:bottom w:val="single" w:sz="8" w:space="4" w:color="4F81BD"/>
      </w:pBdr>
      <w:spacing w:after="300" w:line="240" w:lineRule="auto"/>
      <w:contextualSpacing/>
      <w:jc w:val="both"/>
    </w:pPr>
    <w:rPr>
      <w:rFonts w:ascii="Cambria" w:eastAsia="Times New Roman" w:hAnsi="Cambria"/>
      <w:color w:val="17365D"/>
      <w:spacing w:val="5"/>
      <w:kern w:val="28"/>
      <w:sz w:val="52"/>
      <w:szCs w:val="52"/>
      <w:lang w:eastAsia="ru-RU"/>
    </w:rPr>
  </w:style>
  <w:style w:type="paragraph" w:customStyle="1" w:styleId="ConsPlusDocList">
    <w:name w:val="ConsPlusDocList"/>
    <w:uiPriority w:val="99"/>
    <w:rsid w:val="00AD08D4"/>
    <w:pPr>
      <w:widowControl w:val="0"/>
      <w:autoSpaceDE w:val="0"/>
      <w:autoSpaceDN w:val="0"/>
      <w:adjustRightInd w:val="0"/>
    </w:pPr>
    <w:rPr>
      <w:rFonts w:ascii="Tahoma" w:eastAsiaTheme="minorEastAsia" w:hAnsi="Tahoma" w:cs="Tahoma"/>
      <w:sz w:val="18"/>
      <w:szCs w:val="18"/>
    </w:rPr>
  </w:style>
  <w:style w:type="paragraph" w:customStyle="1" w:styleId="ConsPlusTitlePage">
    <w:name w:val="ConsPlusTitlePage"/>
    <w:uiPriority w:val="99"/>
    <w:rsid w:val="00AD08D4"/>
    <w:pPr>
      <w:widowControl w:val="0"/>
      <w:autoSpaceDE w:val="0"/>
      <w:autoSpaceDN w:val="0"/>
      <w:adjustRightInd w:val="0"/>
    </w:pPr>
    <w:rPr>
      <w:rFonts w:ascii="Tahoma" w:eastAsiaTheme="minorEastAsia" w:hAnsi="Tahoma" w:cs="Tahoma"/>
      <w:sz w:val="24"/>
      <w:szCs w:val="24"/>
    </w:rPr>
  </w:style>
  <w:style w:type="paragraph" w:customStyle="1" w:styleId="ConsPlusJurTerm">
    <w:name w:val="ConsPlusJurTerm"/>
    <w:uiPriority w:val="99"/>
    <w:rsid w:val="00AD08D4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  <w:sz w:val="24"/>
      <w:szCs w:val="24"/>
    </w:rPr>
  </w:style>
  <w:style w:type="paragraph" w:customStyle="1" w:styleId="ConsPlusTextList">
    <w:name w:val="ConsPlusTextList"/>
    <w:uiPriority w:val="99"/>
    <w:rsid w:val="00AD08D4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  <w:sz w:val="24"/>
      <w:szCs w:val="24"/>
    </w:rPr>
  </w:style>
  <w:style w:type="paragraph" w:customStyle="1" w:styleId="ConsPlusTextList1">
    <w:name w:val="ConsPlusTextList1"/>
    <w:uiPriority w:val="99"/>
    <w:rsid w:val="00AD08D4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  <w:sz w:val="24"/>
      <w:szCs w:val="24"/>
    </w:rPr>
  </w:style>
  <w:style w:type="character" w:customStyle="1" w:styleId="affffff7">
    <w:name w:val="Основной текст_"/>
    <w:link w:val="1ff9"/>
    <w:locked/>
    <w:rsid w:val="00DC3EB6"/>
    <w:rPr>
      <w:rFonts w:ascii="Times New Roman" w:hAnsi="Times New Roman"/>
      <w:color w:val="1F2021"/>
      <w:shd w:val="clear" w:color="auto" w:fill="FFFFFF"/>
    </w:rPr>
  </w:style>
  <w:style w:type="paragraph" w:customStyle="1" w:styleId="1ff9">
    <w:name w:val="Основной текст1"/>
    <w:basedOn w:val="a1"/>
    <w:link w:val="affffff7"/>
    <w:rsid w:val="00DC3EB6"/>
    <w:pPr>
      <w:widowControl w:val="0"/>
      <w:shd w:val="clear" w:color="auto" w:fill="FFFFFF"/>
      <w:spacing w:after="0" w:line="240" w:lineRule="auto"/>
      <w:jc w:val="both"/>
    </w:pPr>
    <w:rPr>
      <w:rFonts w:ascii="Times New Roman" w:hAnsi="Times New Roman"/>
      <w:color w:val="1F2021"/>
      <w:lang w:eastAsia="ru-RU"/>
    </w:rPr>
  </w:style>
  <w:style w:type="character" w:customStyle="1" w:styleId="fill">
    <w:name w:val="fill"/>
    <w:rsid w:val="00DC3EB6"/>
    <w:rPr>
      <w:rFonts w:cs="Times New Roman"/>
    </w:rPr>
  </w:style>
  <w:style w:type="character" w:customStyle="1" w:styleId="1ffa">
    <w:name w:val="Основной шрифт абзаца1"/>
    <w:rsid w:val="00DC3EB6"/>
  </w:style>
  <w:style w:type="paragraph" w:customStyle="1" w:styleId="Standard">
    <w:name w:val="Standard"/>
    <w:rsid w:val="00DC3EB6"/>
    <w:pPr>
      <w:suppressAutoHyphens/>
      <w:autoSpaceDN w:val="0"/>
      <w:textAlignment w:val="baseline"/>
    </w:pPr>
    <w:rPr>
      <w:rFonts w:ascii="Times New Roman" w:hAnsi="Times New Roman"/>
      <w:kern w:val="3"/>
      <w:sz w:val="20"/>
      <w:szCs w:val="20"/>
      <w:lang w:eastAsia="zh-CN"/>
    </w:rPr>
  </w:style>
  <w:style w:type="paragraph" w:customStyle="1" w:styleId="msonormalmailrucssattributepostfix">
    <w:name w:val="msonormal_mailru_css_attribute_postfix"/>
    <w:basedOn w:val="a1"/>
    <w:rsid w:val="00DC3EB6"/>
    <w:pPr>
      <w:spacing w:before="100" w:beforeAutospacing="1" w:after="100" w:afterAutospacing="1" w:line="240" w:lineRule="auto"/>
    </w:pPr>
    <w:rPr>
      <w:rFonts w:eastAsia="Times New Roman" w:cs="Calibri"/>
      <w:lang w:eastAsia="ru-RU"/>
    </w:rPr>
  </w:style>
  <w:style w:type="paragraph" w:customStyle="1" w:styleId="gmail-msonormalcxspmiddlemailrucssattributepostfix">
    <w:name w:val="gmail-msonormalcxspmiddle_mailru_css_attribute_postfix"/>
    <w:basedOn w:val="a1"/>
    <w:rsid w:val="00DC3EB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b-pseudo-link">
    <w:name w:val="b-pseudo-link"/>
    <w:rsid w:val="00DC3EB6"/>
    <w:rPr>
      <w:rFonts w:cs="Times New Roman"/>
    </w:rPr>
  </w:style>
  <w:style w:type="paragraph" w:customStyle="1" w:styleId="2ff6">
    <w:name w:val="Обычный2"/>
    <w:rsid w:val="00DC3EB6"/>
    <w:pPr>
      <w:suppressAutoHyphens/>
      <w:snapToGrid w:val="0"/>
    </w:pPr>
    <w:rPr>
      <w:rFonts w:ascii="Arial" w:eastAsia="Arial" w:hAnsi="Arial"/>
      <w:sz w:val="24"/>
      <w:szCs w:val="20"/>
      <w:lang w:eastAsia="ar-SA"/>
    </w:rPr>
  </w:style>
  <w:style w:type="paragraph" w:customStyle="1" w:styleId="73">
    <w:name w:val="Знак Знак7 Знак Знак Знак Знак Знак Знак"/>
    <w:basedOn w:val="a1"/>
    <w:rsid w:val="00DC3EB6"/>
    <w:pPr>
      <w:spacing w:before="100" w:beforeAutospacing="1" w:after="100" w:afterAutospacing="1"/>
    </w:pPr>
    <w:rPr>
      <w:rFonts w:ascii="Tahoma" w:eastAsia="Times New Roman" w:hAnsi="Tahoma"/>
      <w:sz w:val="20"/>
      <w:szCs w:val="20"/>
      <w:lang w:val="en-US"/>
    </w:rPr>
  </w:style>
  <w:style w:type="paragraph" w:customStyle="1" w:styleId="216">
    <w:name w:val="Продолжение списка 21"/>
    <w:basedOn w:val="a1"/>
    <w:rsid w:val="00DC3EB6"/>
    <w:pPr>
      <w:suppressAutoHyphens/>
      <w:spacing w:after="120" w:line="240" w:lineRule="auto"/>
      <w:ind w:left="566"/>
      <w:contextualSpacing/>
    </w:pPr>
    <w:rPr>
      <w:rFonts w:ascii="Times New Roman" w:hAnsi="Times New Roman"/>
      <w:sz w:val="24"/>
      <w:szCs w:val="24"/>
      <w:lang w:eastAsia="zh-CN"/>
    </w:rPr>
  </w:style>
  <w:style w:type="paragraph" w:customStyle="1" w:styleId="223">
    <w:name w:val="Основной текст с отступом 22"/>
    <w:basedOn w:val="a1"/>
    <w:rsid w:val="00DC3EB6"/>
    <w:pPr>
      <w:suppressAutoHyphens/>
      <w:spacing w:after="120" w:line="480" w:lineRule="auto"/>
      <w:ind w:left="283"/>
    </w:pPr>
    <w:rPr>
      <w:rFonts w:ascii="Times New Roman" w:eastAsia="Times New Roman" w:hAnsi="Times New Roman"/>
      <w:sz w:val="24"/>
      <w:szCs w:val="24"/>
      <w:lang w:eastAsia="zh-CN"/>
    </w:rPr>
  </w:style>
  <w:style w:type="paragraph" w:customStyle="1" w:styleId="xl84">
    <w:name w:val="xl84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xl85">
    <w:name w:val="xl85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6">
    <w:name w:val="xl86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7">
    <w:name w:val="xl87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8">
    <w:name w:val="xl88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9">
    <w:name w:val="xl89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0">
    <w:name w:val="xl90"/>
    <w:basedOn w:val="a1"/>
    <w:rsid w:val="00DC3EB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1">
    <w:name w:val="xl91"/>
    <w:basedOn w:val="a1"/>
    <w:rsid w:val="00DC3EB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xl92">
    <w:name w:val="xl92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3">
    <w:name w:val="xl93"/>
    <w:basedOn w:val="a1"/>
    <w:rsid w:val="00DC3EB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4">
    <w:name w:val="xl94"/>
    <w:basedOn w:val="a1"/>
    <w:rsid w:val="00DC3EB6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xl95">
    <w:name w:val="xl95"/>
    <w:basedOn w:val="a1"/>
    <w:rsid w:val="00DC3EB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6">
    <w:name w:val="xl96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xl97">
    <w:name w:val="xl97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xl98">
    <w:name w:val="xl98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xl99">
    <w:name w:val="xl99"/>
    <w:basedOn w:val="a1"/>
    <w:rsid w:val="00DC3E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character" w:customStyle="1" w:styleId="UnresolvedMention">
    <w:name w:val="Unresolved Mention"/>
    <w:basedOn w:val="a2"/>
    <w:uiPriority w:val="99"/>
    <w:semiHidden/>
    <w:unhideWhenUsed/>
    <w:rsid w:val="00755C8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002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1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24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8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4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1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49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69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1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91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9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1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26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8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7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65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7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57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613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7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91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49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65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2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83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emf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emf"/><Relationship Id="rId55" Type="http://schemas.openxmlformats.org/officeDocument/2006/relationships/image" Target="media/image47.png"/><Relationship Id="rId63" Type="http://schemas.openxmlformats.org/officeDocument/2006/relationships/image" Target="media/image55.emf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9" Type="http://schemas.openxmlformats.org/officeDocument/2006/relationships/image" Target="media/image21.png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53" Type="http://schemas.openxmlformats.org/officeDocument/2006/relationships/image" Target="media/image45.emf"/><Relationship Id="rId58" Type="http://schemas.openxmlformats.org/officeDocument/2006/relationships/image" Target="media/image50.png"/><Relationship Id="rId66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53.emf"/><Relationship Id="rId19" Type="http://schemas.openxmlformats.org/officeDocument/2006/relationships/image" Target="media/image11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emf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emf"/><Relationship Id="rId64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3.emf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emf"/><Relationship Id="rId59" Type="http://schemas.openxmlformats.org/officeDocument/2006/relationships/image" Target="media/image51.png"/><Relationship Id="rId67" Type="http://schemas.openxmlformats.org/officeDocument/2006/relationships/theme" Target="theme/theme1.xml"/><Relationship Id="rId20" Type="http://schemas.openxmlformats.org/officeDocument/2006/relationships/image" Target="media/image12.emf"/><Relationship Id="rId41" Type="http://schemas.openxmlformats.org/officeDocument/2006/relationships/image" Target="media/image33.emf"/><Relationship Id="rId54" Type="http://schemas.openxmlformats.org/officeDocument/2006/relationships/image" Target="media/image46.emf"/><Relationship Id="rId62" Type="http://schemas.openxmlformats.org/officeDocument/2006/relationships/image" Target="media/image54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image" Target="media/image41.emf"/><Relationship Id="rId57" Type="http://schemas.openxmlformats.org/officeDocument/2006/relationships/image" Target="media/image49.emf"/><Relationship Id="rId10" Type="http://schemas.openxmlformats.org/officeDocument/2006/relationships/image" Target="media/image2.emf"/><Relationship Id="rId31" Type="http://schemas.openxmlformats.org/officeDocument/2006/relationships/image" Target="media/image23.emf"/><Relationship Id="rId44" Type="http://schemas.openxmlformats.org/officeDocument/2006/relationships/image" Target="media/image36.emf"/><Relationship Id="rId52" Type="http://schemas.openxmlformats.org/officeDocument/2006/relationships/image" Target="media/image44.png"/><Relationship Id="rId60" Type="http://schemas.openxmlformats.org/officeDocument/2006/relationships/image" Target="media/image52.emf"/><Relationship Id="rId65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emf"/><Relationship Id="rId39" Type="http://schemas.openxmlformats.org/officeDocument/2006/relationships/image" Target="media/image31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40;&#1085;&#1072;&#1089;&#1090;&#1072;&#1089;&#1080;&#1103;\AppData\Roaming\Microsoft\&#1064;&#1072;&#1073;&#1083;&#1086;&#1085;&#1099;\Normal.dot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E40CC1-663F-49DE-9EB1-BEB5D9BB4C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380</TotalTime>
  <Pages>87</Pages>
  <Words>8914</Words>
  <Characters>57910</Characters>
  <Application>Microsoft Office Word</Application>
  <DocSecurity>0</DocSecurity>
  <Lines>482</Lines>
  <Paragraphs>133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Об утверждении форм типовых контрактов на выполнение работ, связанных с осуществлением регулярных перевозок пассажиров и багажа автомобильным транспортом и городским наземным электрическим транспортом по регулируемым тарифам</vt:lpstr>
    </vt:vector>
  </TitlesOfParts>
  <Company/>
  <LinksUpToDate>false</LinksUpToDate>
  <CharactersWithSpaces>66691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Об утверждении форм типовых контрактов на выполнение работ, связанных с осуществлением регулярных перевозок пассажиров и багажа автомобильным транспортом и городским наземным электрическим транспортом по регулируемым тарифам</dc:title>
  <dc:creator>Бронский А.В.</dc:creator>
  <cp:lastModifiedBy>User</cp:lastModifiedBy>
  <cp:revision>50</cp:revision>
  <cp:lastPrinted>2021-12-01T10:58:00Z</cp:lastPrinted>
  <dcterms:created xsi:type="dcterms:W3CDTF">2024-10-30T06:32:00Z</dcterms:created>
  <dcterms:modified xsi:type="dcterms:W3CDTF">2024-11-25T10:04:00Z</dcterms:modified>
</cp:coreProperties>
</file>